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27792" w14:textId="77777777" w:rsidR="001C3645" w:rsidRPr="00E43527" w:rsidRDefault="001C3645" w:rsidP="00E43527">
      <w:pPr>
        <w:pStyle w:val="CoverLogo"/>
        <w:framePr w:wrap="around"/>
      </w:pPr>
      <w:r w:rsidRPr="00E43527">
        <w:drawing>
          <wp:inline distT="0" distB="0" distL="0" distR="0" wp14:anchorId="3E355CD2" wp14:editId="2036C2C7">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0D41BF42" w14:textId="77777777" w:rsidR="0060427D" w:rsidRDefault="0060427D" w:rsidP="008A54A2">
      <w:pPr>
        <w:pStyle w:val="CoverYear"/>
        <w:framePr w:wrap="around"/>
      </w:pPr>
      <w:r>
        <w:t>2025</w:t>
      </w:r>
    </w:p>
    <w:p w14:paraId="2E5308B1" w14:textId="77777777" w:rsidR="00FF1515" w:rsidRPr="00FF1515" w:rsidRDefault="000F0404" w:rsidP="005F49B8">
      <w:pPr>
        <w:spacing w:after="2040"/>
      </w:pPr>
      <w:r>
        <w:rPr>
          <w:noProof/>
          <w14:ligatures w14:val="standardContextual"/>
        </w:rPr>
        <w:drawing>
          <wp:anchor distT="0" distB="0" distL="114300" distR="114300" simplePos="0" relativeHeight="251660288" behindDoc="0" locked="1" layoutInCell="1" allowOverlap="1" wp14:anchorId="6FDB01A4" wp14:editId="3FDAD701">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7216" behindDoc="1" locked="1" layoutInCell="1" allowOverlap="1" wp14:anchorId="497726E4" wp14:editId="7B1BD762">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dpi="0" rotWithShape="1">
                          <a:blip r:embed="rId1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28F4" id="Photo" o:spid="_x0000_s1026" alt="&quot;&quot;" style="position:absolute;margin-left:0;margin-top:416.75pt;width:595.3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&#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4144" behindDoc="1" locked="1" layoutInCell="1" allowOverlap="1" wp14:anchorId="7622D3A4" wp14:editId="311E4353">
                <wp:simplePos x="0" y="0"/>
                <wp:positionH relativeFrom="page">
                  <wp:posOffset>0</wp:posOffset>
                </wp:positionH>
                <wp:positionV relativeFrom="page">
                  <wp:posOffset>0</wp:posOffset>
                </wp:positionV>
                <wp:extent cx="7560000" cy="10692000"/>
                <wp:effectExtent l="0" t="0" r="0"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F84B2" id="Background" o:spid="_x0000_s1026" alt="&quot;&quot;"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fillcolor="#9e2e1c [3209]" stroked="f" strokeweight="1pt">
                <w10:wrap anchorx="page" anchory="page"/>
                <w10:anchorlock/>
              </v:rect>
            </w:pict>
          </mc:Fallback>
        </mc:AlternateContent>
      </w:r>
    </w:p>
    <w:bookmarkStart w:id="0" w:name="_Toc185021322"/>
    <w:p w14:paraId="42812D3E" w14:textId="77777777" w:rsidR="001C3645" w:rsidRPr="00422FF3" w:rsidRDefault="00F90E11" w:rsidP="00506127">
      <w:pPr>
        <w:pStyle w:val="Heading1"/>
      </w:pPr>
      <w:sdt>
        <w:sdtPr>
          <w:alias w:val="Title"/>
          <w:tag w:val=""/>
          <w:id w:val="-55327500"/>
          <w:placeholder>
            <w:docPart w:val="082EB704D6E1434AA8181CDD0FB84C2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F49B8">
            <w:t>S</w:t>
          </w:r>
          <w:r w:rsidR="00F80C9C">
            <w:t>TARTUP</w:t>
          </w:r>
          <w:r w:rsidR="00506127">
            <w:t xml:space="preserve">-HELP </w:t>
          </w:r>
          <w:r w:rsidR="00506127">
            <w:br/>
          </w:r>
          <w:r w:rsidR="005F49B8">
            <w:t>information</w:t>
          </w:r>
        </w:sdtContent>
      </w:sdt>
      <w:bookmarkEnd w:id="0"/>
    </w:p>
    <w:p w14:paraId="4AB20420" w14:textId="77777777" w:rsidR="00331C9C" w:rsidRDefault="005F49B8" w:rsidP="00D331A0">
      <w:pPr>
        <w:pStyle w:val="CoverSubtitle"/>
      </w:pPr>
      <w:r>
        <w:t xml:space="preserve">This </w:t>
      </w:r>
      <w:r w:rsidR="00331C9C">
        <w:t xml:space="preserve">booklet is about </w:t>
      </w:r>
    </w:p>
    <w:p w14:paraId="4D1B3C57" w14:textId="2BCA16D1" w:rsidR="00331C9C" w:rsidRDefault="00331C9C" w:rsidP="00331C9C">
      <w:pPr>
        <w:pStyle w:val="CoverSubtitle"/>
      </w:pPr>
      <w:r>
        <w:t xml:space="preserve">STARTUP-HELP loans to pay </w:t>
      </w:r>
    </w:p>
    <w:p w14:paraId="70B16D2D" w14:textId="37A1C2EB" w:rsidR="001C3645" w:rsidRPr="00D331A0" w:rsidRDefault="00F80C9C" w:rsidP="00D331A0">
      <w:pPr>
        <w:pStyle w:val="CoverSubtitle"/>
      </w:pPr>
      <w:r>
        <w:t xml:space="preserve">for </w:t>
      </w:r>
      <w:r w:rsidR="0076190E">
        <w:t>your</w:t>
      </w:r>
      <w:r>
        <w:t xml:space="preserve"> Startup</w:t>
      </w:r>
      <w:r w:rsidR="00331C9C">
        <w:t xml:space="preserve"> </w:t>
      </w:r>
      <w:r>
        <w:t>Year course</w:t>
      </w:r>
      <w:r w:rsidR="00D331A0">
        <w:t>.</w:t>
      </w:r>
      <w:r w:rsidR="001C3645" w:rsidRPr="00D331A0">
        <w:t xml:space="preserve"> </w:t>
      </w:r>
    </w:p>
    <w:p w14:paraId="61B64664" w14:textId="77777777" w:rsidR="001C3645" w:rsidRPr="00AE296B" w:rsidRDefault="001C3645" w:rsidP="00D331A0">
      <w:pPr>
        <w:pStyle w:val="CoverWeb"/>
        <w:framePr w:wrap="around"/>
      </w:pPr>
      <w:r w:rsidRPr="00AE296B">
        <w:t xml:space="preserve">Visit </w:t>
      </w:r>
      <w:hyperlink r:id="rId18" w:tooltip="Visit Study Assist" w:history="1">
        <w:r w:rsidRPr="00E92F92">
          <w:rPr>
            <w:b/>
            <w:bCs/>
          </w:rPr>
          <w:t>studyassist.gov.au</w:t>
        </w:r>
      </w:hyperlink>
      <w:r w:rsidRPr="00AE296B">
        <w:br/>
        <w:t>for up-to-date information</w:t>
      </w:r>
    </w:p>
    <w:p w14:paraId="28B74BA9" w14:textId="3B81A071" w:rsidR="001C3645" w:rsidRPr="00D331A0" w:rsidRDefault="001C3645" w:rsidP="00D331A0">
      <w:pPr>
        <w:pStyle w:val="CoverDate"/>
        <w:framePr w:wrap="around"/>
      </w:pPr>
      <w:r w:rsidRPr="00D331A0">
        <w:t xml:space="preserve">Published </w:t>
      </w:r>
      <w:sdt>
        <w:sdtPr>
          <w:alias w:val="Publish Date"/>
          <w:tag w:val=""/>
          <w:id w:val="-2050059068"/>
          <w:placeholder>
            <w:docPart w:val="CEACCCF663C24261821C8201034840C0"/>
          </w:placeholder>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FE3212">
            <w:t>February 2025</w:t>
          </w:r>
        </w:sdtContent>
      </w:sdt>
    </w:p>
    <w:p w14:paraId="1ADE6A5D" w14:textId="77777777" w:rsidR="00151CF0" w:rsidRDefault="00151CF0"/>
    <w:p w14:paraId="61A32EB3" w14:textId="33840F47"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842B7F" w14:paraId="4921CD6E" w14:textId="77777777" w:rsidTr="001370FB">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 w:name="_Hlk187828416"/>
          <w:p w14:paraId="628D1293" w14:textId="77777777" w:rsidR="00842B7F" w:rsidRDefault="00842B7F" w:rsidP="001370FB">
            <w:r>
              <w:rPr>
                <w:noProof/>
              </w:rPr>
              <w:lastRenderedPageBreak/>
              <mc:AlternateContent>
                <mc:Choice Requires="wpg">
                  <w:drawing>
                    <wp:inline distT="0" distB="0" distL="0" distR="0" wp14:anchorId="1390B4F4" wp14:editId="317AA38C">
                      <wp:extent cx="593725" cy="579120"/>
                      <wp:effectExtent l="0" t="0" r="0" b="0"/>
                      <wp:docPr id="978934865"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6603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0943729"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59B83956"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GRkJGOEE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">
                        <v:imagedata r:id="rId24" o:title=""/>
                      </v:shape>
                      <w10:anchorlock/>
                    </v:group>
                  </w:pict>
                </mc:Fallback>
              </mc:AlternateContent>
            </w:r>
          </w:p>
        </w:tc>
        <w:tc>
          <w:tcPr>
            <w:tcW w:w="7824" w:type="dxa"/>
          </w:tcPr>
          <w:p w14:paraId="4AF75981" w14:textId="4415CDB7" w:rsidR="00842B7F" w:rsidRDefault="00842B7F" w:rsidP="00842B7F">
            <w:pPr>
              <w:cnfStyle w:val="000000000000" w:firstRow="0" w:lastRow="0" w:firstColumn="0" w:lastColumn="0" w:oddVBand="0" w:evenVBand="0" w:oddHBand="0" w:evenHBand="0" w:firstRowFirstColumn="0" w:firstRowLastColumn="0" w:lastRowFirstColumn="0" w:lastRowLastColumn="0"/>
            </w:pPr>
            <w:r>
              <w:t xml:space="preserve">You must read this booklet before submitting the </w:t>
            </w:r>
            <w:r w:rsidR="0028099C" w:rsidRPr="0028099C">
              <w:rPr>
                <w:rStyle w:val="Emphasis"/>
              </w:rPr>
              <w:fldChar w:fldCharType="begin"/>
            </w:r>
            <w:r w:rsidR="0028099C" w:rsidRPr="0028099C">
              <w:rPr>
                <w:rStyle w:val="Emphasis"/>
              </w:rPr>
              <w:instrText xml:space="preserve"> REF _Ref187916855 \h  \* MERGEFORMAT </w:instrText>
            </w:r>
            <w:r w:rsidR="0028099C" w:rsidRPr="0028099C">
              <w:rPr>
                <w:rStyle w:val="Emphasis"/>
              </w:rPr>
            </w:r>
            <w:r w:rsidR="0028099C" w:rsidRPr="0028099C">
              <w:rPr>
                <w:rStyle w:val="Emphasis"/>
              </w:rPr>
              <w:fldChar w:fldCharType="separate"/>
            </w:r>
            <w:r w:rsidR="00880865" w:rsidRPr="00880865">
              <w:rPr>
                <w:rStyle w:val="HighlightedWordsItalics-Colour"/>
                <w:i w:val="0"/>
                <w:iCs/>
              </w:rPr>
              <w:t>Request for a STARTUP-HELP loan</w:t>
            </w:r>
            <w:r w:rsidR="00880865" w:rsidRPr="00880865">
              <w:rPr>
                <w:rStyle w:val="HighlightedWords-Colour"/>
                <w:i/>
                <w:iCs/>
              </w:rPr>
              <w:t xml:space="preserve"> </w:t>
            </w:r>
            <w:r w:rsidR="00880865" w:rsidRPr="00880865">
              <w:rPr>
                <w:rStyle w:val="HighlightedWords-Colour"/>
              </w:rPr>
              <w:t>form</w:t>
            </w:r>
            <w:r w:rsidR="0028099C" w:rsidRPr="0028099C">
              <w:rPr>
                <w:rStyle w:val="Emphasis"/>
              </w:rPr>
              <w:fldChar w:fldCharType="end"/>
            </w:r>
            <w:r>
              <w:t xml:space="preserve">. </w:t>
            </w:r>
          </w:p>
          <w:p w14:paraId="1E0BE375" w14:textId="57E13C1C" w:rsidR="00842B7F" w:rsidRDefault="00842B7F" w:rsidP="00842B7F">
            <w:pPr>
              <w:cnfStyle w:val="000000000000" w:firstRow="0" w:lastRow="0" w:firstColumn="0" w:lastColumn="0" w:oddVBand="0" w:evenVBand="0" w:oddHBand="0" w:evenHBand="0" w:firstRowFirstColumn="0" w:firstRowLastColumn="0" w:lastRowFirstColumn="0" w:lastRowLastColumn="0"/>
            </w:pPr>
            <w:r>
              <w:t xml:space="preserve">When you submit your form, you are declaring you have read this booklet and you are aware of your obligations in relation to receiving </w:t>
            </w:r>
            <w:r w:rsidR="00B631C7" w:rsidRPr="0028099C">
              <w:fldChar w:fldCharType="begin"/>
            </w:r>
            <w:r w:rsidR="00B631C7" w:rsidRPr="0028099C">
              <w:instrText xml:space="preserve"> REF _Ref187916911 \h  \* MERGEFORMAT </w:instrText>
            </w:r>
            <w:r w:rsidR="00B631C7" w:rsidRPr="0028099C">
              <w:fldChar w:fldCharType="separate"/>
            </w:r>
            <w:r w:rsidR="00880865" w:rsidRPr="00880865">
              <w:rPr>
                <w:rStyle w:val="HighlightedWords-Colour"/>
              </w:rPr>
              <w:t>STARTUP-HELP</w:t>
            </w:r>
            <w:r w:rsidR="00B631C7" w:rsidRPr="0028099C">
              <w:fldChar w:fldCharType="end"/>
            </w:r>
            <w:r w:rsidR="00B631C7">
              <w:t xml:space="preserve"> </w:t>
            </w:r>
            <w:r>
              <w:t>assistance.</w:t>
            </w:r>
          </w:p>
        </w:tc>
      </w:tr>
    </w:tbl>
    <w:bookmarkEnd w:id="1"/>
    <w:p w14:paraId="30D2CB34" w14:textId="77777777" w:rsidR="00842B7F" w:rsidRDefault="00842B7F" w:rsidP="00842B7F">
      <w:pPr>
        <w:pStyle w:val="IntroductionPara"/>
        <w:spacing w:line="240" w:lineRule="atLeast"/>
      </w:pPr>
      <w:r>
        <w:t xml:space="preserve"> </w:t>
      </w:r>
    </w:p>
    <w:tbl>
      <w:tblPr>
        <w:tblStyle w:val="PullTable"/>
        <w:tblW w:w="9150" w:type="dxa"/>
        <w:tblLayout w:type="fixed"/>
        <w:tblLook w:val="04A0" w:firstRow="1" w:lastRow="0" w:firstColumn="1" w:lastColumn="0" w:noHBand="0" w:noVBand="1"/>
      </w:tblPr>
      <w:tblGrid>
        <w:gridCol w:w="1328"/>
        <w:gridCol w:w="7822"/>
      </w:tblGrid>
      <w:tr w:rsidR="00842B7F" w14:paraId="079B3D5A" w14:textId="77777777" w:rsidTr="001370FB">
        <w:tc>
          <w:tcPr>
            <w:cnfStyle w:val="001000000000" w:firstRow="0" w:lastRow="0" w:firstColumn="1" w:lastColumn="0" w:oddVBand="0" w:evenVBand="0" w:oddHBand="0" w:evenHBand="0" w:firstRowFirstColumn="0" w:firstRowLastColumn="0" w:lastRowFirstColumn="0" w:lastRowLastColumn="0"/>
            <w:tcW w:w="1328" w:type="dxa"/>
          </w:tcPr>
          <w:bookmarkStart w:id="2" w:name="_Hlk187828512"/>
          <w:p w14:paraId="21CA665B" w14:textId="77777777" w:rsidR="00842B7F" w:rsidRDefault="00842B7F" w:rsidP="001370FB">
            <w:r>
              <w:rPr>
                <w:noProof/>
              </w:rPr>
              <mc:AlternateContent>
                <mc:Choice Requires="wpg">
                  <w:drawing>
                    <wp:inline distT="0" distB="0" distL="0" distR="0" wp14:anchorId="48E10075" wp14:editId="7ADB7718">
                      <wp:extent cx="593725" cy="579120"/>
                      <wp:effectExtent l="0" t="0" r="0" b="0"/>
                      <wp:docPr id="3694049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235262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6716536"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01D857B"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">
                        <v:imagedata r:id="rId27" o:title=""/>
                      </v:shape>
                      <w10:anchorlock/>
                    </v:group>
                  </w:pict>
                </mc:Fallback>
              </mc:AlternateContent>
            </w:r>
          </w:p>
        </w:tc>
        <w:tc>
          <w:tcPr>
            <w:tcW w:w="7822" w:type="dxa"/>
          </w:tcPr>
          <w:p w14:paraId="4055D04E" w14:textId="52412A2D" w:rsidR="00842B7F" w:rsidRDefault="00842B7F" w:rsidP="00842B7F">
            <w:pPr>
              <w:cnfStyle w:val="000000000000" w:firstRow="0" w:lastRow="0" w:firstColumn="0" w:lastColumn="0" w:oddVBand="0" w:evenVBand="0" w:oddHBand="0" w:evenHBand="0" w:firstRowFirstColumn="0" w:firstRowLastColumn="0" w:lastRowFirstColumn="0" w:lastRowLastColumn="0"/>
            </w:pPr>
            <w:r>
              <w:t xml:space="preserve">If you are eligible and want to receive </w:t>
            </w:r>
            <w:r w:rsidR="00B631C7">
              <w:t xml:space="preserve">a STARTUP-HELP </w:t>
            </w:r>
            <w:r>
              <w:t xml:space="preserve">loan, you must submit your form to your provider on or before the </w:t>
            </w:r>
            <w:r w:rsidR="0028099C">
              <w:fldChar w:fldCharType="begin"/>
            </w:r>
            <w:r w:rsidR="0028099C">
              <w:instrText xml:space="preserve"> REF _Ref187916936 \h </w:instrText>
            </w:r>
            <w:r w:rsidR="0028099C">
              <w:fldChar w:fldCharType="separate"/>
            </w:r>
            <w:r w:rsidR="00880865" w:rsidRPr="005B5AC9">
              <w:rPr>
                <w:rStyle w:val="HighlightedWords-Colour"/>
                <w:bCs w:val="0"/>
              </w:rPr>
              <w:t>Census date</w:t>
            </w:r>
            <w:r w:rsidR="0028099C">
              <w:fldChar w:fldCharType="end"/>
            </w:r>
            <w:r>
              <w:t xml:space="preserve">. </w:t>
            </w:r>
          </w:p>
          <w:p w14:paraId="6C8363DE" w14:textId="2E08673D" w:rsidR="00842B7F" w:rsidRDefault="0028099C" w:rsidP="00842B7F">
            <w:pPr>
              <w:cnfStyle w:val="000000000000" w:firstRow="0" w:lastRow="0" w:firstColumn="0" w:lastColumn="0" w:oddVBand="0" w:evenVBand="0" w:oddHBand="0" w:evenHBand="0" w:firstRowFirstColumn="0" w:firstRowLastColumn="0" w:lastRowFirstColumn="0" w:lastRowLastColumn="0"/>
            </w:pPr>
            <w:r w:rsidRPr="00AD0B44">
              <w:t xml:space="preserve">Make sure you know when your census date is – ask your </w:t>
            </w:r>
            <w:r w:rsidR="00F450AB">
              <w:t xml:space="preserve">provider </w:t>
            </w:r>
            <w:r w:rsidRPr="00AD0B44">
              <w:t>if you don’t know.</w:t>
            </w:r>
          </w:p>
        </w:tc>
      </w:tr>
      <w:bookmarkEnd w:id="2"/>
    </w:tbl>
    <w:p w14:paraId="698D695A" w14:textId="77777777" w:rsidR="00842B7F" w:rsidRDefault="00842B7F" w:rsidP="00842B7F">
      <w:pPr>
        <w:pStyle w:val="Copyright-ISSN"/>
        <w:spacing w:before="120" w:after="120" w:line="240" w:lineRule="atLeast"/>
      </w:pPr>
    </w:p>
    <w:tbl>
      <w:tblPr>
        <w:tblStyle w:val="PullTable"/>
        <w:tblW w:w="9151" w:type="dxa"/>
        <w:tblLayout w:type="fixed"/>
        <w:tblLook w:val="04A0" w:firstRow="1" w:lastRow="0" w:firstColumn="1" w:lastColumn="0" w:noHBand="0" w:noVBand="1"/>
      </w:tblPr>
      <w:tblGrid>
        <w:gridCol w:w="1327"/>
        <w:gridCol w:w="7824"/>
      </w:tblGrid>
      <w:tr w:rsidR="00842B7F" w14:paraId="2B420555" w14:textId="77777777" w:rsidTr="001370FB">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Start w:id="3" w:name="_Hlk187828525"/>
          <w:p w14:paraId="710FA2B8" w14:textId="77777777" w:rsidR="00842B7F" w:rsidRDefault="00842B7F" w:rsidP="001370FB">
            <w:r>
              <w:rPr>
                <w:noProof/>
              </w:rPr>
              <mc:AlternateContent>
                <mc:Choice Requires="wpg">
                  <w:drawing>
                    <wp:inline distT="0" distB="0" distL="0" distR="0" wp14:anchorId="5074D7D1" wp14:editId="2D884FC2">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09BFED92"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GRkJGOEE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r:id="rId30" o:title=""/>
                      </v:shape>
                      <w10:anchorlock/>
                    </v:group>
                  </w:pict>
                </mc:Fallback>
              </mc:AlternateContent>
            </w:r>
          </w:p>
        </w:tc>
        <w:tc>
          <w:tcPr>
            <w:tcW w:w="7824" w:type="dxa"/>
          </w:tcPr>
          <w:p w14:paraId="0194833B" w14:textId="3FB635CE" w:rsidR="0028099C" w:rsidRDefault="00842B7F" w:rsidP="001370FB">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with the </w:t>
            </w:r>
            <w:r w:rsidR="0028099C" w:rsidRPr="0028099C">
              <w:rPr>
                <w:rStyle w:val="Emphasis"/>
              </w:rPr>
              <w:fldChar w:fldCharType="begin"/>
            </w:r>
            <w:r w:rsidR="0028099C" w:rsidRPr="0028099C">
              <w:instrText xml:space="preserve"> REF _Ref187917081 \h </w:instrText>
            </w:r>
            <w:r w:rsidR="0028099C" w:rsidRPr="0028099C">
              <w:rPr>
                <w:rStyle w:val="Emphasis"/>
              </w:rPr>
              <w:instrText xml:space="preserve"> \* MERGEFORMAT </w:instrText>
            </w:r>
            <w:r w:rsidR="0028099C" w:rsidRPr="0028099C">
              <w:rPr>
                <w:rStyle w:val="Emphasis"/>
              </w:rPr>
            </w:r>
            <w:r w:rsidR="0028099C" w:rsidRPr="0028099C">
              <w:rPr>
                <w:rStyle w:val="Emphasis"/>
              </w:rPr>
              <w:fldChar w:fldCharType="separate"/>
            </w:r>
            <w:r w:rsidR="00880865" w:rsidRPr="00880865">
              <w:rPr>
                <w:rStyle w:val="HighlightedWordsItalics-Colour"/>
              </w:rPr>
              <w:t>Higher Education Support Act 2003 (the Act)</w:t>
            </w:r>
            <w:r w:rsidR="0028099C" w:rsidRPr="0028099C">
              <w:rPr>
                <w:rStyle w:val="Emphasis"/>
              </w:rPr>
              <w:fldChar w:fldCharType="end"/>
            </w:r>
            <w:r w:rsidRPr="00AD0B44">
              <w:t xml:space="preserve"> and guidelines made under the Act, available at </w:t>
            </w:r>
            <w:hyperlink r:id="rId31" w:history="1">
              <w:r w:rsidRPr="00AD0B44">
                <w:rPr>
                  <w:rStyle w:val="Hyperlink"/>
                  <w:rFonts w:eastAsiaTheme="majorEastAsia"/>
                </w:rPr>
                <w:t>www.legislation.gov.au</w:t>
              </w:r>
            </w:hyperlink>
            <w:r w:rsidRPr="00AD0B44">
              <w:t xml:space="preserve">. </w:t>
            </w:r>
          </w:p>
          <w:p w14:paraId="7FE264CD" w14:textId="2C382948" w:rsidR="00842B7F" w:rsidRDefault="00842B7F" w:rsidP="001370FB">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bookmarkEnd w:id="3"/>
    </w:tbl>
    <w:p w14:paraId="1ED36745" w14:textId="77777777" w:rsidR="00842B7F" w:rsidRDefault="00842B7F" w:rsidP="00842B7F">
      <w:pPr>
        <w:pStyle w:val="Copyright-ISSN"/>
        <w:spacing w:before="120" w:after="120" w:line="240" w:lineRule="atLeast"/>
      </w:pPr>
    </w:p>
    <w:p w14:paraId="2F2D904B" w14:textId="77777777" w:rsidR="00842B7F" w:rsidRPr="00AD0B44" w:rsidRDefault="00842B7F" w:rsidP="00842B7F">
      <w:pPr>
        <w:pStyle w:val="Copyright-ISSN"/>
        <w:spacing w:before="120" w:after="120" w:line="240" w:lineRule="atLeast"/>
      </w:pPr>
      <w:bookmarkStart w:id="4" w:name="_Hlk187828729"/>
      <w:r>
        <w:t>I</w:t>
      </w:r>
      <w:r w:rsidRPr="00AD0B44">
        <w:t>SSN 1449-9282</w:t>
      </w:r>
      <w:r w:rsidRPr="00AD0B44">
        <w:rPr>
          <w:noProof/>
        </w:rPr>
        <w:t xml:space="preserve"> </w:t>
      </w:r>
    </w:p>
    <w:p w14:paraId="02055901" w14:textId="77777777" w:rsidR="00842B7F" w:rsidRPr="00AD0B44" w:rsidRDefault="00842B7F" w:rsidP="00842B7F">
      <w:pPr>
        <w:pStyle w:val="Copyright"/>
      </w:pPr>
      <w:r w:rsidRPr="00AD0B44">
        <w:t xml:space="preserve">© </w:t>
      </w:r>
      <w:r w:rsidRPr="00952C81">
        <w:t>Commonwealth of Australia 202</w:t>
      </w:r>
      <w:r>
        <w:t>5</w:t>
      </w:r>
    </w:p>
    <w:p w14:paraId="223420FB" w14:textId="77777777" w:rsidR="00842B7F" w:rsidRPr="00AD0B44" w:rsidRDefault="00842B7F" w:rsidP="00842B7F">
      <w:pPr>
        <w:pStyle w:val="Copyright"/>
      </w:pPr>
      <w:r w:rsidRPr="00AD0B44">
        <w:rPr>
          <w:noProof/>
          <w:lang w:eastAsia="en-AU"/>
        </w:rPr>
        <w:drawing>
          <wp:inline distT="0" distB="0" distL="0" distR="0" wp14:anchorId="61688F5B" wp14:editId="035073A6">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2" r:link="rId3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4E1F7B4" w14:textId="77777777" w:rsidR="00842B7F" w:rsidRPr="00AD0B44" w:rsidRDefault="00842B7F" w:rsidP="00842B7F">
      <w:pPr>
        <w:pStyle w:val="Copyright"/>
      </w:pPr>
      <w:r w:rsidRPr="00AD0B44">
        <w:t>The Department of Education supports and encourages the dissemination and exchange of information. All material produced by the Department constitutes Commonwealth copyright material.</w:t>
      </w:r>
    </w:p>
    <w:p w14:paraId="2BE89FEA" w14:textId="77777777" w:rsidR="00842B7F" w:rsidRPr="00AD0B44" w:rsidRDefault="00842B7F" w:rsidP="00842B7F">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4" w:history="1">
        <w:r w:rsidRPr="00952C81">
          <w:rPr>
            <w:rStyle w:val="Hyperlink"/>
          </w:rPr>
          <w:t>creativecommons.org/licenses/by/4.0/</w:t>
        </w:r>
      </w:hyperlink>
      <w:r w:rsidRPr="00AD0B44">
        <w:t>.</w:t>
      </w:r>
    </w:p>
    <w:p w14:paraId="164BA096" w14:textId="77777777" w:rsidR="00842B7F" w:rsidRPr="00AD0B44" w:rsidRDefault="00842B7F" w:rsidP="00842B7F">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6E5C6664" w14:textId="77777777" w:rsidR="00842B7F" w:rsidRPr="00AD0B44" w:rsidRDefault="00842B7F" w:rsidP="00842B7F">
      <w:pPr>
        <w:pStyle w:val="Copyright"/>
      </w:pPr>
      <w:r w:rsidRPr="00AD0B44">
        <w:t>Copyright requests and enquiries concerning further authorisation should be addressed to:</w:t>
      </w:r>
    </w:p>
    <w:p w14:paraId="69D10A9A" w14:textId="77777777" w:rsidR="00842B7F" w:rsidRPr="00AD0B44" w:rsidRDefault="00842B7F" w:rsidP="00842B7F">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bookmarkEnd w:id="4"/>
    <w:p w14:paraId="1C64D005" w14:textId="77777777" w:rsidR="00842B7F" w:rsidRDefault="00842B7F">
      <w:pPr>
        <w:rPr>
          <w:rFonts w:asciiTheme="majorHAnsi" w:eastAsiaTheme="majorEastAsia" w:hAnsiTheme="majorHAnsi" w:cstheme="majorBidi"/>
          <w:b/>
          <w:color w:val="2F0E72" w:themeColor="accent1"/>
          <w:sz w:val="52"/>
        </w:rPr>
      </w:pPr>
      <w:r>
        <w:br w:type="page"/>
      </w:r>
    </w:p>
    <w:p w14:paraId="1796AA29" w14:textId="77777777" w:rsidR="004A5B5B" w:rsidRDefault="004A5B5B" w:rsidP="004A5B5B">
      <w:pPr>
        <w:pStyle w:val="Heading3"/>
        <w:numPr>
          <w:ilvl w:val="0"/>
          <w:numId w:val="0"/>
        </w:numPr>
        <w:spacing w:before="440"/>
      </w:pPr>
      <w:bookmarkStart w:id="5" w:name="_Toc187312690"/>
      <w:bookmarkStart w:id="6" w:name="_Toc189729183"/>
      <w:bookmarkStart w:id="7" w:name="_Hlk187831982"/>
      <w:r>
        <w:lastRenderedPageBreak/>
        <w:t>Who is this booklet for?</w:t>
      </w:r>
      <w:bookmarkEnd w:id="5"/>
      <w:bookmarkEnd w:id="6"/>
    </w:p>
    <w:p w14:paraId="0A0A9CFF" w14:textId="1F0F8DE3" w:rsidR="004A5B5B" w:rsidRDefault="004A5B5B" w:rsidP="004A5B5B">
      <w:bookmarkStart w:id="8" w:name="_Toc187312691"/>
      <w:bookmarkStart w:id="9" w:name="_Hlk187832047"/>
      <w:bookmarkEnd w:id="7"/>
      <w:r>
        <w:t xml:space="preserve">This booklet is for people enrolling in a </w:t>
      </w:r>
      <w:r w:rsidRPr="0028099C">
        <w:rPr>
          <w:rStyle w:val="HighlightedWords-Colour"/>
        </w:rPr>
        <w:fldChar w:fldCharType="begin"/>
      </w:r>
      <w:r w:rsidRPr="0028099C">
        <w:instrText xml:space="preserve"> REF _Ref187917136 \h </w:instrText>
      </w:r>
      <w:r w:rsidRPr="0028099C">
        <w:rPr>
          <w:rStyle w:val="HighlightedWords-Colour"/>
        </w:rPr>
        <w:instrText xml:space="preserve"> \* MERGEFORMAT </w:instrText>
      </w:r>
      <w:r w:rsidRPr="0028099C">
        <w:rPr>
          <w:rStyle w:val="HighlightedWords-Colour"/>
        </w:rPr>
      </w:r>
      <w:r w:rsidRPr="0028099C">
        <w:rPr>
          <w:rStyle w:val="HighlightedWords-Colour"/>
        </w:rPr>
        <w:fldChar w:fldCharType="separate"/>
      </w:r>
      <w:r w:rsidR="00880865" w:rsidRPr="00880865">
        <w:rPr>
          <w:rStyle w:val="HighlightedWords-Colour"/>
        </w:rPr>
        <w:t>Startup Year course</w:t>
      </w:r>
      <w:r w:rsidRPr="0028099C">
        <w:rPr>
          <w:rStyle w:val="HighlightedWords-Colour"/>
        </w:rPr>
        <w:fldChar w:fldCharType="end"/>
      </w:r>
      <w:r>
        <w:t xml:space="preserve">. </w:t>
      </w:r>
    </w:p>
    <w:p w14:paraId="54359BA8" w14:textId="77777777" w:rsidR="004A5B5B" w:rsidRPr="00BD25EC" w:rsidRDefault="004A5B5B" w:rsidP="004A5B5B">
      <w:pPr>
        <w:spacing w:after="0"/>
      </w:pPr>
      <w:r>
        <w:t xml:space="preserve">This booklet contains a summary of the key points a person accessing </w:t>
      </w:r>
      <w:r w:rsidRPr="00EE21DD">
        <w:rPr>
          <w:rStyle w:val="HighlightedWords-Colour"/>
        </w:rPr>
        <w:t>STARTUP-HELP</w:t>
      </w:r>
      <w:r>
        <w:t xml:space="preserve"> assistance needs to know.</w:t>
      </w:r>
    </w:p>
    <w:p w14:paraId="27A15EA4" w14:textId="77777777" w:rsidR="004A5B5B" w:rsidRDefault="004A5B5B" w:rsidP="004A5B5B">
      <w:pPr>
        <w:pStyle w:val="Heading3"/>
        <w:numPr>
          <w:ilvl w:val="0"/>
          <w:numId w:val="0"/>
        </w:numPr>
        <w:spacing w:before="240" w:after="0"/>
      </w:pPr>
      <w:bookmarkStart w:id="10" w:name="_Toc189729184"/>
      <w:r>
        <w:t>Using this booklet</w:t>
      </w:r>
      <w:bookmarkEnd w:id="8"/>
      <w:bookmarkEnd w:id="10"/>
    </w:p>
    <w:p w14:paraId="74B86E8D" w14:textId="268A4013" w:rsidR="004A5B5B" w:rsidRDefault="004A5B5B" w:rsidP="004A5B5B">
      <w:r w:rsidRPr="008A4018">
        <w:t xml:space="preserve">Some pages in this booklet will have words </w:t>
      </w:r>
      <w:r w:rsidRPr="008A4018">
        <w:rPr>
          <w:rStyle w:val="HighlightedWords-Colour"/>
        </w:rPr>
        <w:t>highlighted</w:t>
      </w:r>
      <w:r w:rsidRPr="008A4018">
        <w:t xml:space="preserve">. </w:t>
      </w:r>
      <w:r>
        <w:t xml:space="preserve">If you click on the highlighted word it will take you to the glossary definition. </w:t>
      </w:r>
    </w:p>
    <w:p w14:paraId="6276012B" w14:textId="77777777" w:rsidR="004A5B5B" w:rsidRDefault="004A5B5B" w:rsidP="004A5B5B">
      <w:pPr>
        <w:pStyle w:val="Heading3"/>
        <w:numPr>
          <w:ilvl w:val="0"/>
          <w:numId w:val="0"/>
        </w:numPr>
        <w:spacing w:before="440"/>
      </w:pPr>
      <w:bookmarkStart w:id="11" w:name="_Toc187914730"/>
      <w:bookmarkStart w:id="12" w:name="_Toc189729185"/>
      <w:bookmarkStart w:id="13" w:name="_Hlk187832077"/>
      <w:r>
        <w:t>For further Information</w:t>
      </w:r>
      <w:bookmarkEnd w:id="11"/>
      <w:bookmarkEnd w:id="12"/>
    </w:p>
    <w:p w14:paraId="6417C8D4" w14:textId="77777777" w:rsidR="004A5B5B" w:rsidRDefault="004A5B5B" w:rsidP="004A5B5B">
      <w:bookmarkStart w:id="14" w:name="_Hlk187832109"/>
      <w:r w:rsidRPr="00BD75D9">
        <w:t>StudyAssist</w:t>
      </w:r>
      <w:r>
        <w:t xml:space="preserve"> (</w:t>
      </w:r>
      <w:hyperlink r:id="rId35" w:history="1">
        <w:r w:rsidRPr="00AD0B44">
          <w:rPr>
            <w:rStyle w:val="Hyperlink"/>
            <w:rFonts w:eastAsiaTheme="majorEastAsia"/>
            <w:noProof/>
          </w:rPr>
          <w:t>www.studyassist.gov.au</w:t>
        </w:r>
      </w:hyperlink>
      <w:r>
        <w:rPr>
          <w:rStyle w:val="Hyperlink"/>
          <w:rFonts w:eastAsiaTheme="majorEastAsia"/>
          <w:noProof/>
        </w:rPr>
        <w:t>)</w:t>
      </w:r>
      <w:r w:rsidRPr="00BD75D9">
        <w:t xml:space="preserve"> is an Australian Government website managed by the Department of Education. </w:t>
      </w:r>
    </w:p>
    <w:p w14:paraId="7F8050AB" w14:textId="77777777" w:rsidR="004A5B5B" w:rsidRPr="00BD75D9" w:rsidRDefault="004A5B5B" w:rsidP="004A5B5B">
      <w:pPr>
        <w:rPr>
          <w:b/>
          <w:caps/>
        </w:rPr>
      </w:pPr>
      <w:r w:rsidRPr="00BD75D9">
        <w:t>StudyAssist provides students with information about Government study loans.</w:t>
      </w:r>
      <w:r>
        <w:t xml:space="preserve"> StudyAssist</w:t>
      </w:r>
      <w:r w:rsidRPr="00BD75D9">
        <w:t xml:space="preserve"> will guide you through processes to support your study journey, including:</w:t>
      </w:r>
    </w:p>
    <w:p w14:paraId="78A3A049" w14:textId="77777777" w:rsidR="004A5B5B" w:rsidRPr="0025144F" w:rsidRDefault="004A5B5B" w:rsidP="004A5B5B">
      <w:pPr>
        <w:pStyle w:val="ListParagraph"/>
        <w:numPr>
          <w:ilvl w:val="0"/>
          <w:numId w:val="12"/>
        </w:numPr>
        <w:spacing w:before="80" w:after="80" w:line="240" w:lineRule="atLeast"/>
        <w:ind w:left="714" w:hanging="357"/>
        <w:rPr>
          <w:b/>
          <w:caps/>
        </w:rPr>
      </w:pPr>
      <w:r w:rsidRPr="00BD75D9">
        <w:t>what type of HELP loans are available</w:t>
      </w:r>
    </w:p>
    <w:p w14:paraId="38490D93" w14:textId="77777777" w:rsidR="004A5B5B" w:rsidRPr="0025144F" w:rsidRDefault="004A5B5B" w:rsidP="004A5B5B">
      <w:pPr>
        <w:pStyle w:val="ListParagraph"/>
        <w:numPr>
          <w:ilvl w:val="0"/>
          <w:numId w:val="12"/>
        </w:numPr>
        <w:spacing w:before="80" w:after="80" w:line="240" w:lineRule="atLeast"/>
        <w:ind w:left="714" w:hanging="357"/>
        <w:rPr>
          <w:b/>
          <w:caps/>
        </w:rPr>
      </w:pPr>
      <w:r w:rsidRPr="00BD75D9">
        <w:t>how to check your eligibility for a HELP loan</w:t>
      </w:r>
    </w:p>
    <w:p w14:paraId="659AA062" w14:textId="77777777" w:rsidR="004A5B5B" w:rsidRPr="0025144F" w:rsidRDefault="004A5B5B" w:rsidP="004A5B5B">
      <w:pPr>
        <w:pStyle w:val="ListParagraph"/>
        <w:numPr>
          <w:ilvl w:val="0"/>
          <w:numId w:val="12"/>
        </w:numPr>
        <w:spacing w:before="80" w:after="80" w:line="240" w:lineRule="atLeast"/>
        <w:ind w:left="714" w:hanging="357"/>
        <w:rPr>
          <w:b/>
          <w:caps/>
        </w:rPr>
      </w:pPr>
      <w:r w:rsidRPr="00BD75D9">
        <w:t>how to apply for a HELP loan</w:t>
      </w:r>
    </w:p>
    <w:p w14:paraId="7807C396" w14:textId="77777777" w:rsidR="004A5B5B" w:rsidRPr="0025144F" w:rsidRDefault="004A5B5B" w:rsidP="004A5B5B">
      <w:pPr>
        <w:pStyle w:val="ListParagraph"/>
        <w:numPr>
          <w:ilvl w:val="0"/>
          <w:numId w:val="12"/>
        </w:numPr>
        <w:spacing w:before="80" w:after="80" w:line="240" w:lineRule="atLeast"/>
        <w:ind w:left="714" w:hanging="357"/>
        <w:rPr>
          <w:b/>
          <w:caps/>
        </w:rPr>
      </w:pPr>
      <w:r w:rsidRPr="00BD75D9">
        <w:t>your obligations and rights</w:t>
      </w:r>
    </w:p>
    <w:p w14:paraId="5CE75896" w14:textId="77777777" w:rsidR="004A5B5B" w:rsidRPr="0025144F" w:rsidRDefault="004A5B5B" w:rsidP="004A5B5B">
      <w:pPr>
        <w:pStyle w:val="ListParagraph"/>
        <w:numPr>
          <w:ilvl w:val="0"/>
          <w:numId w:val="12"/>
        </w:numPr>
        <w:spacing w:before="80" w:after="80" w:line="240" w:lineRule="atLeast"/>
        <w:ind w:left="714" w:hanging="357"/>
        <w:rPr>
          <w:b/>
          <w:caps/>
        </w:rPr>
      </w:pPr>
      <w:r w:rsidRPr="00BD75D9">
        <w:t>how and when to repay your HELP loan</w:t>
      </w:r>
    </w:p>
    <w:tbl>
      <w:tblPr>
        <w:tblStyle w:val="PullTable"/>
        <w:tblW w:w="9151" w:type="dxa"/>
        <w:tblLayout w:type="fixed"/>
        <w:tblLook w:val="04A0" w:firstRow="1" w:lastRow="0" w:firstColumn="1" w:lastColumn="0" w:noHBand="0" w:noVBand="1"/>
      </w:tblPr>
      <w:tblGrid>
        <w:gridCol w:w="1327"/>
        <w:gridCol w:w="7824"/>
      </w:tblGrid>
      <w:tr w:rsidR="004A5B5B" w14:paraId="29EE20A0" w14:textId="77777777" w:rsidTr="0034308D">
        <w:tc>
          <w:tcPr>
            <w:cnfStyle w:val="001000000000" w:firstRow="0" w:lastRow="0" w:firstColumn="1" w:lastColumn="0" w:oddVBand="0" w:evenVBand="0" w:oddHBand="0" w:evenHBand="0" w:firstRowFirstColumn="0" w:firstRowLastColumn="0" w:lastRowFirstColumn="0" w:lastRowLastColumn="0"/>
            <w:tcW w:w="1327" w:type="dxa"/>
            <w:vAlign w:val="top"/>
          </w:tcPr>
          <w:bookmarkEnd w:id="13"/>
          <w:bookmarkEnd w:id="14"/>
          <w:p w14:paraId="323E5F84" w14:textId="77777777" w:rsidR="004A5B5B" w:rsidRDefault="004A5B5B" w:rsidP="0034308D">
            <w:r>
              <w:rPr>
                <w:noProof/>
              </w:rPr>
              <mc:AlternateContent>
                <mc:Choice Requires="wpg">
                  <w:drawing>
                    <wp:inline distT="0" distB="0" distL="0" distR="0" wp14:anchorId="52537AFB" wp14:editId="67A1D083">
                      <wp:extent cx="593725" cy="579120"/>
                      <wp:effectExtent l="0" t="0" r="0" b="0"/>
                      <wp:docPr id="105736969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205228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387070626"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ADE4A68"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">
                        <v:imagedata r:id="rId3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">
                        <v:imagedata r:id="rId39" o:title=""/>
                      </v:shape>
                      <w10:anchorlock/>
                    </v:group>
                  </w:pict>
                </mc:Fallback>
              </mc:AlternateContent>
            </w:r>
          </w:p>
        </w:tc>
        <w:tc>
          <w:tcPr>
            <w:tcW w:w="7824" w:type="dxa"/>
          </w:tcPr>
          <w:p w14:paraId="1DE30972" w14:textId="77777777" w:rsidR="004A5B5B" w:rsidRDefault="004A5B5B" w:rsidP="0034308D">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 xml:space="preserve">: </w:t>
            </w:r>
            <w:hyperlink r:id="rId40" w:history="1">
              <w:r>
                <w:rPr>
                  <w:rStyle w:val="Hyperlink"/>
                  <w:noProof/>
                </w:rPr>
                <w:t>https://www.studyassist.gov.au/financial-and-study-support/help-publications</w:t>
              </w:r>
            </w:hyperlink>
            <w:r>
              <w:rPr>
                <w:noProof/>
              </w:rPr>
              <w:t>.</w:t>
            </w:r>
          </w:p>
        </w:tc>
      </w:tr>
    </w:tbl>
    <w:p w14:paraId="2F66552B" w14:textId="77777777" w:rsidR="004A5B5B" w:rsidRDefault="004A5B5B" w:rsidP="004A5B5B">
      <w:pPr>
        <w:pStyle w:val="Heading3"/>
        <w:numPr>
          <w:ilvl w:val="0"/>
          <w:numId w:val="0"/>
        </w:numPr>
        <w:spacing w:before="440"/>
      </w:pPr>
      <w:bookmarkStart w:id="15" w:name="_Toc187312693"/>
      <w:bookmarkStart w:id="16" w:name="_Toc189729186"/>
      <w:bookmarkStart w:id="17" w:name="_Hlk187832124"/>
      <w:bookmarkEnd w:id="9"/>
      <w:r>
        <w:t>When to contact your provider</w:t>
      </w:r>
      <w:bookmarkEnd w:id="15"/>
      <w:bookmarkEnd w:id="16"/>
    </w:p>
    <w:p w14:paraId="03DE318F" w14:textId="199AF867" w:rsidR="004A5B5B" w:rsidRPr="00AD0B44" w:rsidRDefault="004A5B5B" w:rsidP="004A5B5B">
      <w:pPr>
        <w:pStyle w:val="Normal-BeforeBullets"/>
      </w:pPr>
      <w:bookmarkStart w:id="18" w:name="_Hlk187832147"/>
      <w:bookmarkEnd w:id="17"/>
      <w:r w:rsidRPr="00AD0B44">
        <w:t>Contact your</w:t>
      </w:r>
      <w:r>
        <w:t xml:space="preserve"> </w:t>
      </w:r>
      <w:r>
        <w:fldChar w:fldCharType="begin"/>
      </w:r>
      <w:r>
        <w:instrText xml:space="preserve"> REF _Ref187916979 \h </w:instrText>
      </w:r>
      <w:r>
        <w:fldChar w:fldCharType="separate"/>
      </w:r>
      <w:r w:rsidR="00880865" w:rsidRPr="005B5AC9">
        <w:rPr>
          <w:rStyle w:val="HighlightedWords-Colour"/>
          <w:bCs w:val="0"/>
        </w:rPr>
        <w:t>Approved higher education provider (provider)</w:t>
      </w:r>
      <w:r>
        <w:fldChar w:fldCharType="end"/>
      </w:r>
      <w:r>
        <w:t xml:space="preserve"> </w:t>
      </w:r>
      <w:r w:rsidRPr="00AD0B44">
        <w:t>for any questions about:</w:t>
      </w:r>
    </w:p>
    <w:bookmarkEnd w:id="18"/>
    <w:p w14:paraId="7E1FF3BE" w14:textId="77777777" w:rsidR="004A5B5B" w:rsidRPr="00FD455E" w:rsidRDefault="004A5B5B" w:rsidP="00D65712">
      <w:pPr>
        <w:pStyle w:val="ListBullet"/>
        <w:numPr>
          <w:ilvl w:val="0"/>
          <w:numId w:val="23"/>
        </w:numPr>
        <w:spacing w:after="120" w:line="240" w:lineRule="atLeast"/>
      </w:pPr>
      <w:r w:rsidRPr="00FD455E">
        <w:t xml:space="preserve">enrolments </w:t>
      </w:r>
    </w:p>
    <w:p w14:paraId="2AD6B417" w14:textId="77777777" w:rsidR="004A5B5B" w:rsidRPr="00FD455E" w:rsidRDefault="004A5B5B" w:rsidP="00D65712">
      <w:pPr>
        <w:pStyle w:val="ListBullet"/>
        <w:numPr>
          <w:ilvl w:val="0"/>
          <w:numId w:val="23"/>
        </w:numPr>
        <w:spacing w:after="120" w:line="240" w:lineRule="atLeast"/>
      </w:pPr>
      <w:r w:rsidRPr="00FD455E">
        <w:t xml:space="preserve">Startup Year (accelerator program) course fees and upfront payments </w:t>
      </w:r>
    </w:p>
    <w:p w14:paraId="09C797C6" w14:textId="2D63810E" w:rsidR="004A5B5B" w:rsidRPr="00FD455E" w:rsidRDefault="004A5B5B" w:rsidP="00D65712">
      <w:pPr>
        <w:pStyle w:val="ListBullet"/>
        <w:numPr>
          <w:ilvl w:val="0"/>
          <w:numId w:val="23"/>
        </w:numPr>
        <w:spacing w:after="120" w:line="240" w:lineRule="atLeast"/>
      </w:pPr>
      <w:r>
        <w:fldChar w:fldCharType="begin"/>
      </w:r>
      <w:r>
        <w:instrText xml:space="preserve"> REF _Ref187916936 \h </w:instrText>
      </w:r>
      <w:r>
        <w:fldChar w:fldCharType="separate"/>
      </w:r>
      <w:r w:rsidR="00880865" w:rsidRPr="005B5AC9">
        <w:rPr>
          <w:rStyle w:val="HighlightedWords-Colour"/>
          <w:bCs w:val="0"/>
        </w:rPr>
        <w:t>Census date</w:t>
      </w:r>
      <w:r>
        <w:fldChar w:fldCharType="end"/>
      </w:r>
      <w:r>
        <w:t xml:space="preserve"> </w:t>
      </w:r>
      <w:r w:rsidRPr="00FD455E">
        <w:t xml:space="preserve">and </w:t>
      </w:r>
      <w:r>
        <w:rPr>
          <w:rStyle w:val="HighlightedWords-Colour"/>
          <w:b w:val="0"/>
          <w:color w:val="auto"/>
        </w:rPr>
        <w:fldChar w:fldCharType="begin"/>
      </w:r>
      <w:r>
        <w:instrText xml:space="preserve"> REF _Ref187917500 \h </w:instrText>
      </w:r>
      <w:r>
        <w:rPr>
          <w:rStyle w:val="HighlightedWords-Colour"/>
          <w:b w:val="0"/>
          <w:color w:val="auto"/>
        </w:rPr>
      </w:r>
      <w:r>
        <w:rPr>
          <w:rStyle w:val="HighlightedWords-Colour"/>
          <w:b w:val="0"/>
          <w:color w:val="auto"/>
        </w:rPr>
        <w:fldChar w:fldCharType="separate"/>
      </w:r>
      <w:r w:rsidR="00880865" w:rsidRPr="005B5AC9">
        <w:rPr>
          <w:rStyle w:val="HighlightedWords-Colour"/>
          <w:bCs w:val="0"/>
        </w:rPr>
        <w:t>Administrative date</w:t>
      </w:r>
      <w:r>
        <w:rPr>
          <w:rStyle w:val="HighlightedWords-Colour"/>
          <w:b w:val="0"/>
          <w:color w:val="auto"/>
        </w:rPr>
        <w:fldChar w:fldCharType="end"/>
      </w:r>
    </w:p>
    <w:p w14:paraId="491629FF" w14:textId="7D842A57" w:rsidR="004A5B5B" w:rsidRPr="00FD455E" w:rsidRDefault="004A5B5B" w:rsidP="00D65712">
      <w:pPr>
        <w:pStyle w:val="ListBullet"/>
        <w:numPr>
          <w:ilvl w:val="0"/>
          <w:numId w:val="23"/>
        </w:numPr>
        <w:spacing w:after="120" w:line="240" w:lineRule="atLeast"/>
      </w:pPr>
      <w:r w:rsidRPr="00FD455E">
        <w:t xml:space="preserve">the eligibility criteria for </w:t>
      </w:r>
      <w:r w:rsidRPr="00F40A88">
        <w:rPr>
          <w:rStyle w:val="HighlightedWords-Colour"/>
          <w:bCs w:val="0"/>
          <w:color w:val="auto"/>
        </w:rPr>
        <w:fldChar w:fldCharType="begin"/>
      </w:r>
      <w:r w:rsidRPr="00F40A88">
        <w:rPr>
          <w:bCs/>
        </w:rPr>
        <w:instrText xml:space="preserve"> REF _Ref187916911 \h </w:instrText>
      </w:r>
      <w:r>
        <w:rPr>
          <w:rStyle w:val="HighlightedWords-Colour"/>
          <w:bCs w:val="0"/>
          <w:color w:val="auto"/>
        </w:rPr>
        <w:instrText xml:space="preserve"> \* MERGEFORMAT </w:instrText>
      </w:r>
      <w:r w:rsidRPr="00F40A88">
        <w:rPr>
          <w:rStyle w:val="HighlightedWords-Colour"/>
          <w:bCs w:val="0"/>
          <w:color w:val="auto"/>
        </w:rPr>
      </w:r>
      <w:r w:rsidRPr="00F40A88">
        <w:rPr>
          <w:rStyle w:val="HighlightedWords-Colour"/>
          <w:bCs w:val="0"/>
          <w:color w:val="auto"/>
        </w:rPr>
        <w:fldChar w:fldCharType="separate"/>
      </w:r>
      <w:r w:rsidR="00880865" w:rsidRPr="00331C9C">
        <w:rPr>
          <w:rStyle w:val="HighlightedWords-Colour"/>
          <w:bCs w:val="0"/>
        </w:rPr>
        <w:t>STARTUP-HELP</w:t>
      </w:r>
      <w:r w:rsidRPr="00F40A88">
        <w:rPr>
          <w:rStyle w:val="HighlightedWords-Colour"/>
          <w:bCs w:val="0"/>
          <w:color w:val="auto"/>
        </w:rPr>
        <w:fldChar w:fldCharType="end"/>
      </w:r>
      <w:r>
        <w:rPr>
          <w:rStyle w:val="HighlightedWords-Colour"/>
          <w:b w:val="0"/>
          <w:color w:val="auto"/>
        </w:rPr>
        <w:t xml:space="preserve"> </w:t>
      </w:r>
      <w:r w:rsidRPr="00FD455E">
        <w:t>assistance</w:t>
      </w:r>
    </w:p>
    <w:p w14:paraId="7255F5C6" w14:textId="77777777" w:rsidR="004A5B5B" w:rsidRPr="00FD455E" w:rsidRDefault="004A5B5B" w:rsidP="00D65712">
      <w:pPr>
        <w:pStyle w:val="ListBullet"/>
        <w:numPr>
          <w:ilvl w:val="0"/>
          <w:numId w:val="23"/>
        </w:numPr>
        <w:spacing w:after="120" w:line="240" w:lineRule="atLeast"/>
      </w:pPr>
      <w:r w:rsidRPr="00FD455E">
        <w:t xml:space="preserve">applying for a STARTUP-HELP loan </w:t>
      </w:r>
    </w:p>
    <w:p w14:paraId="66C29A79" w14:textId="26815065" w:rsidR="004A5B5B" w:rsidRPr="00FD455E" w:rsidRDefault="004A5B5B" w:rsidP="00D65712">
      <w:pPr>
        <w:pStyle w:val="ListBullet"/>
        <w:numPr>
          <w:ilvl w:val="0"/>
          <w:numId w:val="23"/>
        </w:numPr>
        <w:spacing w:after="120" w:line="240" w:lineRule="atLeast"/>
      </w:pPr>
      <w:r w:rsidRPr="00FD455E">
        <w:t xml:space="preserve">your </w:t>
      </w:r>
      <w:r>
        <w:rPr>
          <w:rStyle w:val="HighlightedWords-Colour"/>
          <w:b w:val="0"/>
          <w:color w:val="auto"/>
        </w:rPr>
        <w:fldChar w:fldCharType="begin"/>
      </w:r>
      <w:r>
        <w:instrText xml:space="preserve"> REF _Ref188531470 \h </w:instrText>
      </w:r>
      <w:r>
        <w:rPr>
          <w:rStyle w:val="HighlightedWords-Colour"/>
          <w:b w:val="0"/>
          <w:color w:val="auto"/>
        </w:rPr>
      </w:r>
      <w:r>
        <w:rPr>
          <w:rStyle w:val="HighlightedWords-Colour"/>
          <w:b w:val="0"/>
          <w:color w:val="auto"/>
        </w:rPr>
        <w:fldChar w:fldCharType="separate"/>
      </w:r>
      <w:r w:rsidR="00880865" w:rsidRPr="005B5AC9">
        <w:rPr>
          <w:rStyle w:val="HighlightedWords-Colour"/>
          <w:bCs w:val="0"/>
        </w:rPr>
        <w:t>Commonwealth Higher Education Student Support Number (CHESSN)</w:t>
      </w:r>
      <w:r>
        <w:rPr>
          <w:rStyle w:val="HighlightedWords-Colour"/>
          <w:b w:val="0"/>
          <w:color w:val="auto"/>
        </w:rPr>
        <w:fldChar w:fldCharType="end"/>
      </w:r>
      <w:r w:rsidRPr="00FD455E">
        <w:rPr>
          <w:rStyle w:val="HighlightedWords-Colour"/>
          <w:b w:val="0"/>
          <w:color w:val="auto"/>
        </w:rPr>
        <w:t xml:space="preserve"> </w:t>
      </w:r>
      <w:r w:rsidRPr="00FD455E">
        <w:t>or</w:t>
      </w:r>
      <w:r w:rsidRPr="00FD455E">
        <w:rPr>
          <w:rStyle w:val="HighlightedWords-Colour"/>
          <w:b w:val="0"/>
          <w:color w:val="auto"/>
        </w:rPr>
        <w:t xml:space="preserve"> </w:t>
      </w:r>
      <w:r>
        <w:rPr>
          <w:rStyle w:val="HighlightedWords-Colour"/>
          <w:b w:val="0"/>
          <w:color w:val="auto"/>
        </w:rPr>
        <w:fldChar w:fldCharType="begin"/>
      </w:r>
      <w:r>
        <w:rPr>
          <w:rStyle w:val="HighlightedWords-Colour"/>
          <w:b w:val="0"/>
          <w:color w:val="auto"/>
        </w:rPr>
        <w:instrText xml:space="preserve"> REF _Ref187303245 \h </w:instrText>
      </w:r>
      <w:r>
        <w:rPr>
          <w:rStyle w:val="HighlightedWords-Colour"/>
          <w:b w:val="0"/>
          <w:color w:val="auto"/>
        </w:rPr>
      </w:r>
      <w:r>
        <w:rPr>
          <w:rStyle w:val="HighlightedWords-Colour"/>
          <w:b w:val="0"/>
          <w:color w:val="auto"/>
        </w:rPr>
        <w:fldChar w:fldCharType="separate"/>
      </w:r>
      <w:r w:rsidR="00880865" w:rsidRPr="006420D5">
        <w:rPr>
          <w:rStyle w:val="HighlightedWords-Colour"/>
          <w:bCs w:val="0"/>
        </w:rPr>
        <w:t>Unique Student Identifier (USI)</w:t>
      </w:r>
      <w:r>
        <w:rPr>
          <w:rStyle w:val="HighlightedWords-Colour"/>
          <w:b w:val="0"/>
          <w:color w:val="auto"/>
        </w:rPr>
        <w:fldChar w:fldCharType="end"/>
      </w:r>
      <w:r w:rsidRPr="00FD455E">
        <w:t xml:space="preserve"> to check your available HELP balance</w:t>
      </w:r>
    </w:p>
    <w:p w14:paraId="52AD0360" w14:textId="77777777" w:rsidR="004A5B5B" w:rsidRDefault="004A5B5B" w:rsidP="00D65712">
      <w:pPr>
        <w:pStyle w:val="ListBullet"/>
        <w:numPr>
          <w:ilvl w:val="0"/>
          <w:numId w:val="23"/>
        </w:numPr>
        <w:spacing w:after="120" w:line="240" w:lineRule="atLeast"/>
      </w:pPr>
      <w:r w:rsidRPr="00FD455E">
        <w:t>withdrawing from study</w:t>
      </w:r>
    </w:p>
    <w:p w14:paraId="52675789" w14:textId="0304A838" w:rsidR="004A5B5B" w:rsidRPr="00FD455E" w:rsidRDefault="004A5B5B" w:rsidP="00D65712">
      <w:pPr>
        <w:pStyle w:val="ListBullet"/>
        <w:numPr>
          <w:ilvl w:val="0"/>
          <w:numId w:val="23"/>
        </w:numPr>
        <w:spacing w:after="120" w:line="240" w:lineRule="atLeast"/>
      </w:pPr>
      <w:r>
        <w:t xml:space="preserve">applying for your </w:t>
      </w:r>
      <w:r w:rsidRPr="00E166D1">
        <w:fldChar w:fldCharType="begin"/>
      </w:r>
      <w:r w:rsidRPr="00E166D1">
        <w:instrText xml:space="preserve"> REF _Ref187917591 \h  \* MERGEFORMAT </w:instrText>
      </w:r>
      <w:r w:rsidRPr="00E166D1">
        <w:fldChar w:fldCharType="separate"/>
      </w:r>
      <w:r w:rsidR="00880865" w:rsidRPr="00880865">
        <w:rPr>
          <w:rStyle w:val="HighlightedWords-Colour"/>
        </w:rPr>
        <w:t>HELP debt</w:t>
      </w:r>
      <w:r w:rsidRPr="00E166D1">
        <w:fldChar w:fldCharType="end"/>
      </w:r>
      <w:r>
        <w:t xml:space="preserve"> to be reversed under </w:t>
      </w:r>
      <w:r>
        <w:fldChar w:fldCharType="begin"/>
      </w:r>
      <w:r>
        <w:instrText xml:space="preserve"> REF _Ref187161322 \h </w:instrText>
      </w:r>
      <w:r>
        <w:fldChar w:fldCharType="separate"/>
      </w:r>
      <w:r w:rsidR="00880865" w:rsidRPr="006420D5">
        <w:rPr>
          <w:rStyle w:val="HighlightedWords-Colour"/>
          <w:bCs w:val="0"/>
        </w:rPr>
        <w:t>Special circumstances</w:t>
      </w:r>
      <w:r>
        <w:fldChar w:fldCharType="end"/>
      </w:r>
    </w:p>
    <w:p w14:paraId="6195FE8E" w14:textId="77777777" w:rsidR="004A5B5B" w:rsidRPr="00BD25EC" w:rsidRDefault="004A5B5B" w:rsidP="00D65712">
      <w:pPr>
        <w:pStyle w:val="ListBullet"/>
        <w:numPr>
          <w:ilvl w:val="0"/>
          <w:numId w:val="23"/>
        </w:numPr>
        <w:spacing w:after="120" w:line="240" w:lineRule="atLeast"/>
      </w:pPr>
      <w:r w:rsidRPr="00FD455E">
        <w:t>how</w:t>
      </w:r>
      <w:r w:rsidRPr="00BD25EC">
        <w:t xml:space="preserve"> to make a complaint.</w:t>
      </w:r>
    </w:p>
    <w:p w14:paraId="4C437CB7" w14:textId="6FC743D9" w:rsidR="00930F93" w:rsidRPr="00247C01" w:rsidRDefault="00E37466" w:rsidP="008A4018">
      <w:pPr>
        <w:pStyle w:val="TOCHeading"/>
      </w:pPr>
      <w:r w:rsidRPr="00247C01">
        <w:lastRenderedPageBreak/>
        <w:t>Contents</w:t>
      </w:r>
    </w:p>
    <w:sdt>
      <w:sdtPr>
        <w:rPr>
          <w:b/>
        </w:rPr>
        <w:id w:val="-458720398"/>
        <w:docPartObj>
          <w:docPartGallery w:val="Table of Contents"/>
          <w:docPartUnique/>
        </w:docPartObj>
      </w:sdtPr>
      <w:sdtEndPr>
        <w:rPr>
          <w:b w:val="0"/>
          <w:bCs/>
          <w:noProof/>
        </w:rPr>
      </w:sdtEndPr>
      <w:sdtContent>
        <w:p w14:paraId="3C1246C9" w14:textId="3809C2D2" w:rsidR="001E3D74"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189729183" w:history="1">
            <w:r w:rsidR="001E3D74" w:rsidRPr="009D716E">
              <w:rPr>
                <w:rStyle w:val="Hyperlink"/>
                <w:noProof/>
              </w:rPr>
              <w:t>Who is this booklet for?</w:t>
            </w:r>
            <w:r w:rsidR="001E3D74">
              <w:rPr>
                <w:noProof/>
                <w:webHidden/>
              </w:rPr>
              <w:tab/>
            </w:r>
            <w:r w:rsidR="001E3D74">
              <w:rPr>
                <w:noProof/>
                <w:webHidden/>
              </w:rPr>
              <w:fldChar w:fldCharType="begin"/>
            </w:r>
            <w:r w:rsidR="001E3D74">
              <w:rPr>
                <w:noProof/>
                <w:webHidden/>
              </w:rPr>
              <w:instrText xml:space="preserve"> PAGEREF _Toc189729183 \h </w:instrText>
            </w:r>
            <w:r w:rsidR="001E3D74">
              <w:rPr>
                <w:noProof/>
                <w:webHidden/>
              </w:rPr>
            </w:r>
            <w:r w:rsidR="001E3D74">
              <w:rPr>
                <w:noProof/>
                <w:webHidden/>
              </w:rPr>
              <w:fldChar w:fldCharType="separate"/>
            </w:r>
            <w:r w:rsidR="00880865">
              <w:rPr>
                <w:noProof/>
                <w:webHidden/>
              </w:rPr>
              <w:t>3</w:t>
            </w:r>
            <w:r w:rsidR="001E3D74">
              <w:rPr>
                <w:noProof/>
                <w:webHidden/>
              </w:rPr>
              <w:fldChar w:fldCharType="end"/>
            </w:r>
          </w:hyperlink>
        </w:p>
        <w:p w14:paraId="243266EF" w14:textId="7EBF70BA" w:rsidR="001E3D74" w:rsidRDefault="001E3D74">
          <w:pPr>
            <w:pStyle w:val="TOC2"/>
            <w:rPr>
              <w:rFonts w:eastAsiaTheme="minorEastAsia" w:cstheme="minorBidi"/>
              <w:noProof/>
              <w:color w:val="auto"/>
              <w:kern w:val="2"/>
              <w:sz w:val="24"/>
              <w:szCs w:val="24"/>
              <w14:ligatures w14:val="standardContextual"/>
            </w:rPr>
          </w:pPr>
          <w:hyperlink w:anchor="_Toc189729184" w:history="1">
            <w:r w:rsidRPr="009D716E">
              <w:rPr>
                <w:rStyle w:val="Hyperlink"/>
                <w:noProof/>
              </w:rPr>
              <w:t>Using this booklet</w:t>
            </w:r>
            <w:r>
              <w:rPr>
                <w:noProof/>
                <w:webHidden/>
              </w:rPr>
              <w:tab/>
            </w:r>
            <w:r>
              <w:rPr>
                <w:noProof/>
                <w:webHidden/>
              </w:rPr>
              <w:fldChar w:fldCharType="begin"/>
            </w:r>
            <w:r>
              <w:rPr>
                <w:noProof/>
                <w:webHidden/>
              </w:rPr>
              <w:instrText xml:space="preserve"> PAGEREF _Toc189729184 \h </w:instrText>
            </w:r>
            <w:r>
              <w:rPr>
                <w:noProof/>
                <w:webHidden/>
              </w:rPr>
            </w:r>
            <w:r>
              <w:rPr>
                <w:noProof/>
                <w:webHidden/>
              </w:rPr>
              <w:fldChar w:fldCharType="separate"/>
            </w:r>
            <w:r w:rsidR="00880865">
              <w:rPr>
                <w:noProof/>
                <w:webHidden/>
              </w:rPr>
              <w:t>3</w:t>
            </w:r>
            <w:r>
              <w:rPr>
                <w:noProof/>
                <w:webHidden/>
              </w:rPr>
              <w:fldChar w:fldCharType="end"/>
            </w:r>
          </w:hyperlink>
        </w:p>
        <w:p w14:paraId="3CA3B777" w14:textId="7513A58D" w:rsidR="001E3D74" w:rsidRDefault="001E3D74">
          <w:pPr>
            <w:pStyle w:val="TOC2"/>
            <w:rPr>
              <w:rFonts w:eastAsiaTheme="minorEastAsia" w:cstheme="minorBidi"/>
              <w:noProof/>
              <w:color w:val="auto"/>
              <w:kern w:val="2"/>
              <w:sz w:val="24"/>
              <w:szCs w:val="24"/>
              <w14:ligatures w14:val="standardContextual"/>
            </w:rPr>
          </w:pPr>
          <w:hyperlink w:anchor="_Toc189729185" w:history="1">
            <w:r w:rsidRPr="009D716E">
              <w:rPr>
                <w:rStyle w:val="Hyperlink"/>
                <w:noProof/>
              </w:rPr>
              <w:t>For further Information</w:t>
            </w:r>
            <w:r>
              <w:rPr>
                <w:noProof/>
                <w:webHidden/>
              </w:rPr>
              <w:tab/>
            </w:r>
            <w:r>
              <w:rPr>
                <w:noProof/>
                <w:webHidden/>
              </w:rPr>
              <w:fldChar w:fldCharType="begin"/>
            </w:r>
            <w:r>
              <w:rPr>
                <w:noProof/>
                <w:webHidden/>
              </w:rPr>
              <w:instrText xml:space="preserve"> PAGEREF _Toc189729185 \h </w:instrText>
            </w:r>
            <w:r>
              <w:rPr>
                <w:noProof/>
                <w:webHidden/>
              </w:rPr>
            </w:r>
            <w:r>
              <w:rPr>
                <w:noProof/>
                <w:webHidden/>
              </w:rPr>
              <w:fldChar w:fldCharType="separate"/>
            </w:r>
            <w:r w:rsidR="00880865">
              <w:rPr>
                <w:noProof/>
                <w:webHidden/>
              </w:rPr>
              <w:t>3</w:t>
            </w:r>
            <w:r>
              <w:rPr>
                <w:noProof/>
                <w:webHidden/>
              </w:rPr>
              <w:fldChar w:fldCharType="end"/>
            </w:r>
          </w:hyperlink>
        </w:p>
        <w:p w14:paraId="6FC2257F" w14:textId="0F4215CD" w:rsidR="001E3D74" w:rsidRDefault="001E3D74">
          <w:pPr>
            <w:pStyle w:val="TOC2"/>
            <w:rPr>
              <w:rFonts w:eastAsiaTheme="minorEastAsia" w:cstheme="minorBidi"/>
              <w:noProof/>
              <w:color w:val="auto"/>
              <w:kern w:val="2"/>
              <w:sz w:val="24"/>
              <w:szCs w:val="24"/>
              <w14:ligatures w14:val="standardContextual"/>
            </w:rPr>
          </w:pPr>
          <w:hyperlink w:anchor="_Toc189729186" w:history="1">
            <w:r w:rsidRPr="009D716E">
              <w:rPr>
                <w:rStyle w:val="Hyperlink"/>
                <w:noProof/>
              </w:rPr>
              <w:t>When to contact your provider</w:t>
            </w:r>
            <w:r>
              <w:rPr>
                <w:noProof/>
                <w:webHidden/>
              </w:rPr>
              <w:tab/>
            </w:r>
            <w:r>
              <w:rPr>
                <w:noProof/>
                <w:webHidden/>
              </w:rPr>
              <w:fldChar w:fldCharType="begin"/>
            </w:r>
            <w:r>
              <w:rPr>
                <w:noProof/>
                <w:webHidden/>
              </w:rPr>
              <w:instrText xml:space="preserve"> PAGEREF _Toc189729186 \h </w:instrText>
            </w:r>
            <w:r>
              <w:rPr>
                <w:noProof/>
                <w:webHidden/>
              </w:rPr>
            </w:r>
            <w:r>
              <w:rPr>
                <w:noProof/>
                <w:webHidden/>
              </w:rPr>
              <w:fldChar w:fldCharType="separate"/>
            </w:r>
            <w:r w:rsidR="00880865">
              <w:rPr>
                <w:noProof/>
                <w:webHidden/>
              </w:rPr>
              <w:t>3</w:t>
            </w:r>
            <w:r>
              <w:rPr>
                <w:noProof/>
                <w:webHidden/>
              </w:rPr>
              <w:fldChar w:fldCharType="end"/>
            </w:r>
          </w:hyperlink>
        </w:p>
        <w:p w14:paraId="06256E1B" w14:textId="59C9C8A2" w:rsidR="001E3D74" w:rsidRDefault="001E3D74">
          <w:pPr>
            <w:pStyle w:val="TOC1"/>
            <w:rPr>
              <w:rFonts w:eastAsiaTheme="minorEastAsia" w:cstheme="minorBidi"/>
              <w:b w:val="0"/>
              <w:noProof/>
              <w:color w:val="auto"/>
              <w:kern w:val="2"/>
              <w:sz w:val="24"/>
              <w:szCs w:val="24"/>
              <w14:ligatures w14:val="standardContextual"/>
            </w:rPr>
          </w:pPr>
          <w:hyperlink w:anchor="_Toc189729187" w:history="1">
            <w:r w:rsidRPr="009D716E">
              <w:rPr>
                <w:rStyle w:val="Hyperlink"/>
                <w:noProof/>
              </w:rPr>
              <w:t>1. STARTUP-HELP</w:t>
            </w:r>
            <w:r>
              <w:rPr>
                <w:noProof/>
                <w:webHidden/>
              </w:rPr>
              <w:tab/>
            </w:r>
            <w:r>
              <w:rPr>
                <w:noProof/>
                <w:webHidden/>
              </w:rPr>
              <w:fldChar w:fldCharType="begin"/>
            </w:r>
            <w:r>
              <w:rPr>
                <w:noProof/>
                <w:webHidden/>
              </w:rPr>
              <w:instrText xml:space="preserve"> PAGEREF _Toc189729187 \h </w:instrText>
            </w:r>
            <w:r>
              <w:rPr>
                <w:noProof/>
                <w:webHidden/>
              </w:rPr>
            </w:r>
            <w:r>
              <w:rPr>
                <w:noProof/>
                <w:webHidden/>
              </w:rPr>
              <w:fldChar w:fldCharType="separate"/>
            </w:r>
            <w:r w:rsidR="00880865">
              <w:rPr>
                <w:noProof/>
                <w:webHidden/>
              </w:rPr>
              <w:t>6</w:t>
            </w:r>
            <w:r>
              <w:rPr>
                <w:noProof/>
                <w:webHidden/>
              </w:rPr>
              <w:fldChar w:fldCharType="end"/>
            </w:r>
          </w:hyperlink>
        </w:p>
        <w:p w14:paraId="64FDA3C0" w14:textId="2999CA10" w:rsidR="001E3D74" w:rsidRDefault="001E3D74">
          <w:pPr>
            <w:pStyle w:val="TOC2"/>
            <w:rPr>
              <w:rFonts w:eastAsiaTheme="minorEastAsia" w:cstheme="minorBidi"/>
              <w:noProof/>
              <w:color w:val="auto"/>
              <w:kern w:val="2"/>
              <w:sz w:val="24"/>
              <w:szCs w:val="24"/>
              <w14:ligatures w14:val="standardContextual"/>
            </w:rPr>
          </w:pPr>
          <w:hyperlink w:anchor="_Toc189729188" w:history="1">
            <w:r w:rsidRPr="009D716E">
              <w:rPr>
                <w:rStyle w:val="Hyperlink"/>
                <w:noProof/>
              </w:rPr>
              <w:t>1.1 What is STARTUP-HELP?</w:t>
            </w:r>
            <w:r>
              <w:rPr>
                <w:noProof/>
                <w:webHidden/>
              </w:rPr>
              <w:tab/>
            </w:r>
            <w:r>
              <w:rPr>
                <w:noProof/>
                <w:webHidden/>
              </w:rPr>
              <w:fldChar w:fldCharType="begin"/>
            </w:r>
            <w:r>
              <w:rPr>
                <w:noProof/>
                <w:webHidden/>
              </w:rPr>
              <w:instrText xml:space="preserve"> PAGEREF _Toc189729188 \h </w:instrText>
            </w:r>
            <w:r>
              <w:rPr>
                <w:noProof/>
                <w:webHidden/>
              </w:rPr>
            </w:r>
            <w:r>
              <w:rPr>
                <w:noProof/>
                <w:webHidden/>
              </w:rPr>
              <w:fldChar w:fldCharType="separate"/>
            </w:r>
            <w:r w:rsidR="00880865">
              <w:rPr>
                <w:noProof/>
                <w:webHidden/>
              </w:rPr>
              <w:t>6</w:t>
            </w:r>
            <w:r>
              <w:rPr>
                <w:noProof/>
                <w:webHidden/>
              </w:rPr>
              <w:fldChar w:fldCharType="end"/>
            </w:r>
          </w:hyperlink>
        </w:p>
        <w:p w14:paraId="717FE173" w14:textId="1947FF3E" w:rsidR="001E3D74" w:rsidRDefault="001E3D74">
          <w:pPr>
            <w:pStyle w:val="TOC2"/>
            <w:rPr>
              <w:rFonts w:eastAsiaTheme="minorEastAsia" w:cstheme="minorBidi"/>
              <w:noProof/>
              <w:color w:val="auto"/>
              <w:kern w:val="2"/>
              <w:sz w:val="24"/>
              <w:szCs w:val="24"/>
              <w14:ligatures w14:val="standardContextual"/>
            </w:rPr>
          </w:pPr>
          <w:hyperlink w:anchor="_Toc189729189" w:history="1">
            <w:r w:rsidRPr="009D716E">
              <w:rPr>
                <w:rStyle w:val="Hyperlink"/>
                <w:noProof/>
              </w:rPr>
              <w:t>1.2 Am I eligible for STARTUP-HELP?</w:t>
            </w:r>
            <w:r>
              <w:rPr>
                <w:noProof/>
                <w:webHidden/>
              </w:rPr>
              <w:tab/>
            </w:r>
            <w:r>
              <w:rPr>
                <w:noProof/>
                <w:webHidden/>
              </w:rPr>
              <w:fldChar w:fldCharType="begin"/>
            </w:r>
            <w:r>
              <w:rPr>
                <w:noProof/>
                <w:webHidden/>
              </w:rPr>
              <w:instrText xml:space="preserve"> PAGEREF _Toc189729189 \h </w:instrText>
            </w:r>
            <w:r>
              <w:rPr>
                <w:noProof/>
                <w:webHidden/>
              </w:rPr>
            </w:r>
            <w:r>
              <w:rPr>
                <w:noProof/>
                <w:webHidden/>
              </w:rPr>
              <w:fldChar w:fldCharType="separate"/>
            </w:r>
            <w:r w:rsidR="00880865">
              <w:rPr>
                <w:noProof/>
                <w:webHidden/>
              </w:rPr>
              <w:t>6</w:t>
            </w:r>
            <w:r>
              <w:rPr>
                <w:noProof/>
                <w:webHidden/>
              </w:rPr>
              <w:fldChar w:fldCharType="end"/>
            </w:r>
          </w:hyperlink>
        </w:p>
        <w:p w14:paraId="51F8FDC6" w14:textId="7C175A2A" w:rsidR="001E3D74" w:rsidRDefault="001E3D74">
          <w:pPr>
            <w:pStyle w:val="TOC2"/>
            <w:rPr>
              <w:rFonts w:eastAsiaTheme="minorEastAsia" w:cstheme="minorBidi"/>
              <w:noProof/>
              <w:color w:val="auto"/>
              <w:kern w:val="2"/>
              <w:sz w:val="24"/>
              <w:szCs w:val="24"/>
              <w14:ligatures w14:val="standardContextual"/>
            </w:rPr>
          </w:pPr>
          <w:hyperlink w:anchor="_Toc189729190" w:history="1">
            <w:r w:rsidRPr="009D716E">
              <w:rPr>
                <w:rStyle w:val="Hyperlink"/>
                <w:noProof/>
              </w:rPr>
              <w:t>1.3 How much STARTUP-HELP can I borrow?</w:t>
            </w:r>
            <w:r>
              <w:rPr>
                <w:noProof/>
                <w:webHidden/>
              </w:rPr>
              <w:tab/>
            </w:r>
            <w:r>
              <w:rPr>
                <w:noProof/>
                <w:webHidden/>
              </w:rPr>
              <w:fldChar w:fldCharType="begin"/>
            </w:r>
            <w:r>
              <w:rPr>
                <w:noProof/>
                <w:webHidden/>
              </w:rPr>
              <w:instrText xml:space="preserve"> PAGEREF _Toc189729190 \h </w:instrText>
            </w:r>
            <w:r>
              <w:rPr>
                <w:noProof/>
                <w:webHidden/>
              </w:rPr>
            </w:r>
            <w:r>
              <w:rPr>
                <w:noProof/>
                <w:webHidden/>
              </w:rPr>
              <w:fldChar w:fldCharType="separate"/>
            </w:r>
            <w:r w:rsidR="00880865">
              <w:rPr>
                <w:noProof/>
                <w:webHidden/>
              </w:rPr>
              <w:t>7</w:t>
            </w:r>
            <w:r>
              <w:rPr>
                <w:noProof/>
                <w:webHidden/>
              </w:rPr>
              <w:fldChar w:fldCharType="end"/>
            </w:r>
          </w:hyperlink>
        </w:p>
        <w:p w14:paraId="582C7EA7" w14:textId="1C729300" w:rsidR="001E3D74" w:rsidRDefault="001E3D74">
          <w:pPr>
            <w:pStyle w:val="TOC1"/>
            <w:rPr>
              <w:rFonts w:eastAsiaTheme="minorEastAsia" w:cstheme="minorBidi"/>
              <w:b w:val="0"/>
              <w:noProof/>
              <w:color w:val="auto"/>
              <w:kern w:val="2"/>
              <w:sz w:val="24"/>
              <w:szCs w:val="24"/>
              <w14:ligatures w14:val="standardContextual"/>
            </w:rPr>
          </w:pPr>
          <w:hyperlink w:anchor="_Toc189729191" w:history="1">
            <w:r w:rsidRPr="009D716E">
              <w:rPr>
                <w:rStyle w:val="Hyperlink"/>
                <w:noProof/>
              </w:rPr>
              <w:t>2.</w:t>
            </w:r>
            <w:r w:rsidRPr="009D716E">
              <w:rPr>
                <w:rStyle w:val="Hyperlink"/>
                <w:bCs/>
                <w:noProof/>
              </w:rPr>
              <w:t xml:space="preserve"> Identity Requirements</w:t>
            </w:r>
            <w:r>
              <w:rPr>
                <w:noProof/>
                <w:webHidden/>
              </w:rPr>
              <w:tab/>
            </w:r>
            <w:r>
              <w:rPr>
                <w:noProof/>
                <w:webHidden/>
              </w:rPr>
              <w:fldChar w:fldCharType="begin"/>
            </w:r>
            <w:r>
              <w:rPr>
                <w:noProof/>
                <w:webHidden/>
              </w:rPr>
              <w:instrText xml:space="preserve"> PAGEREF _Toc189729191 \h </w:instrText>
            </w:r>
            <w:r>
              <w:rPr>
                <w:noProof/>
                <w:webHidden/>
              </w:rPr>
            </w:r>
            <w:r>
              <w:rPr>
                <w:noProof/>
                <w:webHidden/>
              </w:rPr>
              <w:fldChar w:fldCharType="separate"/>
            </w:r>
            <w:r w:rsidR="00880865">
              <w:rPr>
                <w:noProof/>
                <w:webHidden/>
              </w:rPr>
              <w:t>8</w:t>
            </w:r>
            <w:r>
              <w:rPr>
                <w:noProof/>
                <w:webHidden/>
              </w:rPr>
              <w:fldChar w:fldCharType="end"/>
            </w:r>
          </w:hyperlink>
        </w:p>
        <w:p w14:paraId="3E03B1D2" w14:textId="6DEC87E8" w:rsidR="001E3D74" w:rsidRDefault="001E3D74">
          <w:pPr>
            <w:pStyle w:val="TOC2"/>
            <w:rPr>
              <w:rFonts w:eastAsiaTheme="minorEastAsia" w:cstheme="minorBidi"/>
              <w:noProof/>
              <w:color w:val="auto"/>
              <w:kern w:val="2"/>
              <w:sz w:val="24"/>
              <w:szCs w:val="24"/>
              <w14:ligatures w14:val="standardContextual"/>
            </w:rPr>
          </w:pPr>
          <w:hyperlink w:anchor="_Toc189729192" w:history="1">
            <w:r w:rsidRPr="009D716E">
              <w:rPr>
                <w:rStyle w:val="Hyperlink"/>
                <w:noProof/>
              </w:rPr>
              <w:t>2.1 Unique Student Identifier (USI)</w:t>
            </w:r>
            <w:r>
              <w:rPr>
                <w:noProof/>
                <w:webHidden/>
              </w:rPr>
              <w:tab/>
            </w:r>
            <w:r>
              <w:rPr>
                <w:noProof/>
                <w:webHidden/>
              </w:rPr>
              <w:fldChar w:fldCharType="begin"/>
            </w:r>
            <w:r>
              <w:rPr>
                <w:noProof/>
                <w:webHidden/>
              </w:rPr>
              <w:instrText xml:space="preserve"> PAGEREF _Toc189729192 \h </w:instrText>
            </w:r>
            <w:r>
              <w:rPr>
                <w:noProof/>
                <w:webHidden/>
              </w:rPr>
            </w:r>
            <w:r>
              <w:rPr>
                <w:noProof/>
                <w:webHidden/>
              </w:rPr>
              <w:fldChar w:fldCharType="separate"/>
            </w:r>
            <w:r w:rsidR="00880865">
              <w:rPr>
                <w:noProof/>
                <w:webHidden/>
              </w:rPr>
              <w:t>8</w:t>
            </w:r>
            <w:r>
              <w:rPr>
                <w:noProof/>
                <w:webHidden/>
              </w:rPr>
              <w:fldChar w:fldCharType="end"/>
            </w:r>
          </w:hyperlink>
        </w:p>
        <w:p w14:paraId="2EC9A75F" w14:textId="3A0F5880" w:rsidR="001E3D74" w:rsidRDefault="001E3D74">
          <w:pPr>
            <w:pStyle w:val="TOC2"/>
            <w:rPr>
              <w:rFonts w:eastAsiaTheme="minorEastAsia" w:cstheme="minorBidi"/>
              <w:noProof/>
              <w:color w:val="auto"/>
              <w:kern w:val="2"/>
              <w:sz w:val="24"/>
              <w:szCs w:val="24"/>
              <w14:ligatures w14:val="standardContextual"/>
            </w:rPr>
          </w:pPr>
          <w:hyperlink w:anchor="_Toc189729193" w:history="1">
            <w:r w:rsidRPr="009D716E">
              <w:rPr>
                <w:rStyle w:val="Hyperlink"/>
                <w:noProof/>
              </w:rPr>
              <w:t>2.2 What is my Unique Student Identifier (USI)?</w:t>
            </w:r>
            <w:r>
              <w:rPr>
                <w:noProof/>
                <w:webHidden/>
              </w:rPr>
              <w:tab/>
            </w:r>
            <w:r>
              <w:rPr>
                <w:noProof/>
                <w:webHidden/>
              </w:rPr>
              <w:fldChar w:fldCharType="begin"/>
            </w:r>
            <w:r>
              <w:rPr>
                <w:noProof/>
                <w:webHidden/>
              </w:rPr>
              <w:instrText xml:space="preserve"> PAGEREF _Toc189729193 \h </w:instrText>
            </w:r>
            <w:r>
              <w:rPr>
                <w:noProof/>
                <w:webHidden/>
              </w:rPr>
            </w:r>
            <w:r>
              <w:rPr>
                <w:noProof/>
                <w:webHidden/>
              </w:rPr>
              <w:fldChar w:fldCharType="separate"/>
            </w:r>
            <w:r w:rsidR="00880865">
              <w:rPr>
                <w:noProof/>
                <w:webHidden/>
              </w:rPr>
              <w:t>8</w:t>
            </w:r>
            <w:r>
              <w:rPr>
                <w:noProof/>
                <w:webHidden/>
              </w:rPr>
              <w:fldChar w:fldCharType="end"/>
            </w:r>
          </w:hyperlink>
        </w:p>
        <w:p w14:paraId="0926B870" w14:textId="497DB4F1" w:rsidR="001E3D74" w:rsidRDefault="001E3D74">
          <w:pPr>
            <w:pStyle w:val="TOC2"/>
            <w:rPr>
              <w:rFonts w:eastAsiaTheme="minorEastAsia" w:cstheme="minorBidi"/>
              <w:noProof/>
              <w:color w:val="auto"/>
              <w:kern w:val="2"/>
              <w:sz w:val="24"/>
              <w:szCs w:val="24"/>
              <w14:ligatures w14:val="standardContextual"/>
            </w:rPr>
          </w:pPr>
          <w:hyperlink w:anchor="_Toc189729194" w:history="1">
            <w:r w:rsidRPr="009D716E">
              <w:rPr>
                <w:rStyle w:val="Hyperlink"/>
                <w:noProof/>
              </w:rPr>
              <w:t>2.3 Create or find your Unique Student Identifier (USI)</w:t>
            </w:r>
            <w:r>
              <w:rPr>
                <w:noProof/>
                <w:webHidden/>
              </w:rPr>
              <w:tab/>
            </w:r>
            <w:r>
              <w:rPr>
                <w:noProof/>
                <w:webHidden/>
              </w:rPr>
              <w:fldChar w:fldCharType="begin"/>
            </w:r>
            <w:r>
              <w:rPr>
                <w:noProof/>
                <w:webHidden/>
              </w:rPr>
              <w:instrText xml:space="preserve"> PAGEREF _Toc189729194 \h </w:instrText>
            </w:r>
            <w:r>
              <w:rPr>
                <w:noProof/>
                <w:webHidden/>
              </w:rPr>
            </w:r>
            <w:r>
              <w:rPr>
                <w:noProof/>
                <w:webHidden/>
              </w:rPr>
              <w:fldChar w:fldCharType="separate"/>
            </w:r>
            <w:r w:rsidR="00880865">
              <w:rPr>
                <w:noProof/>
                <w:webHidden/>
              </w:rPr>
              <w:t>8</w:t>
            </w:r>
            <w:r>
              <w:rPr>
                <w:noProof/>
                <w:webHidden/>
              </w:rPr>
              <w:fldChar w:fldCharType="end"/>
            </w:r>
          </w:hyperlink>
        </w:p>
        <w:p w14:paraId="2D7E5AC2" w14:textId="0C936F1C" w:rsidR="001E3D74" w:rsidRDefault="001E3D74">
          <w:pPr>
            <w:pStyle w:val="TOC2"/>
            <w:rPr>
              <w:rFonts w:eastAsiaTheme="minorEastAsia" w:cstheme="minorBidi"/>
              <w:noProof/>
              <w:color w:val="auto"/>
              <w:kern w:val="2"/>
              <w:sz w:val="24"/>
              <w:szCs w:val="24"/>
              <w14:ligatures w14:val="standardContextual"/>
            </w:rPr>
          </w:pPr>
          <w:hyperlink w:anchor="_Toc189729195" w:history="1">
            <w:r w:rsidRPr="009D716E">
              <w:rPr>
                <w:rStyle w:val="Hyperlink"/>
                <w:noProof/>
              </w:rPr>
              <w:t>2.4 Tax File Number (TFN)</w:t>
            </w:r>
            <w:r>
              <w:rPr>
                <w:noProof/>
                <w:webHidden/>
              </w:rPr>
              <w:tab/>
            </w:r>
            <w:r>
              <w:rPr>
                <w:noProof/>
                <w:webHidden/>
              </w:rPr>
              <w:fldChar w:fldCharType="begin"/>
            </w:r>
            <w:r>
              <w:rPr>
                <w:noProof/>
                <w:webHidden/>
              </w:rPr>
              <w:instrText xml:space="preserve"> PAGEREF _Toc189729195 \h </w:instrText>
            </w:r>
            <w:r>
              <w:rPr>
                <w:noProof/>
                <w:webHidden/>
              </w:rPr>
            </w:r>
            <w:r>
              <w:rPr>
                <w:noProof/>
                <w:webHidden/>
              </w:rPr>
              <w:fldChar w:fldCharType="separate"/>
            </w:r>
            <w:r w:rsidR="00880865">
              <w:rPr>
                <w:noProof/>
                <w:webHidden/>
              </w:rPr>
              <w:t>9</w:t>
            </w:r>
            <w:r>
              <w:rPr>
                <w:noProof/>
                <w:webHidden/>
              </w:rPr>
              <w:fldChar w:fldCharType="end"/>
            </w:r>
          </w:hyperlink>
        </w:p>
        <w:p w14:paraId="636C958C" w14:textId="7C2A07E7" w:rsidR="001E3D74" w:rsidRDefault="001E3D74">
          <w:pPr>
            <w:pStyle w:val="TOC1"/>
            <w:rPr>
              <w:rFonts w:eastAsiaTheme="minorEastAsia" w:cstheme="minorBidi"/>
              <w:b w:val="0"/>
              <w:noProof/>
              <w:color w:val="auto"/>
              <w:kern w:val="2"/>
              <w:sz w:val="24"/>
              <w:szCs w:val="24"/>
              <w14:ligatures w14:val="standardContextual"/>
            </w:rPr>
          </w:pPr>
          <w:hyperlink w:anchor="_Toc189729196" w:history="1">
            <w:r w:rsidRPr="009D716E">
              <w:rPr>
                <w:rStyle w:val="Hyperlink"/>
                <w:noProof/>
              </w:rPr>
              <w:t>3. Applying for a STARTUP-HELP loan</w:t>
            </w:r>
            <w:r>
              <w:rPr>
                <w:noProof/>
                <w:webHidden/>
              </w:rPr>
              <w:tab/>
            </w:r>
            <w:r>
              <w:rPr>
                <w:noProof/>
                <w:webHidden/>
              </w:rPr>
              <w:fldChar w:fldCharType="begin"/>
            </w:r>
            <w:r>
              <w:rPr>
                <w:noProof/>
                <w:webHidden/>
              </w:rPr>
              <w:instrText xml:space="preserve"> PAGEREF _Toc189729196 \h </w:instrText>
            </w:r>
            <w:r>
              <w:rPr>
                <w:noProof/>
                <w:webHidden/>
              </w:rPr>
            </w:r>
            <w:r>
              <w:rPr>
                <w:noProof/>
                <w:webHidden/>
              </w:rPr>
              <w:fldChar w:fldCharType="separate"/>
            </w:r>
            <w:r w:rsidR="00880865">
              <w:rPr>
                <w:noProof/>
                <w:webHidden/>
              </w:rPr>
              <w:t>9</w:t>
            </w:r>
            <w:r>
              <w:rPr>
                <w:noProof/>
                <w:webHidden/>
              </w:rPr>
              <w:fldChar w:fldCharType="end"/>
            </w:r>
          </w:hyperlink>
        </w:p>
        <w:p w14:paraId="57B20A3A" w14:textId="4B890A29" w:rsidR="001E3D74" w:rsidRDefault="001E3D74">
          <w:pPr>
            <w:pStyle w:val="TOC2"/>
            <w:rPr>
              <w:rFonts w:eastAsiaTheme="minorEastAsia" w:cstheme="minorBidi"/>
              <w:noProof/>
              <w:color w:val="auto"/>
              <w:kern w:val="2"/>
              <w:sz w:val="24"/>
              <w:szCs w:val="24"/>
              <w14:ligatures w14:val="standardContextual"/>
            </w:rPr>
          </w:pPr>
          <w:hyperlink w:anchor="_Toc189729197" w:history="1">
            <w:r w:rsidRPr="009D716E">
              <w:rPr>
                <w:rStyle w:val="Hyperlink"/>
                <w:noProof/>
              </w:rPr>
              <w:t>3.1 Is there an application fee or loan fee?</w:t>
            </w:r>
            <w:r>
              <w:rPr>
                <w:noProof/>
                <w:webHidden/>
              </w:rPr>
              <w:tab/>
            </w:r>
            <w:r>
              <w:rPr>
                <w:noProof/>
                <w:webHidden/>
              </w:rPr>
              <w:fldChar w:fldCharType="begin"/>
            </w:r>
            <w:r>
              <w:rPr>
                <w:noProof/>
                <w:webHidden/>
              </w:rPr>
              <w:instrText xml:space="preserve"> PAGEREF _Toc189729197 \h </w:instrText>
            </w:r>
            <w:r>
              <w:rPr>
                <w:noProof/>
                <w:webHidden/>
              </w:rPr>
            </w:r>
            <w:r>
              <w:rPr>
                <w:noProof/>
                <w:webHidden/>
              </w:rPr>
              <w:fldChar w:fldCharType="separate"/>
            </w:r>
            <w:r w:rsidR="00880865">
              <w:rPr>
                <w:noProof/>
                <w:webHidden/>
              </w:rPr>
              <w:t>9</w:t>
            </w:r>
            <w:r>
              <w:rPr>
                <w:noProof/>
                <w:webHidden/>
              </w:rPr>
              <w:fldChar w:fldCharType="end"/>
            </w:r>
          </w:hyperlink>
        </w:p>
        <w:p w14:paraId="643F4243" w14:textId="35BDC6F3" w:rsidR="001E3D74" w:rsidRDefault="001E3D74">
          <w:pPr>
            <w:pStyle w:val="TOC2"/>
            <w:rPr>
              <w:rFonts w:eastAsiaTheme="minorEastAsia" w:cstheme="minorBidi"/>
              <w:noProof/>
              <w:color w:val="auto"/>
              <w:kern w:val="2"/>
              <w:sz w:val="24"/>
              <w:szCs w:val="24"/>
              <w14:ligatures w14:val="standardContextual"/>
            </w:rPr>
          </w:pPr>
          <w:hyperlink w:anchor="_Toc189729198" w:history="1">
            <w:r w:rsidRPr="009D716E">
              <w:rPr>
                <w:rStyle w:val="Hyperlink"/>
                <w:noProof/>
              </w:rPr>
              <w:t>3.2 How do I apply for a STARTUP-HELP loan?</w:t>
            </w:r>
            <w:r>
              <w:rPr>
                <w:noProof/>
                <w:webHidden/>
              </w:rPr>
              <w:tab/>
            </w:r>
            <w:r>
              <w:rPr>
                <w:noProof/>
                <w:webHidden/>
              </w:rPr>
              <w:fldChar w:fldCharType="begin"/>
            </w:r>
            <w:r>
              <w:rPr>
                <w:noProof/>
                <w:webHidden/>
              </w:rPr>
              <w:instrText xml:space="preserve"> PAGEREF _Toc189729198 \h </w:instrText>
            </w:r>
            <w:r>
              <w:rPr>
                <w:noProof/>
                <w:webHidden/>
              </w:rPr>
            </w:r>
            <w:r>
              <w:rPr>
                <w:noProof/>
                <w:webHidden/>
              </w:rPr>
              <w:fldChar w:fldCharType="separate"/>
            </w:r>
            <w:r w:rsidR="00880865">
              <w:rPr>
                <w:noProof/>
                <w:webHidden/>
              </w:rPr>
              <w:t>9</w:t>
            </w:r>
            <w:r>
              <w:rPr>
                <w:noProof/>
                <w:webHidden/>
              </w:rPr>
              <w:fldChar w:fldCharType="end"/>
            </w:r>
          </w:hyperlink>
        </w:p>
        <w:p w14:paraId="69DDF375" w14:textId="527A035D" w:rsidR="001E3D74" w:rsidRDefault="001E3D74">
          <w:pPr>
            <w:pStyle w:val="TOC2"/>
            <w:rPr>
              <w:rFonts w:eastAsiaTheme="minorEastAsia" w:cstheme="minorBidi"/>
              <w:noProof/>
              <w:color w:val="auto"/>
              <w:kern w:val="2"/>
              <w:sz w:val="24"/>
              <w:szCs w:val="24"/>
              <w14:ligatures w14:val="standardContextual"/>
            </w:rPr>
          </w:pPr>
          <w:hyperlink w:anchor="_Toc189729199" w:history="1">
            <w:r w:rsidRPr="009D716E">
              <w:rPr>
                <w:rStyle w:val="Hyperlink"/>
                <w:noProof/>
              </w:rPr>
              <w:t>3.3 What is the latest date I can apply for a START-UP HELP loan?</w:t>
            </w:r>
            <w:r>
              <w:rPr>
                <w:noProof/>
                <w:webHidden/>
              </w:rPr>
              <w:tab/>
            </w:r>
            <w:r>
              <w:rPr>
                <w:noProof/>
                <w:webHidden/>
              </w:rPr>
              <w:fldChar w:fldCharType="begin"/>
            </w:r>
            <w:r>
              <w:rPr>
                <w:noProof/>
                <w:webHidden/>
              </w:rPr>
              <w:instrText xml:space="preserve"> PAGEREF _Toc189729199 \h </w:instrText>
            </w:r>
            <w:r>
              <w:rPr>
                <w:noProof/>
                <w:webHidden/>
              </w:rPr>
            </w:r>
            <w:r>
              <w:rPr>
                <w:noProof/>
                <w:webHidden/>
              </w:rPr>
              <w:fldChar w:fldCharType="separate"/>
            </w:r>
            <w:r w:rsidR="00880865">
              <w:rPr>
                <w:noProof/>
                <w:webHidden/>
              </w:rPr>
              <w:t>10</w:t>
            </w:r>
            <w:r>
              <w:rPr>
                <w:noProof/>
                <w:webHidden/>
              </w:rPr>
              <w:fldChar w:fldCharType="end"/>
            </w:r>
          </w:hyperlink>
        </w:p>
        <w:p w14:paraId="02D1B7A9" w14:textId="02685867" w:rsidR="001E3D74" w:rsidRDefault="001E3D74">
          <w:pPr>
            <w:pStyle w:val="TOC2"/>
            <w:rPr>
              <w:rFonts w:eastAsiaTheme="minorEastAsia" w:cstheme="minorBidi"/>
              <w:noProof/>
              <w:color w:val="auto"/>
              <w:kern w:val="2"/>
              <w:sz w:val="24"/>
              <w:szCs w:val="24"/>
              <w14:ligatures w14:val="standardContextual"/>
            </w:rPr>
          </w:pPr>
          <w:hyperlink w:anchor="_Toc189729200" w:history="1">
            <w:r w:rsidRPr="009D716E">
              <w:rPr>
                <w:rStyle w:val="Hyperlink"/>
                <w:noProof/>
              </w:rPr>
              <w:t>3.4 What if I make a mistake on my eCAF?</w:t>
            </w:r>
            <w:r>
              <w:rPr>
                <w:noProof/>
                <w:webHidden/>
              </w:rPr>
              <w:tab/>
            </w:r>
            <w:r>
              <w:rPr>
                <w:noProof/>
                <w:webHidden/>
              </w:rPr>
              <w:fldChar w:fldCharType="begin"/>
            </w:r>
            <w:r>
              <w:rPr>
                <w:noProof/>
                <w:webHidden/>
              </w:rPr>
              <w:instrText xml:space="preserve"> PAGEREF _Toc189729200 \h </w:instrText>
            </w:r>
            <w:r>
              <w:rPr>
                <w:noProof/>
                <w:webHidden/>
              </w:rPr>
            </w:r>
            <w:r>
              <w:rPr>
                <w:noProof/>
                <w:webHidden/>
              </w:rPr>
              <w:fldChar w:fldCharType="separate"/>
            </w:r>
            <w:r w:rsidR="00880865">
              <w:rPr>
                <w:noProof/>
                <w:webHidden/>
              </w:rPr>
              <w:t>10</w:t>
            </w:r>
            <w:r>
              <w:rPr>
                <w:noProof/>
                <w:webHidden/>
              </w:rPr>
              <w:fldChar w:fldCharType="end"/>
            </w:r>
          </w:hyperlink>
        </w:p>
        <w:p w14:paraId="427F6DF1" w14:textId="35A09D25" w:rsidR="001E3D74" w:rsidRDefault="001E3D74">
          <w:pPr>
            <w:pStyle w:val="TOC1"/>
            <w:rPr>
              <w:rFonts w:eastAsiaTheme="minorEastAsia" w:cstheme="minorBidi"/>
              <w:b w:val="0"/>
              <w:noProof/>
              <w:color w:val="auto"/>
              <w:kern w:val="2"/>
              <w:sz w:val="24"/>
              <w:szCs w:val="24"/>
              <w14:ligatures w14:val="standardContextual"/>
            </w:rPr>
          </w:pPr>
          <w:hyperlink w:anchor="_Toc189729201" w:history="1">
            <w:r w:rsidRPr="009D716E">
              <w:rPr>
                <w:rStyle w:val="Hyperlink"/>
                <w:noProof/>
              </w:rPr>
              <w:t>4. Withdrawing from study</w:t>
            </w:r>
            <w:r>
              <w:rPr>
                <w:noProof/>
                <w:webHidden/>
              </w:rPr>
              <w:tab/>
            </w:r>
            <w:r>
              <w:rPr>
                <w:noProof/>
                <w:webHidden/>
              </w:rPr>
              <w:fldChar w:fldCharType="begin"/>
            </w:r>
            <w:r>
              <w:rPr>
                <w:noProof/>
                <w:webHidden/>
              </w:rPr>
              <w:instrText xml:space="preserve"> PAGEREF _Toc189729201 \h </w:instrText>
            </w:r>
            <w:r>
              <w:rPr>
                <w:noProof/>
                <w:webHidden/>
              </w:rPr>
            </w:r>
            <w:r>
              <w:rPr>
                <w:noProof/>
                <w:webHidden/>
              </w:rPr>
              <w:fldChar w:fldCharType="separate"/>
            </w:r>
            <w:r w:rsidR="00880865">
              <w:rPr>
                <w:noProof/>
                <w:webHidden/>
              </w:rPr>
              <w:t>11</w:t>
            </w:r>
            <w:r>
              <w:rPr>
                <w:noProof/>
                <w:webHidden/>
              </w:rPr>
              <w:fldChar w:fldCharType="end"/>
            </w:r>
          </w:hyperlink>
        </w:p>
        <w:p w14:paraId="2DA97C17" w14:textId="7AB4F543" w:rsidR="001E3D74" w:rsidRDefault="001E3D74">
          <w:pPr>
            <w:pStyle w:val="TOC2"/>
            <w:rPr>
              <w:rFonts w:eastAsiaTheme="minorEastAsia" w:cstheme="minorBidi"/>
              <w:noProof/>
              <w:color w:val="auto"/>
              <w:kern w:val="2"/>
              <w:sz w:val="24"/>
              <w:szCs w:val="24"/>
              <w14:ligatures w14:val="standardContextual"/>
            </w:rPr>
          </w:pPr>
          <w:hyperlink w:anchor="_Toc189729202" w:history="1">
            <w:r w:rsidRPr="009D716E">
              <w:rPr>
                <w:rStyle w:val="Hyperlink"/>
                <w:noProof/>
              </w:rPr>
              <w:t>4.1 Withdrawing before the census date</w:t>
            </w:r>
            <w:r>
              <w:rPr>
                <w:noProof/>
                <w:webHidden/>
              </w:rPr>
              <w:tab/>
            </w:r>
            <w:r>
              <w:rPr>
                <w:noProof/>
                <w:webHidden/>
              </w:rPr>
              <w:fldChar w:fldCharType="begin"/>
            </w:r>
            <w:r>
              <w:rPr>
                <w:noProof/>
                <w:webHidden/>
              </w:rPr>
              <w:instrText xml:space="preserve"> PAGEREF _Toc189729202 \h </w:instrText>
            </w:r>
            <w:r>
              <w:rPr>
                <w:noProof/>
                <w:webHidden/>
              </w:rPr>
            </w:r>
            <w:r>
              <w:rPr>
                <w:noProof/>
                <w:webHidden/>
              </w:rPr>
              <w:fldChar w:fldCharType="separate"/>
            </w:r>
            <w:r w:rsidR="00880865">
              <w:rPr>
                <w:noProof/>
                <w:webHidden/>
              </w:rPr>
              <w:t>11</w:t>
            </w:r>
            <w:r>
              <w:rPr>
                <w:noProof/>
                <w:webHidden/>
              </w:rPr>
              <w:fldChar w:fldCharType="end"/>
            </w:r>
          </w:hyperlink>
        </w:p>
        <w:p w14:paraId="5A0A380D" w14:textId="169ECB87" w:rsidR="001E3D74" w:rsidRDefault="001E3D74">
          <w:pPr>
            <w:pStyle w:val="TOC2"/>
            <w:rPr>
              <w:rFonts w:eastAsiaTheme="minorEastAsia" w:cstheme="minorBidi"/>
              <w:noProof/>
              <w:color w:val="auto"/>
              <w:kern w:val="2"/>
              <w:sz w:val="24"/>
              <w:szCs w:val="24"/>
              <w14:ligatures w14:val="standardContextual"/>
            </w:rPr>
          </w:pPr>
          <w:hyperlink w:anchor="_Toc189729203" w:history="1">
            <w:r w:rsidRPr="009D716E">
              <w:rPr>
                <w:rStyle w:val="Hyperlink"/>
                <w:noProof/>
              </w:rPr>
              <w:t>4.2 What if I don’t withdraw before the census date?</w:t>
            </w:r>
            <w:r>
              <w:rPr>
                <w:noProof/>
                <w:webHidden/>
              </w:rPr>
              <w:tab/>
            </w:r>
            <w:r>
              <w:rPr>
                <w:noProof/>
                <w:webHidden/>
              </w:rPr>
              <w:fldChar w:fldCharType="begin"/>
            </w:r>
            <w:r>
              <w:rPr>
                <w:noProof/>
                <w:webHidden/>
              </w:rPr>
              <w:instrText xml:space="preserve"> PAGEREF _Toc189729203 \h </w:instrText>
            </w:r>
            <w:r>
              <w:rPr>
                <w:noProof/>
                <w:webHidden/>
              </w:rPr>
            </w:r>
            <w:r>
              <w:rPr>
                <w:noProof/>
                <w:webHidden/>
              </w:rPr>
              <w:fldChar w:fldCharType="separate"/>
            </w:r>
            <w:r w:rsidR="00880865">
              <w:rPr>
                <w:noProof/>
                <w:webHidden/>
              </w:rPr>
              <w:t>11</w:t>
            </w:r>
            <w:r>
              <w:rPr>
                <w:noProof/>
                <w:webHidden/>
              </w:rPr>
              <w:fldChar w:fldCharType="end"/>
            </w:r>
          </w:hyperlink>
        </w:p>
        <w:p w14:paraId="55151F51" w14:textId="4CC6BB30" w:rsidR="001E3D74" w:rsidRDefault="001E3D74">
          <w:pPr>
            <w:pStyle w:val="TOC2"/>
            <w:rPr>
              <w:rFonts w:eastAsiaTheme="minorEastAsia" w:cstheme="minorBidi"/>
              <w:noProof/>
              <w:color w:val="auto"/>
              <w:kern w:val="2"/>
              <w:sz w:val="24"/>
              <w:szCs w:val="24"/>
              <w14:ligatures w14:val="standardContextual"/>
            </w:rPr>
          </w:pPr>
          <w:hyperlink w:anchor="_Toc189729204" w:history="1">
            <w:r w:rsidRPr="009D716E">
              <w:rPr>
                <w:rStyle w:val="Hyperlink"/>
                <w:noProof/>
              </w:rPr>
              <w:t>4.3 Special circumstances</w:t>
            </w:r>
            <w:r>
              <w:rPr>
                <w:noProof/>
                <w:webHidden/>
              </w:rPr>
              <w:tab/>
            </w:r>
            <w:r>
              <w:rPr>
                <w:noProof/>
                <w:webHidden/>
              </w:rPr>
              <w:fldChar w:fldCharType="begin"/>
            </w:r>
            <w:r>
              <w:rPr>
                <w:noProof/>
                <w:webHidden/>
              </w:rPr>
              <w:instrText xml:space="preserve"> PAGEREF _Toc189729204 \h </w:instrText>
            </w:r>
            <w:r>
              <w:rPr>
                <w:noProof/>
                <w:webHidden/>
              </w:rPr>
            </w:r>
            <w:r>
              <w:rPr>
                <w:noProof/>
                <w:webHidden/>
              </w:rPr>
              <w:fldChar w:fldCharType="separate"/>
            </w:r>
            <w:r w:rsidR="00880865">
              <w:rPr>
                <w:noProof/>
                <w:webHidden/>
              </w:rPr>
              <w:t>11</w:t>
            </w:r>
            <w:r>
              <w:rPr>
                <w:noProof/>
                <w:webHidden/>
              </w:rPr>
              <w:fldChar w:fldCharType="end"/>
            </w:r>
          </w:hyperlink>
        </w:p>
        <w:p w14:paraId="265F430A" w14:textId="6F0833C0" w:rsidR="001E3D74" w:rsidRDefault="001E3D74">
          <w:pPr>
            <w:pStyle w:val="TOC1"/>
            <w:rPr>
              <w:rFonts w:eastAsiaTheme="minorEastAsia" w:cstheme="minorBidi"/>
              <w:b w:val="0"/>
              <w:noProof/>
              <w:color w:val="auto"/>
              <w:kern w:val="2"/>
              <w:sz w:val="24"/>
              <w:szCs w:val="24"/>
              <w14:ligatures w14:val="standardContextual"/>
            </w:rPr>
          </w:pPr>
          <w:hyperlink w:anchor="_Toc189729205" w:history="1">
            <w:r w:rsidRPr="009D716E">
              <w:rPr>
                <w:rStyle w:val="Hyperlink"/>
                <w:noProof/>
              </w:rPr>
              <w:t>5. Repaying your HELP debt</w:t>
            </w:r>
            <w:r>
              <w:rPr>
                <w:noProof/>
                <w:webHidden/>
              </w:rPr>
              <w:tab/>
            </w:r>
            <w:r>
              <w:rPr>
                <w:noProof/>
                <w:webHidden/>
              </w:rPr>
              <w:fldChar w:fldCharType="begin"/>
            </w:r>
            <w:r>
              <w:rPr>
                <w:noProof/>
                <w:webHidden/>
              </w:rPr>
              <w:instrText xml:space="preserve"> PAGEREF _Toc189729205 \h </w:instrText>
            </w:r>
            <w:r>
              <w:rPr>
                <w:noProof/>
                <w:webHidden/>
              </w:rPr>
            </w:r>
            <w:r>
              <w:rPr>
                <w:noProof/>
                <w:webHidden/>
              </w:rPr>
              <w:fldChar w:fldCharType="separate"/>
            </w:r>
            <w:r w:rsidR="00880865">
              <w:rPr>
                <w:noProof/>
                <w:webHidden/>
              </w:rPr>
              <w:t>12</w:t>
            </w:r>
            <w:r>
              <w:rPr>
                <w:noProof/>
                <w:webHidden/>
              </w:rPr>
              <w:fldChar w:fldCharType="end"/>
            </w:r>
          </w:hyperlink>
        </w:p>
        <w:p w14:paraId="2F9B9D97" w14:textId="7012B3AB" w:rsidR="001E3D74" w:rsidRDefault="001E3D74">
          <w:pPr>
            <w:pStyle w:val="TOC2"/>
            <w:rPr>
              <w:rFonts w:eastAsiaTheme="minorEastAsia" w:cstheme="minorBidi"/>
              <w:noProof/>
              <w:color w:val="auto"/>
              <w:kern w:val="2"/>
              <w:sz w:val="24"/>
              <w:szCs w:val="24"/>
              <w14:ligatures w14:val="standardContextual"/>
            </w:rPr>
          </w:pPr>
          <w:hyperlink w:anchor="_Toc189729206" w:history="1">
            <w:r w:rsidRPr="009D716E">
              <w:rPr>
                <w:rStyle w:val="Hyperlink"/>
                <w:noProof/>
              </w:rPr>
              <w:t>5.1 How do I check my HELP debt?</w:t>
            </w:r>
            <w:r>
              <w:rPr>
                <w:noProof/>
                <w:webHidden/>
              </w:rPr>
              <w:tab/>
            </w:r>
            <w:r>
              <w:rPr>
                <w:noProof/>
                <w:webHidden/>
              </w:rPr>
              <w:fldChar w:fldCharType="begin"/>
            </w:r>
            <w:r>
              <w:rPr>
                <w:noProof/>
                <w:webHidden/>
              </w:rPr>
              <w:instrText xml:space="preserve"> PAGEREF _Toc189729206 \h </w:instrText>
            </w:r>
            <w:r>
              <w:rPr>
                <w:noProof/>
                <w:webHidden/>
              </w:rPr>
            </w:r>
            <w:r>
              <w:rPr>
                <w:noProof/>
                <w:webHidden/>
              </w:rPr>
              <w:fldChar w:fldCharType="separate"/>
            </w:r>
            <w:r w:rsidR="00880865">
              <w:rPr>
                <w:noProof/>
                <w:webHidden/>
              </w:rPr>
              <w:t>12</w:t>
            </w:r>
            <w:r>
              <w:rPr>
                <w:noProof/>
                <w:webHidden/>
              </w:rPr>
              <w:fldChar w:fldCharType="end"/>
            </w:r>
          </w:hyperlink>
        </w:p>
        <w:p w14:paraId="7FF98437" w14:textId="0A6CB2DF" w:rsidR="001E3D74" w:rsidRDefault="001E3D74">
          <w:pPr>
            <w:pStyle w:val="TOC2"/>
            <w:rPr>
              <w:rFonts w:eastAsiaTheme="minorEastAsia" w:cstheme="minorBidi"/>
              <w:noProof/>
              <w:color w:val="auto"/>
              <w:kern w:val="2"/>
              <w:sz w:val="24"/>
              <w:szCs w:val="24"/>
              <w14:ligatures w14:val="standardContextual"/>
            </w:rPr>
          </w:pPr>
          <w:hyperlink w:anchor="_Toc189729207" w:history="1">
            <w:r w:rsidRPr="009D716E">
              <w:rPr>
                <w:rStyle w:val="Hyperlink"/>
                <w:noProof/>
              </w:rPr>
              <w:t>5.2 When do I start paying back my HELP debt?</w:t>
            </w:r>
            <w:r>
              <w:rPr>
                <w:noProof/>
                <w:webHidden/>
              </w:rPr>
              <w:tab/>
            </w:r>
            <w:r>
              <w:rPr>
                <w:noProof/>
                <w:webHidden/>
              </w:rPr>
              <w:fldChar w:fldCharType="begin"/>
            </w:r>
            <w:r>
              <w:rPr>
                <w:noProof/>
                <w:webHidden/>
              </w:rPr>
              <w:instrText xml:space="preserve"> PAGEREF _Toc189729207 \h </w:instrText>
            </w:r>
            <w:r>
              <w:rPr>
                <w:noProof/>
                <w:webHidden/>
              </w:rPr>
            </w:r>
            <w:r>
              <w:rPr>
                <w:noProof/>
                <w:webHidden/>
              </w:rPr>
              <w:fldChar w:fldCharType="separate"/>
            </w:r>
            <w:r w:rsidR="00880865">
              <w:rPr>
                <w:noProof/>
                <w:webHidden/>
              </w:rPr>
              <w:t>12</w:t>
            </w:r>
            <w:r>
              <w:rPr>
                <w:noProof/>
                <w:webHidden/>
              </w:rPr>
              <w:fldChar w:fldCharType="end"/>
            </w:r>
          </w:hyperlink>
        </w:p>
        <w:p w14:paraId="2252346F" w14:textId="0F166098" w:rsidR="001E3D74" w:rsidRDefault="001E3D74">
          <w:pPr>
            <w:pStyle w:val="TOC2"/>
            <w:rPr>
              <w:rFonts w:eastAsiaTheme="minorEastAsia" w:cstheme="minorBidi"/>
              <w:noProof/>
              <w:color w:val="auto"/>
              <w:kern w:val="2"/>
              <w:sz w:val="24"/>
              <w:szCs w:val="24"/>
              <w14:ligatures w14:val="standardContextual"/>
            </w:rPr>
          </w:pPr>
          <w:hyperlink w:anchor="_Toc189729208" w:history="1">
            <w:r w:rsidRPr="009D716E">
              <w:rPr>
                <w:rStyle w:val="Hyperlink"/>
                <w:noProof/>
              </w:rPr>
              <w:t>5.3 How do I manage my repayments</w:t>
            </w:r>
            <w:r>
              <w:rPr>
                <w:noProof/>
                <w:webHidden/>
              </w:rPr>
              <w:tab/>
            </w:r>
            <w:r>
              <w:rPr>
                <w:noProof/>
                <w:webHidden/>
              </w:rPr>
              <w:fldChar w:fldCharType="begin"/>
            </w:r>
            <w:r>
              <w:rPr>
                <w:noProof/>
                <w:webHidden/>
              </w:rPr>
              <w:instrText xml:space="preserve"> PAGEREF _Toc189729208 \h </w:instrText>
            </w:r>
            <w:r>
              <w:rPr>
                <w:noProof/>
                <w:webHidden/>
              </w:rPr>
            </w:r>
            <w:r>
              <w:rPr>
                <w:noProof/>
                <w:webHidden/>
              </w:rPr>
              <w:fldChar w:fldCharType="separate"/>
            </w:r>
            <w:r w:rsidR="00880865">
              <w:rPr>
                <w:noProof/>
                <w:webHidden/>
              </w:rPr>
              <w:t>13</w:t>
            </w:r>
            <w:r>
              <w:rPr>
                <w:noProof/>
                <w:webHidden/>
              </w:rPr>
              <w:fldChar w:fldCharType="end"/>
            </w:r>
          </w:hyperlink>
        </w:p>
        <w:p w14:paraId="46B242F1" w14:textId="3BBFEBFF" w:rsidR="001E3D74" w:rsidRDefault="001E3D74">
          <w:pPr>
            <w:pStyle w:val="TOC2"/>
            <w:rPr>
              <w:rFonts w:eastAsiaTheme="minorEastAsia" w:cstheme="minorBidi"/>
              <w:noProof/>
              <w:color w:val="auto"/>
              <w:kern w:val="2"/>
              <w:sz w:val="24"/>
              <w:szCs w:val="24"/>
              <w14:ligatures w14:val="standardContextual"/>
            </w:rPr>
          </w:pPr>
          <w:hyperlink w:anchor="_Toc189729209" w:history="1">
            <w:r w:rsidRPr="009D716E">
              <w:rPr>
                <w:rStyle w:val="Hyperlink"/>
                <w:noProof/>
              </w:rPr>
              <w:t>5.4 How much will my repayments be?</w:t>
            </w:r>
            <w:r>
              <w:rPr>
                <w:noProof/>
                <w:webHidden/>
              </w:rPr>
              <w:tab/>
            </w:r>
            <w:r>
              <w:rPr>
                <w:noProof/>
                <w:webHidden/>
              </w:rPr>
              <w:fldChar w:fldCharType="begin"/>
            </w:r>
            <w:r>
              <w:rPr>
                <w:noProof/>
                <w:webHidden/>
              </w:rPr>
              <w:instrText xml:space="preserve"> PAGEREF _Toc189729209 \h </w:instrText>
            </w:r>
            <w:r>
              <w:rPr>
                <w:noProof/>
                <w:webHidden/>
              </w:rPr>
            </w:r>
            <w:r>
              <w:rPr>
                <w:noProof/>
                <w:webHidden/>
              </w:rPr>
              <w:fldChar w:fldCharType="separate"/>
            </w:r>
            <w:r w:rsidR="00880865">
              <w:rPr>
                <w:noProof/>
                <w:webHidden/>
              </w:rPr>
              <w:t>13</w:t>
            </w:r>
            <w:r>
              <w:rPr>
                <w:noProof/>
                <w:webHidden/>
              </w:rPr>
              <w:fldChar w:fldCharType="end"/>
            </w:r>
          </w:hyperlink>
        </w:p>
        <w:p w14:paraId="3FBEEF5E" w14:textId="7F181A0D" w:rsidR="001E3D74" w:rsidRDefault="001E3D74">
          <w:pPr>
            <w:pStyle w:val="TOC2"/>
            <w:rPr>
              <w:rFonts w:eastAsiaTheme="minorEastAsia" w:cstheme="minorBidi"/>
              <w:noProof/>
              <w:color w:val="auto"/>
              <w:kern w:val="2"/>
              <w:sz w:val="24"/>
              <w:szCs w:val="24"/>
              <w14:ligatures w14:val="standardContextual"/>
            </w:rPr>
          </w:pPr>
          <w:hyperlink w:anchor="_Toc189729210" w:history="1">
            <w:r w:rsidRPr="009D716E">
              <w:rPr>
                <w:rStyle w:val="Hyperlink"/>
                <w:noProof/>
              </w:rPr>
              <w:t>5.5 How is my repayment income calculated?</w:t>
            </w:r>
            <w:r>
              <w:rPr>
                <w:noProof/>
                <w:webHidden/>
              </w:rPr>
              <w:tab/>
            </w:r>
            <w:r>
              <w:rPr>
                <w:noProof/>
                <w:webHidden/>
              </w:rPr>
              <w:fldChar w:fldCharType="begin"/>
            </w:r>
            <w:r>
              <w:rPr>
                <w:noProof/>
                <w:webHidden/>
              </w:rPr>
              <w:instrText xml:space="preserve"> PAGEREF _Toc189729210 \h </w:instrText>
            </w:r>
            <w:r>
              <w:rPr>
                <w:noProof/>
                <w:webHidden/>
              </w:rPr>
            </w:r>
            <w:r>
              <w:rPr>
                <w:noProof/>
                <w:webHidden/>
              </w:rPr>
              <w:fldChar w:fldCharType="separate"/>
            </w:r>
            <w:r w:rsidR="00880865">
              <w:rPr>
                <w:noProof/>
                <w:webHidden/>
              </w:rPr>
              <w:t>15</w:t>
            </w:r>
            <w:r>
              <w:rPr>
                <w:noProof/>
                <w:webHidden/>
              </w:rPr>
              <w:fldChar w:fldCharType="end"/>
            </w:r>
          </w:hyperlink>
        </w:p>
        <w:p w14:paraId="1AF1BE7F" w14:textId="21BA1481" w:rsidR="001E3D74" w:rsidRDefault="001E3D74">
          <w:pPr>
            <w:pStyle w:val="TOC2"/>
            <w:rPr>
              <w:rFonts w:eastAsiaTheme="minorEastAsia" w:cstheme="minorBidi"/>
              <w:noProof/>
              <w:color w:val="auto"/>
              <w:kern w:val="2"/>
              <w:sz w:val="24"/>
              <w:szCs w:val="24"/>
              <w14:ligatures w14:val="standardContextual"/>
            </w:rPr>
          </w:pPr>
          <w:hyperlink w:anchor="_Toc189729211" w:history="1">
            <w:r w:rsidRPr="009D716E">
              <w:rPr>
                <w:rStyle w:val="Hyperlink"/>
                <w:noProof/>
              </w:rPr>
              <w:t>5.6 What if I can’t make my compulsory repayment?</w:t>
            </w:r>
            <w:r>
              <w:rPr>
                <w:noProof/>
                <w:webHidden/>
              </w:rPr>
              <w:tab/>
            </w:r>
            <w:r>
              <w:rPr>
                <w:noProof/>
                <w:webHidden/>
              </w:rPr>
              <w:fldChar w:fldCharType="begin"/>
            </w:r>
            <w:r>
              <w:rPr>
                <w:noProof/>
                <w:webHidden/>
              </w:rPr>
              <w:instrText xml:space="preserve"> PAGEREF _Toc189729211 \h </w:instrText>
            </w:r>
            <w:r>
              <w:rPr>
                <w:noProof/>
                <w:webHidden/>
              </w:rPr>
            </w:r>
            <w:r>
              <w:rPr>
                <w:noProof/>
                <w:webHidden/>
              </w:rPr>
              <w:fldChar w:fldCharType="separate"/>
            </w:r>
            <w:r w:rsidR="00880865">
              <w:rPr>
                <w:noProof/>
                <w:webHidden/>
              </w:rPr>
              <w:t>15</w:t>
            </w:r>
            <w:r>
              <w:rPr>
                <w:noProof/>
                <w:webHidden/>
              </w:rPr>
              <w:fldChar w:fldCharType="end"/>
            </w:r>
          </w:hyperlink>
        </w:p>
        <w:p w14:paraId="4725BD57" w14:textId="03FD5B67" w:rsidR="001E3D74" w:rsidRDefault="001E3D74">
          <w:pPr>
            <w:pStyle w:val="TOC2"/>
            <w:rPr>
              <w:rFonts w:eastAsiaTheme="minorEastAsia" w:cstheme="minorBidi"/>
              <w:noProof/>
              <w:color w:val="auto"/>
              <w:kern w:val="2"/>
              <w:sz w:val="24"/>
              <w:szCs w:val="24"/>
              <w14:ligatures w14:val="standardContextual"/>
            </w:rPr>
          </w:pPr>
          <w:hyperlink w:anchor="_Toc189729212" w:history="1">
            <w:r w:rsidRPr="009D716E">
              <w:rPr>
                <w:rStyle w:val="Hyperlink"/>
                <w:noProof/>
              </w:rPr>
              <w:t>5.7 Do I still have to make repayments if I go overseas?</w:t>
            </w:r>
            <w:r>
              <w:rPr>
                <w:noProof/>
                <w:webHidden/>
              </w:rPr>
              <w:tab/>
            </w:r>
            <w:r>
              <w:rPr>
                <w:noProof/>
                <w:webHidden/>
              </w:rPr>
              <w:fldChar w:fldCharType="begin"/>
            </w:r>
            <w:r>
              <w:rPr>
                <w:noProof/>
                <w:webHidden/>
              </w:rPr>
              <w:instrText xml:space="preserve"> PAGEREF _Toc189729212 \h </w:instrText>
            </w:r>
            <w:r>
              <w:rPr>
                <w:noProof/>
                <w:webHidden/>
              </w:rPr>
            </w:r>
            <w:r>
              <w:rPr>
                <w:noProof/>
                <w:webHidden/>
              </w:rPr>
              <w:fldChar w:fldCharType="separate"/>
            </w:r>
            <w:r w:rsidR="00880865">
              <w:rPr>
                <w:noProof/>
                <w:webHidden/>
              </w:rPr>
              <w:t>15</w:t>
            </w:r>
            <w:r>
              <w:rPr>
                <w:noProof/>
                <w:webHidden/>
              </w:rPr>
              <w:fldChar w:fldCharType="end"/>
            </w:r>
          </w:hyperlink>
        </w:p>
        <w:p w14:paraId="0DDD9D15" w14:textId="36049F0D" w:rsidR="001E3D74" w:rsidRDefault="001E3D74">
          <w:pPr>
            <w:pStyle w:val="TOC1"/>
            <w:rPr>
              <w:rFonts w:eastAsiaTheme="minorEastAsia" w:cstheme="minorBidi"/>
              <w:b w:val="0"/>
              <w:noProof/>
              <w:color w:val="auto"/>
              <w:kern w:val="2"/>
              <w:sz w:val="24"/>
              <w:szCs w:val="24"/>
              <w14:ligatures w14:val="standardContextual"/>
            </w:rPr>
          </w:pPr>
          <w:hyperlink w:anchor="_Toc189729213" w:history="1">
            <w:r w:rsidRPr="009D716E">
              <w:rPr>
                <w:rStyle w:val="Hyperlink"/>
                <w:noProof/>
              </w:rPr>
              <w:t>6. HELP debt indexation</w:t>
            </w:r>
            <w:r>
              <w:rPr>
                <w:noProof/>
                <w:webHidden/>
              </w:rPr>
              <w:tab/>
            </w:r>
            <w:r>
              <w:rPr>
                <w:noProof/>
                <w:webHidden/>
              </w:rPr>
              <w:fldChar w:fldCharType="begin"/>
            </w:r>
            <w:r>
              <w:rPr>
                <w:noProof/>
                <w:webHidden/>
              </w:rPr>
              <w:instrText xml:space="preserve"> PAGEREF _Toc189729213 \h </w:instrText>
            </w:r>
            <w:r>
              <w:rPr>
                <w:noProof/>
                <w:webHidden/>
              </w:rPr>
            </w:r>
            <w:r>
              <w:rPr>
                <w:noProof/>
                <w:webHidden/>
              </w:rPr>
              <w:fldChar w:fldCharType="separate"/>
            </w:r>
            <w:r w:rsidR="00880865">
              <w:rPr>
                <w:noProof/>
                <w:webHidden/>
              </w:rPr>
              <w:t>16</w:t>
            </w:r>
            <w:r>
              <w:rPr>
                <w:noProof/>
                <w:webHidden/>
              </w:rPr>
              <w:fldChar w:fldCharType="end"/>
            </w:r>
          </w:hyperlink>
        </w:p>
        <w:p w14:paraId="09DFE661" w14:textId="15F0D76F" w:rsidR="001E3D74" w:rsidRDefault="001E3D74">
          <w:pPr>
            <w:pStyle w:val="TOC2"/>
            <w:rPr>
              <w:rFonts w:eastAsiaTheme="minorEastAsia" w:cstheme="minorBidi"/>
              <w:noProof/>
              <w:color w:val="auto"/>
              <w:kern w:val="2"/>
              <w:sz w:val="24"/>
              <w:szCs w:val="24"/>
              <w14:ligatures w14:val="standardContextual"/>
            </w:rPr>
          </w:pPr>
          <w:hyperlink w:anchor="_Toc189729214" w:history="1">
            <w:r w:rsidRPr="009D716E">
              <w:rPr>
                <w:rStyle w:val="Hyperlink"/>
                <w:noProof/>
              </w:rPr>
              <w:t>6.1 Will my HELP debt grow?</w:t>
            </w:r>
            <w:r>
              <w:rPr>
                <w:noProof/>
                <w:webHidden/>
              </w:rPr>
              <w:tab/>
            </w:r>
            <w:r>
              <w:rPr>
                <w:noProof/>
                <w:webHidden/>
              </w:rPr>
              <w:fldChar w:fldCharType="begin"/>
            </w:r>
            <w:r>
              <w:rPr>
                <w:noProof/>
                <w:webHidden/>
              </w:rPr>
              <w:instrText xml:space="preserve"> PAGEREF _Toc189729214 \h </w:instrText>
            </w:r>
            <w:r>
              <w:rPr>
                <w:noProof/>
                <w:webHidden/>
              </w:rPr>
            </w:r>
            <w:r>
              <w:rPr>
                <w:noProof/>
                <w:webHidden/>
              </w:rPr>
              <w:fldChar w:fldCharType="separate"/>
            </w:r>
            <w:r w:rsidR="00880865">
              <w:rPr>
                <w:noProof/>
                <w:webHidden/>
              </w:rPr>
              <w:t>16</w:t>
            </w:r>
            <w:r>
              <w:rPr>
                <w:noProof/>
                <w:webHidden/>
              </w:rPr>
              <w:fldChar w:fldCharType="end"/>
            </w:r>
          </w:hyperlink>
        </w:p>
        <w:p w14:paraId="6D95D01B" w14:textId="454A4BD9" w:rsidR="001E3D74" w:rsidRDefault="001E3D74">
          <w:pPr>
            <w:pStyle w:val="TOC2"/>
            <w:rPr>
              <w:rFonts w:eastAsiaTheme="minorEastAsia" w:cstheme="minorBidi"/>
              <w:noProof/>
              <w:color w:val="auto"/>
              <w:kern w:val="2"/>
              <w:sz w:val="24"/>
              <w:szCs w:val="24"/>
              <w14:ligatures w14:val="standardContextual"/>
            </w:rPr>
          </w:pPr>
          <w:hyperlink w:anchor="_Toc189729215" w:history="1">
            <w:r w:rsidRPr="009D716E">
              <w:rPr>
                <w:rStyle w:val="Hyperlink"/>
                <w:noProof/>
              </w:rPr>
              <w:t>6.2 What is the rate of indexation?</w:t>
            </w:r>
            <w:r>
              <w:rPr>
                <w:noProof/>
                <w:webHidden/>
              </w:rPr>
              <w:tab/>
            </w:r>
            <w:r>
              <w:rPr>
                <w:noProof/>
                <w:webHidden/>
              </w:rPr>
              <w:fldChar w:fldCharType="begin"/>
            </w:r>
            <w:r>
              <w:rPr>
                <w:noProof/>
                <w:webHidden/>
              </w:rPr>
              <w:instrText xml:space="preserve"> PAGEREF _Toc189729215 \h </w:instrText>
            </w:r>
            <w:r>
              <w:rPr>
                <w:noProof/>
                <w:webHidden/>
              </w:rPr>
            </w:r>
            <w:r>
              <w:rPr>
                <w:noProof/>
                <w:webHidden/>
              </w:rPr>
              <w:fldChar w:fldCharType="separate"/>
            </w:r>
            <w:r w:rsidR="00880865">
              <w:rPr>
                <w:noProof/>
                <w:webHidden/>
              </w:rPr>
              <w:t>16</w:t>
            </w:r>
            <w:r>
              <w:rPr>
                <w:noProof/>
                <w:webHidden/>
              </w:rPr>
              <w:fldChar w:fldCharType="end"/>
            </w:r>
          </w:hyperlink>
        </w:p>
        <w:p w14:paraId="275D96D8" w14:textId="6997C031" w:rsidR="001E3D74" w:rsidRDefault="001E3D74">
          <w:pPr>
            <w:pStyle w:val="TOC2"/>
            <w:rPr>
              <w:rFonts w:eastAsiaTheme="minorEastAsia" w:cstheme="minorBidi"/>
              <w:noProof/>
              <w:color w:val="auto"/>
              <w:kern w:val="2"/>
              <w:sz w:val="24"/>
              <w:szCs w:val="24"/>
              <w14:ligatures w14:val="standardContextual"/>
            </w:rPr>
          </w:pPr>
          <w:hyperlink w:anchor="_Toc189729216" w:history="1">
            <w:r w:rsidRPr="009D716E">
              <w:rPr>
                <w:rStyle w:val="Hyperlink"/>
                <w:noProof/>
              </w:rPr>
              <w:t>6.3 Who is responsible for applying indexation?</w:t>
            </w:r>
            <w:r>
              <w:rPr>
                <w:noProof/>
                <w:webHidden/>
              </w:rPr>
              <w:tab/>
            </w:r>
            <w:r>
              <w:rPr>
                <w:noProof/>
                <w:webHidden/>
              </w:rPr>
              <w:fldChar w:fldCharType="begin"/>
            </w:r>
            <w:r>
              <w:rPr>
                <w:noProof/>
                <w:webHidden/>
              </w:rPr>
              <w:instrText xml:space="preserve"> PAGEREF _Toc189729216 \h </w:instrText>
            </w:r>
            <w:r>
              <w:rPr>
                <w:noProof/>
                <w:webHidden/>
              </w:rPr>
            </w:r>
            <w:r>
              <w:rPr>
                <w:noProof/>
                <w:webHidden/>
              </w:rPr>
              <w:fldChar w:fldCharType="separate"/>
            </w:r>
            <w:r w:rsidR="00880865">
              <w:rPr>
                <w:noProof/>
                <w:webHidden/>
              </w:rPr>
              <w:t>17</w:t>
            </w:r>
            <w:r>
              <w:rPr>
                <w:noProof/>
                <w:webHidden/>
              </w:rPr>
              <w:fldChar w:fldCharType="end"/>
            </w:r>
          </w:hyperlink>
        </w:p>
        <w:p w14:paraId="4C7099D6" w14:textId="26137F4C" w:rsidR="001E3D74" w:rsidRDefault="001E3D74">
          <w:pPr>
            <w:pStyle w:val="TOC1"/>
            <w:rPr>
              <w:rFonts w:eastAsiaTheme="minorEastAsia" w:cstheme="minorBidi"/>
              <w:b w:val="0"/>
              <w:noProof/>
              <w:color w:val="auto"/>
              <w:kern w:val="2"/>
              <w:sz w:val="24"/>
              <w:szCs w:val="24"/>
              <w14:ligatures w14:val="standardContextual"/>
            </w:rPr>
          </w:pPr>
          <w:hyperlink w:anchor="_Toc189729217" w:history="1">
            <w:r w:rsidRPr="009D716E">
              <w:rPr>
                <w:rStyle w:val="Hyperlink"/>
                <w:noProof/>
              </w:rPr>
              <w:t>7. Resources and contacts</w:t>
            </w:r>
            <w:r>
              <w:rPr>
                <w:noProof/>
                <w:webHidden/>
              </w:rPr>
              <w:tab/>
            </w:r>
            <w:r>
              <w:rPr>
                <w:noProof/>
                <w:webHidden/>
              </w:rPr>
              <w:fldChar w:fldCharType="begin"/>
            </w:r>
            <w:r>
              <w:rPr>
                <w:noProof/>
                <w:webHidden/>
              </w:rPr>
              <w:instrText xml:space="preserve"> PAGEREF _Toc189729217 \h </w:instrText>
            </w:r>
            <w:r>
              <w:rPr>
                <w:noProof/>
                <w:webHidden/>
              </w:rPr>
            </w:r>
            <w:r>
              <w:rPr>
                <w:noProof/>
                <w:webHidden/>
              </w:rPr>
              <w:fldChar w:fldCharType="separate"/>
            </w:r>
            <w:r w:rsidR="00880865">
              <w:rPr>
                <w:noProof/>
                <w:webHidden/>
              </w:rPr>
              <w:t>18</w:t>
            </w:r>
            <w:r>
              <w:rPr>
                <w:noProof/>
                <w:webHidden/>
              </w:rPr>
              <w:fldChar w:fldCharType="end"/>
            </w:r>
          </w:hyperlink>
        </w:p>
        <w:p w14:paraId="16CA7785" w14:textId="151D83B2" w:rsidR="001E3D74" w:rsidRDefault="001E3D74">
          <w:pPr>
            <w:pStyle w:val="TOC2"/>
            <w:rPr>
              <w:rFonts w:eastAsiaTheme="minorEastAsia" w:cstheme="minorBidi"/>
              <w:noProof/>
              <w:color w:val="auto"/>
              <w:kern w:val="2"/>
              <w:sz w:val="24"/>
              <w:szCs w:val="24"/>
              <w14:ligatures w14:val="standardContextual"/>
            </w:rPr>
          </w:pPr>
          <w:hyperlink w:anchor="_Toc189729218" w:history="1">
            <w:r w:rsidRPr="009D716E">
              <w:rPr>
                <w:rStyle w:val="Hyperlink"/>
                <w:noProof/>
              </w:rPr>
              <w:t>7.1 Websites</w:t>
            </w:r>
            <w:r>
              <w:rPr>
                <w:noProof/>
                <w:webHidden/>
              </w:rPr>
              <w:tab/>
            </w:r>
            <w:r>
              <w:rPr>
                <w:noProof/>
                <w:webHidden/>
              </w:rPr>
              <w:fldChar w:fldCharType="begin"/>
            </w:r>
            <w:r>
              <w:rPr>
                <w:noProof/>
                <w:webHidden/>
              </w:rPr>
              <w:instrText xml:space="preserve"> PAGEREF _Toc189729218 \h </w:instrText>
            </w:r>
            <w:r>
              <w:rPr>
                <w:noProof/>
                <w:webHidden/>
              </w:rPr>
            </w:r>
            <w:r>
              <w:rPr>
                <w:noProof/>
                <w:webHidden/>
              </w:rPr>
              <w:fldChar w:fldCharType="separate"/>
            </w:r>
            <w:r w:rsidR="00880865">
              <w:rPr>
                <w:noProof/>
                <w:webHidden/>
              </w:rPr>
              <w:t>18</w:t>
            </w:r>
            <w:r>
              <w:rPr>
                <w:noProof/>
                <w:webHidden/>
              </w:rPr>
              <w:fldChar w:fldCharType="end"/>
            </w:r>
          </w:hyperlink>
        </w:p>
        <w:p w14:paraId="7057D572" w14:textId="6E2F12F8" w:rsidR="001E3D74" w:rsidRDefault="001E3D74">
          <w:pPr>
            <w:pStyle w:val="TOC2"/>
            <w:rPr>
              <w:rFonts w:eastAsiaTheme="minorEastAsia" w:cstheme="minorBidi"/>
              <w:noProof/>
              <w:color w:val="auto"/>
              <w:kern w:val="2"/>
              <w:sz w:val="24"/>
              <w:szCs w:val="24"/>
              <w14:ligatures w14:val="standardContextual"/>
            </w:rPr>
          </w:pPr>
          <w:hyperlink w:anchor="_Toc189729219" w:history="1">
            <w:r w:rsidRPr="009D716E">
              <w:rPr>
                <w:rStyle w:val="Hyperlink"/>
                <w:noProof/>
              </w:rPr>
              <w:t>7.2 Organisations</w:t>
            </w:r>
            <w:r>
              <w:rPr>
                <w:noProof/>
                <w:webHidden/>
              </w:rPr>
              <w:tab/>
            </w:r>
            <w:r>
              <w:rPr>
                <w:noProof/>
                <w:webHidden/>
              </w:rPr>
              <w:fldChar w:fldCharType="begin"/>
            </w:r>
            <w:r>
              <w:rPr>
                <w:noProof/>
                <w:webHidden/>
              </w:rPr>
              <w:instrText xml:space="preserve"> PAGEREF _Toc189729219 \h </w:instrText>
            </w:r>
            <w:r>
              <w:rPr>
                <w:noProof/>
                <w:webHidden/>
              </w:rPr>
            </w:r>
            <w:r>
              <w:rPr>
                <w:noProof/>
                <w:webHidden/>
              </w:rPr>
              <w:fldChar w:fldCharType="separate"/>
            </w:r>
            <w:r w:rsidR="00880865">
              <w:rPr>
                <w:noProof/>
                <w:webHidden/>
              </w:rPr>
              <w:t>19</w:t>
            </w:r>
            <w:r>
              <w:rPr>
                <w:noProof/>
                <w:webHidden/>
              </w:rPr>
              <w:fldChar w:fldCharType="end"/>
            </w:r>
          </w:hyperlink>
        </w:p>
        <w:p w14:paraId="74A47617" w14:textId="1C79BFA4" w:rsidR="001E3D74" w:rsidRDefault="001E3D74">
          <w:pPr>
            <w:pStyle w:val="TOC1"/>
            <w:rPr>
              <w:rFonts w:eastAsiaTheme="minorEastAsia" w:cstheme="minorBidi"/>
              <w:b w:val="0"/>
              <w:noProof/>
              <w:color w:val="auto"/>
              <w:kern w:val="2"/>
              <w:sz w:val="24"/>
              <w:szCs w:val="24"/>
              <w14:ligatures w14:val="standardContextual"/>
            </w:rPr>
          </w:pPr>
          <w:hyperlink w:anchor="_Toc189729220" w:history="1">
            <w:r w:rsidRPr="009D716E">
              <w:rPr>
                <w:rStyle w:val="Hyperlink"/>
                <w:noProof/>
              </w:rPr>
              <w:t>8. Glossary</w:t>
            </w:r>
            <w:r>
              <w:rPr>
                <w:noProof/>
                <w:webHidden/>
              </w:rPr>
              <w:tab/>
            </w:r>
            <w:r>
              <w:rPr>
                <w:noProof/>
                <w:webHidden/>
              </w:rPr>
              <w:fldChar w:fldCharType="begin"/>
            </w:r>
            <w:r>
              <w:rPr>
                <w:noProof/>
                <w:webHidden/>
              </w:rPr>
              <w:instrText xml:space="preserve"> PAGEREF _Toc189729220 \h </w:instrText>
            </w:r>
            <w:r>
              <w:rPr>
                <w:noProof/>
                <w:webHidden/>
              </w:rPr>
            </w:r>
            <w:r>
              <w:rPr>
                <w:noProof/>
                <w:webHidden/>
              </w:rPr>
              <w:fldChar w:fldCharType="separate"/>
            </w:r>
            <w:r w:rsidR="00880865">
              <w:rPr>
                <w:noProof/>
                <w:webHidden/>
              </w:rPr>
              <w:t>20</w:t>
            </w:r>
            <w:r>
              <w:rPr>
                <w:noProof/>
                <w:webHidden/>
              </w:rPr>
              <w:fldChar w:fldCharType="end"/>
            </w:r>
          </w:hyperlink>
        </w:p>
        <w:p w14:paraId="232D4B6D" w14:textId="64533DF9" w:rsidR="00930F93" w:rsidRDefault="00930F93">
          <w:r>
            <w:rPr>
              <w:b/>
              <w:bCs/>
              <w:noProof/>
            </w:rPr>
            <w:fldChar w:fldCharType="end"/>
          </w:r>
        </w:p>
      </w:sdtContent>
    </w:sdt>
    <w:p w14:paraId="1BB35929" w14:textId="467A590B" w:rsidR="00842B7F" w:rsidRDefault="00842B7F">
      <w:r>
        <w:br w:type="page"/>
      </w:r>
    </w:p>
    <w:p w14:paraId="561588B3" w14:textId="77777777" w:rsidR="00842B7F" w:rsidRPr="00BD25EC" w:rsidRDefault="00842B7F" w:rsidP="00842B7F">
      <w:pPr>
        <w:pStyle w:val="Heading2"/>
      </w:pPr>
      <w:bookmarkStart w:id="19" w:name="_Toc176940558"/>
      <w:bookmarkStart w:id="20" w:name="_Toc189729187"/>
      <w:bookmarkStart w:id="21" w:name="_Toc187674300"/>
      <w:r>
        <w:lastRenderedPageBreak/>
        <w:t>STARTUP</w:t>
      </w:r>
      <w:r w:rsidRPr="00BD25EC">
        <w:t>-HELP</w:t>
      </w:r>
      <w:bookmarkEnd w:id="19"/>
      <w:bookmarkEnd w:id="20"/>
      <w:r w:rsidRPr="00BD25EC">
        <w:t xml:space="preserve"> </w:t>
      </w:r>
    </w:p>
    <w:p w14:paraId="132A20EF" w14:textId="77777777" w:rsidR="00842B7F" w:rsidRPr="00BD25EC" w:rsidRDefault="00842B7F" w:rsidP="00842B7F">
      <w:pPr>
        <w:pStyle w:val="Heading3"/>
      </w:pPr>
      <w:bookmarkStart w:id="22" w:name="_What_is_STARTUP-HELP?"/>
      <w:bookmarkStart w:id="23" w:name="_Toc176940559"/>
      <w:bookmarkStart w:id="24" w:name="_Toc189729188"/>
      <w:bookmarkEnd w:id="22"/>
      <w:r w:rsidRPr="00BD25EC">
        <w:t xml:space="preserve">What is </w:t>
      </w:r>
      <w:r>
        <w:t>STARTUP</w:t>
      </w:r>
      <w:r w:rsidRPr="00BD25EC">
        <w:t>-HELP?</w:t>
      </w:r>
      <w:bookmarkEnd w:id="23"/>
      <w:bookmarkEnd w:id="24"/>
    </w:p>
    <w:p w14:paraId="0B98ADB2" w14:textId="6A0540FC" w:rsidR="005B5AC9" w:rsidRDefault="00F40A88" w:rsidP="00842B7F">
      <w:r>
        <w:rPr>
          <w:rStyle w:val="HighlightedWords-Colour"/>
        </w:rPr>
        <w:fldChar w:fldCharType="begin"/>
      </w:r>
      <w:r>
        <w:instrText xml:space="preserve"> REF _Ref187916911 \h </w:instrText>
      </w:r>
      <w:r>
        <w:rPr>
          <w:rStyle w:val="HighlightedWords-Colour"/>
        </w:rPr>
      </w:r>
      <w:r>
        <w:rPr>
          <w:rStyle w:val="HighlightedWords-Colour"/>
        </w:rPr>
        <w:fldChar w:fldCharType="separate"/>
      </w:r>
      <w:r w:rsidR="00880865" w:rsidRPr="00331C9C">
        <w:rPr>
          <w:rStyle w:val="HighlightedWords-Colour"/>
          <w:bCs w:val="0"/>
        </w:rPr>
        <w:t>STARTUP-HELP</w:t>
      </w:r>
      <w:r>
        <w:rPr>
          <w:rStyle w:val="HighlightedWords-Colour"/>
        </w:rPr>
        <w:fldChar w:fldCharType="end"/>
      </w:r>
      <w:r>
        <w:rPr>
          <w:rStyle w:val="HighlightedWords-Colour"/>
        </w:rPr>
        <w:t xml:space="preserve"> </w:t>
      </w:r>
      <w:r w:rsidR="00842B7F" w:rsidRPr="00C50439">
        <w:t>assistance is a loan from the Australian Government available to eligible individuals to participate in an accelerator program course</w:t>
      </w:r>
      <w:r w:rsidR="00842B7F">
        <w:t xml:space="preserve"> </w:t>
      </w:r>
      <w:r w:rsidR="00842B7F" w:rsidRPr="00C50439">
        <w:t xml:space="preserve">at Australian Universities and University Colleges. </w:t>
      </w:r>
    </w:p>
    <w:p w14:paraId="3A0D930E" w14:textId="77777777" w:rsidR="00647AA8" w:rsidRDefault="00842B7F" w:rsidP="00842B7F">
      <w:r w:rsidRPr="00C50439">
        <w:t xml:space="preserve">These places are not subsidised by the Commonwealth, but eligible students may use a STARTUP-HELP loan to pay their accelerator program course fees. </w:t>
      </w:r>
    </w:p>
    <w:p w14:paraId="523E257F" w14:textId="4567CC18" w:rsidR="00842B7F" w:rsidRDefault="00842B7F" w:rsidP="00842B7F">
      <w:r w:rsidRPr="00C50439">
        <w:t>The loan does not cover costs such as accommodation, laptops, textbooks</w:t>
      </w:r>
      <w:r>
        <w:t>,</w:t>
      </w:r>
      <w:r w:rsidRPr="00C50439">
        <w:t xml:space="preserve"> or capital for startup businesses. You will not be able to receive STARTUP-HELP assistance if a majority of your accelerator course is undertaken overseas.</w:t>
      </w:r>
    </w:p>
    <w:p w14:paraId="6CEADF97" w14:textId="6D9B1A71" w:rsidR="00647AA8" w:rsidRDefault="00842B7F" w:rsidP="00842B7F">
      <w:r w:rsidRPr="005C61F5">
        <w:t xml:space="preserve">Your HELP </w:t>
      </w:r>
      <w:r>
        <w:t>loan</w:t>
      </w:r>
      <w:r w:rsidRPr="005C61F5">
        <w:t xml:space="preserve"> must be repaid to </w:t>
      </w:r>
      <w:r>
        <w:t>the Government</w:t>
      </w:r>
      <w:r w:rsidRPr="005C61F5">
        <w:t xml:space="preserve"> once you earn enough </w:t>
      </w:r>
      <w:r>
        <w:t xml:space="preserve">income </w:t>
      </w:r>
      <w:r w:rsidRPr="005C61F5">
        <w:t>to make repayments</w:t>
      </w:r>
      <w:r w:rsidR="00E166D1">
        <w:t xml:space="preserve">. This is known as the repayment threshold. </w:t>
      </w:r>
      <w:r>
        <w:t xml:space="preserve"> </w:t>
      </w:r>
    </w:p>
    <w:p w14:paraId="5D029C8F" w14:textId="521C6B79" w:rsidR="00CA0C9B" w:rsidRDefault="00842B7F" w:rsidP="0055736C">
      <w:pPr>
        <w:pStyle w:val="Normal-After12pt"/>
      </w:pPr>
      <w:r w:rsidRPr="00CB463E">
        <w:rPr>
          <w:rFonts w:asciiTheme="minorHAnsi" w:eastAsia="Times New Roman" w:hAnsiTheme="minorHAnsi" w:cs="Times New Roman"/>
          <w:color w:val="32323E" w:themeColor="text1"/>
          <w:szCs w:val="21"/>
          <w:lang w:eastAsia="en-AU"/>
        </w:rPr>
        <w:t>You should think about how this will affect you in the long term before you apply, as having a</w:t>
      </w:r>
      <w:r w:rsidRPr="005C61F5">
        <w:t xml:space="preserve"> </w:t>
      </w:r>
      <w:r w:rsidR="00CA0C9B" w:rsidRPr="00CA0C9B">
        <w:fldChar w:fldCharType="begin"/>
      </w:r>
      <w:r w:rsidR="00CA0C9B" w:rsidRPr="00CA0C9B">
        <w:instrText xml:space="preserve"> REF _Ref187917591 \h  \* MERGEFORMAT </w:instrText>
      </w:r>
      <w:r w:rsidR="00CA0C9B" w:rsidRPr="00CA0C9B">
        <w:fldChar w:fldCharType="separate"/>
      </w:r>
      <w:r w:rsidR="00880865" w:rsidRPr="00880865">
        <w:rPr>
          <w:rStyle w:val="HighlightedWords-Colour"/>
        </w:rPr>
        <w:t>HELP debt</w:t>
      </w:r>
      <w:r w:rsidR="00CA0C9B" w:rsidRPr="00CA0C9B">
        <w:fldChar w:fldCharType="end"/>
      </w:r>
      <w:r w:rsidR="00CA0C9B">
        <w:t xml:space="preserve"> </w:t>
      </w:r>
      <w:r w:rsidRPr="00CB463E">
        <w:rPr>
          <w:rFonts w:asciiTheme="minorHAnsi" w:eastAsia="Times New Roman" w:hAnsiTheme="minorHAnsi" w:cs="Times New Roman"/>
          <w:color w:val="32323E" w:themeColor="text1"/>
          <w:szCs w:val="21"/>
          <w:lang w:eastAsia="en-AU"/>
        </w:rPr>
        <w:t>may affect access to bank and home loans.</w:t>
      </w:r>
      <w:r w:rsidRPr="00C62122">
        <w:t xml:space="preserve"> </w:t>
      </w:r>
    </w:p>
    <w:tbl>
      <w:tblPr>
        <w:tblStyle w:val="PullTable"/>
        <w:tblW w:w="9151" w:type="dxa"/>
        <w:tblLayout w:type="fixed"/>
        <w:tblLook w:val="04A0" w:firstRow="1" w:lastRow="0" w:firstColumn="1" w:lastColumn="0" w:noHBand="0" w:noVBand="1"/>
      </w:tblPr>
      <w:tblGrid>
        <w:gridCol w:w="1327"/>
        <w:gridCol w:w="7824"/>
      </w:tblGrid>
      <w:tr w:rsidR="00D65712" w14:paraId="5186721D" w14:textId="77777777" w:rsidTr="00994746">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1530288" w14:textId="77777777" w:rsidR="00D65712" w:rsidRDefault="00D65712" w:rsidP="00994746">
            <w:r>
              <w:rPr>
                <w:noProof/>
              </w:rPr>
              <mc:AlternateContent>
                <mc:Choice Requires="wpg">
                  <w:drawing>
                    <wp:inline distT="0" distB="0" distL="0" distR="0" wp14:anchorId="2DD4B5B4" wp14:editId="544B74D5">
                      <wp:extent cx="593725" cy="579120"/>
                      <wp:effectExtent l="0" t="0" r="0" b="0"/>
                      <wp:docPr id="1841322495"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697380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61971771"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02950840"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0ZGQkY4QT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">
                        <v:imagedata r:id="rId41"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">
                        <v:imagedata r:id="rId42" o:title=""/>
                      </v:shape>
                      <w10:anchorlock/>
                    </v:group>
                  </w:pict>
                </mc:Fallback>
              </mc:AlternateContent>
            </w:r>
          </w:p>
        </w:tc>
        <w:tc>
          <w:tcPr>
            <w:tcW w:w="7824" w:type="dxa"/>
          </w:tcPr>
          <w:p w14:paraId="0894DA46" w14:textId="4C478D62" w:rsidR="00D65712" w:rsidRDefault="00D65712" w:rsidP="00994746">
            <w:pPr>
              <w:cnfStyle w:val="000000000000" w:firstRow="0" w:lastRow="0" w:firstColumn="0" w:lastColumn="0" w:oddVBand="0" w:evenVBand="0" w:oddHBand="0" w:evenHBand="0" w:firstRowFirstColumn="0" w:firstRowLastColumn="0" w:lastRowFirstColumn="0" w:lastRowLastColumn="0"/>
            </w:pPr>
            <w:r>
              <w:t xml:space="preserve">Please read further information about repaying your HELP debt in          section 5. </w:t>
            </w:r>
            <w:r w:rsidRPr="00CA0C9B">
              <w:rPr>
                <w:u w:val="single"/>
              </w:rPr>
              <w:fldChar w:fldCharType="begin"/>
            </w:r>
            <w:r w:rsidRPr="00CA0C9B">
              <w:rPr>
                <w:u w:val="single"/>
              </w:rPr>
              <w:instrText xml:space="preserve"> REF _Ref188531936 \h </w:instrText>
            </w:r>
            <w:r>
              <w:rPr>
                <w:u w:val="single"/>
              </w:rPr>
              <w:instrText xml:space="preserve"> \* MERGEFORMAT </w:instrText>
            </w:r>
            <w:r w:rsidRPr="00CA0C9B">
              <w:rPr>
                <w:u w:val="single"/>
              </w:rPr>
            </w:r>
            <w:r w:rsidRPr="00CA0C9B">
              <w:rPr>
                <w:u w:val="single"/>
              </w:rPr>
              <w:fldChar w:fldCharType="separate"/>
            </w:r>
            <w:r w:rsidR="00880865" w:rsidRPr="00880865">
              <w:rPr>
                <w:u w:val="single"/>
              </w:rPr>
              <w:t>Repaying your HELP debt</w:t>
            </w:r>
            <w:r w:rsidRPr="00CA0C9B">
              <w:rPr>
                <w:u w:val="single"/>
              </w:rPr>
              <w:fldChar w:fldCharType="end"/>
            </w:r>
            <w:r>
              <w:t>.</w:t>
            </w:r>
          </w:p>
        </w:tc>
      </w:tr>
    </w:tbl>
    <w:p w14:paraId="44458495" w14:textId="3009BE3E" w:rsidR="00842B7F" w:rsidRPr="00BD25EC" w:rsidRDefault="00842B7F" w:rsidP="00842B7F">
      <w:pPr>
        <w:pStyle w:val="Heading3"/>
      </w:pPr>
      <w:bookmarkStart w:id="25" w:name="_Toc176940560"/>
      <w:bookmarkStart w:id="26" w:name="_Toc189729189"/>
      <w:r w:rsidRPr="00BD25EC">
        <w:t xml:space="preserve">Am I eligible for </w:t>
      </w:r>
      <w:r>
        <w:t>STARTUP</w:t>
      </w:r>
      <w:r w:rsidRPr="00BD25EC">
        <w:t>-HELP?</w:t>
      </w:r>
      <w:bookmarkEnd w:id="25"/>
      <w:bookmarkEnd w:id="26"/>
    </w:p>
    <w:p w14:paraId="39FC1C59" w14:textId="5B95BB58" w:rsidR="00842B7F" w:rsidRDefault="00842B7F" w:rsidP="00842B7F">
      <w:pPr>
        <w:pStyle w:val="Normal-BeforeBullets"/>
      </w:pPr>
      <w:r>
        <w:t xml:space="preserve">To receive a </w:t>
      </w:r>
      <w:r w:rsidR="00647AA8" w:rsidRPr="00647AA8">
        <w:rPr>
          <w:rStyle w:val="HighlightedWords-Colour"/>
        </w:rPr>
        <w:fldChar w:fldCharType="begin"/>
      </w:r>
      <w:r w:rsidR="00647AA8" w:rsidRPr="00647AA8">
        <w:instrText xml:space="preserve"> REF _Ref187916911 \h </w:instrText>
      </w:r>
      <w:r w:rsidR="00647AA8" w:rsidRPr="00647AA8">
        <w:rPr>
          <w:rStyle w:val="HighlightedWords-Colour"/>
        </w:rPr>
        <w:instrText xml:space="preserve"> \* MERGEFORMAT </w:instrText>
      </w:r>
      <w:r w:rsidR="00647AA8" w:rsidRPr="00647AA8">
        <w:rPr>
          <w:rStyle w:val="HighlightedWords-Colour"/>
        </w:rPr>
      </w:r>
      <w:r w:rsidR="00647AA8" w:rsidRPr="00647AA8">
        <w:rPr>
          <w:rStyle w:val="HighlightedWords-Colour"/>
        </w:rPr>
        <w:fldChar w:fldCharType="separate"/>
      </w:r>
      <w:r w:rsidR="00880865" w:rsidRPr="00880865">
        <w:rPr>
          <w:rStyle w:val="HighlightedWords-Colour"/>
        </w:rPr>
        <w:t>STARTUP-HELP</w:t>
      </w:r>
      <w:r w:rsidR="00647AA8" w:rsidRPr="00647AA8">
        <w:rPr>
          <w:rStyle w:val="HighlightedWords-Colour"/>
        </w:rPr>
        <w:fldChar w:fldCharType="end"/>
      </w:r>
      <w:r w:rsidR="00647AA8">
        <w:rPr>
          <w:rStyle w:val="HighlightedWords-Colour"/>
        </w:rPr>
        <w:t xml:space="preserve"> </w:t>
      </w:r>
      <w:r>
        <w:t xml:space="preserve">loan you must be selected by </w:t>
      </w:r>
      <w:r w:rsidR="00647AA8">
        <w:t xml:space="preserve">your </w:t>
      </w:r>
      <w:r w:rsidR="00CA0C9B">
        <w:t xml:space="preserve">provider </w:t>
      </w:r>
      <w:r>
        <w:t>for STARTUP-HELP assistance and meet the eligibility criteria below.</w:t>
      </w:r>
    </w:p>
    <w:p w14:paraId="17D86278" w14:textId="78E20C6F" w:rsidR="00842B7F" w:rsidRPr="00BD25EC" w:rsidRDefault="00842B7F" w:rsidP="00842B7F">
      <w:pPr>
        <w:pStyle w:val="Normal-BeforeBullets"/>
      </w:pPr>
      <w:r>
        <w:t>You must meet the citizenship and residency requirements and be either:</w:t>
      </w:r>
    </w:p>
    <w:p w14:paraId="63464ACA" w14:textId="3AE8950A" w:rsidR="00842B7F" w:rsidRPr="007D53C6" w:rsidRDefault="00842B7F" w:rsidP="0055736C">
      <w:pPr>
        <w:pStyle w:val="ListParagraph"/>
        <w:numPr>
          <w:ilvl w:val="0"/>
          <w:numId w:val="16"/>
        </w:numPr>
      </w:pPr>
      <w:r w:rsidRPr="007D53C6">
        <w:t>an Australian citizen</w:t>
      </w:r>
      <w:r w:rsidR="00647AA8">
        <w:t xml:space="preserve"> </w:t>
      </w:r>
      <w:r w:rsidRPr="007D53C6">
        <w:t xml:space="preserve"> </w:t>
      </w:r>
    </w:p>
    <w:p w14:paraId="1AB0263D" w14:textId="1D4D0BA7" w:rsidR="00842B7F" w:rsidRPr="007D53C6" w:rsidRDefault="00647AA8" w:rsidP="0055736C">
      <w:pPr>
        <w:pStyle w:val="ListParagraph"/>
        <w:numPr>
          <w:ilvl w:val="0"/>
          <w:numId w:val="16"/>
        </w:numPr>
      </w:pPr>
      <w:r w:rsidRPr="00586D77">
        <w:t>a</w:t>
      </w:r>
      <w:r w:rsidRPr="002765C6">
        <w:rPr>
          <w:b/>
          <w:bCs/>
        </w:rPr>
        <w:t xml:space="preserve"> </w:t>
      </w:r>
      <w:r w:rsidRPr="002765C6">
        <w:rPr>
          <w:b/>
          <w:bCs/>
          <w:color w:val="2F0E72" w:themeColor="accent1"/>
        </w:rPr>
        <w:fldChar w:fldCharType="begin"/>
      </w:r>
      <w:r w:rsidRPr="002765C6">
        <w:rPr>
          <w:b/>
          <w:bCs/>
          <w:color w:val="2F0E72" w:themeColor="accent1"/>
        </w:rPr>
        <w:instrText xml:space="preserve"> REF _Ref187850652 \h  \* MERGEFORMAT </w:instrText>
      </w:r>
      <w:r w:rsidRPr="002765C6">
        <w:rPr>
          <w:b/>
          <w:bCs/>
          <w:color w:val="2F0E72" w:themeColor="accent1"/>
        </w:rPr>
      </w:r>
      <w:r w:rsidRPr="002765C6">
        <w:rPr>
          <w:b/>
          <w:bCs/>
          <w:color w:val="2F0E72" w:themeColor="accent1"/>
        </w:rPr>
        <w:fldChar w:fldCharType="separate"/>
      </w:r>
      <w:r w:rsidR="00880865" w:rsidRPr="00880865">
        <w:rPr>
          <w:b/>
          <w:bCs/>
          <w:color w:val="2F0E72" w:themeColor="accent1"/>
        </w:rPr>
        <w:t>Permanent Humanitarian Visa holder</w:t>
      </w:r>
      <w:r w:rsidRPr="002765C6">
        <w:rPr>
          <w:b/>
          <w:bCs/>
          <w:color w:val="2F0E72" w:themeColor="accent1"/>
        </w:rPr>
        <w:fldChar w:fldCharType="end"/>
      </w:r>
      <w:r>
        <w:t xml:space="preserve"> </w:t>
      </w:r>
      <w:r w:rsidRPr="00586D77">
        <w:t>or</w:t>
      </w:r>
      <w:r w:rsidRPr="002765C6">
        <w:rPr>
          <w:rFonts w:ascii="Calibri" w:eastAsia="Calibri" w:hAnsi="Calibri" w:cs="Arial"/>
        </w:rPr>
        <w:t xml:space="preserve"> </w:t>
      </w:r>
      <w:r w:rsidR="004441AE">
        <w:rPr>
          <w:rFonts w:ascii="Calibri" w:eastAsia="Calibri" w:hAnsi="Calibri" w:cs="Arial"/>
        </w:rPr>
        <w:fldChar w:fldCharType="begin"/>
      </w:r>
      <w:r w:rsidR="004441AE">
        <w:rPr>
          <w:rFonts w:ascii="Calibri" w:eastAsia="Calibri" w:hAnsi="Calibri" w:cs="Arial"/>
        </w:rPr>
        <w:instrText xml:space="preserve"> REF _Ref187918332 \h  \* MERGEFORMAT </w:instrText>
      </w:r>
      <w:r w:rsidR="004441AE">
        <w:rPr>
          <w:rFonts w:ascii="Calibri" w:eastAsia="Calibri" w:hAnsi="Calibri" w:cs="Arial"/>
        </w:rPr>
      </w:r>
      <w:r w:rsidR="004441AE">
        <w:rPr>
          <w:rFonts w:ascii="Calibri" w:eastAsia="Calibri" w:hAnsi="Calibri" w:cs="Arial"/>
        </w:rPr>
        <w:fldChar w:fldCharType="separate"/>
      </w:r>
      <w:r w:rsidR="00880865" w:rsidRPr="005B5AC9">
        <w:rPr>
          <w:rStyle w:val="HighlightedWords-Colour"/>
          <w:bCs w:val="0"/>
        </w:rPr>
        <w:t xml:space="preserve">Eligible former </w:t>
      </w:r>
      <w:r w:rsidR="00880865" w:rsidRPr="00880865">
        <w:rPr>
          <w:rStyle w:val="HighlightedWords-Colour"/>
        </w:rPr>
        <w:t>Permanent Humanitarian</w:t>
      </w:r>
      <w:r w:rsidR="00880865" w:rsidRPr="005B5AC9">
        <w:rPr>
          <w:rStyle w:val="HighlightedWords-Colour"/>
          <w:bCs w:val="0"/>
        </w:rPr>
        <w:t xml:space="preserve"> </w:t>
      </w:r>
      <w:r w:rsidR="00880865" w:rsidRPr="00880865">
        <w:rPr>
          <w:rStyle w:val="HighlightedWords-Colour"/>
        </w:rPr>
        <w:t>Visa holder</w:t>
      </w:r>
      <w:r w:rsidR="004441AE">
        <w:rPr>
          <w:rFonts w:ascii="Calibri" w:eastAsia="Calibri" w:hAnsi="Calibri" w:cs="Arial"/>
        </w:rPr>
        <w:fldChar w:fldCharType="end"/>
      </w:r>
      <w:r w:rsidR="004441AE">
        <w:rPr>
          <w:rFonts w:ascii="Calibri" w:eastAsia="Calibri" w:hAnsi="Calibri" w:cs="Arial"/>
        </w:rPr>
        <w:t xml:space="preserve"> </w:t>
      </w:r>
      <w:r w:rsidR="00842B7F" w:rsidRPr="007D53C6">
        <w:t xml:space="preserve">who will live in Australia for the entire Startup Year course </w:t>
      </w:r>
    </w:p>
    <w:p w14:paraId="416BB96A" w14:textId="402164D0" w:rsidR="004441AE" w:rsidRPr="004441AE" w:rsidRDefault="00842B7F" w:rsidP="0055736C">
      <w:pPr>
        <w:pStyle w:val="ListParagraph"/>
        <w:numPr>
          <w:ilvl w:val="0"/>
          <w:numId w:val="16"/>
        </w:numPr>
        <w:rPr>
          <w:szCs w:val="18"/>
        </w:rPr>
      </w:pPr>
      <w:r w:rsidRPr="007D53C6">
        <w:t>a</w:t>
      </w:r>
      <w:r w:rsidRPr="002765C6">
        <w:rPr>
          <w:b/>
          <w:bCs/>
        </w:rPr>
        <w:t xml:space="preserve"> </w:t>
      </w:r>
      <w:r w:rsidR="00647AA8" w:rsidRPr="002765C6">
        <w:rPr>
          <w:b/>
          <w:bCs/>
        </w:rPr>
        <w:fldChar w:fldCharType="begin"/>
      </w:r>
      <w:r w:rsidR="00647AA8" w:rsidRPr="002765C6">
        <w:rPr>
          <w:b/>
          <w:bCs/>
        </w:rPr>
        <w:instrText xml:space="preserve"> REF _Ref187305870 \h  \* MERGEFORMAT </w:instrText>
      </w:r>
      <w:r w:rsidR="00647AA8" w:rsidRPr="002765C6">
        <w:rPr>
          <w:b/>
          <w:bCs/>
        </w:rPr>
      </w:r>
      <w:r w:rsidR="00647AA8" w:rsidRPr="002765C6">
        <w:rPr>
          <w:b/>
          <w:bCs/>
        </w:rPr>
        <w:fldChar w:fldCharType="separate"/>
      </w:r>
      <w:r w:rsidR="00880865" w:rsidRPr="00880865">
        <w:rPr>
          <w:rStyle w:val="Hyperlink"/>
          <w:rFonts w:eastAsiaTheme="majorEastAsia"/>
          <w:b/>
          <w:bCs/>
          <w:color w:val="2F0E72" w:themeColor="accent1"/>
          <w:u w:val="none"/>
        </w:rPr>
        <w:t xml:space="preserve">New Zealand Special Category Visa holder (NZ </w:t>
      </w:r>
      <w:r w:rsidR="00880865" w:rsidRPr="00880865">
        <w:rPr>
          <w:rStyle w:val="Hyperlink"/>
          <w:rFonts w:eastAsiaTheme="majorEastAsia"/>
          <w:b/>
          <w:color w:val="2F0E72" w:themeColor="accent1"/>
          <w:u w:val="none"/>
        </w:rPr>
        <w:t>SCV)</w:t>
      </w:r>
      <w:r w:rsidR="00647AA8" w:rsidRPr="002765C6">
        <w:rPr>
          <w:b/>
          <w:bCs/>
        </w:rPr>
        <w:fldChar w:fldCharType="end"/>
      </w:r>
      <w:r w:rsidR="00647AA8">
        <w:t xml:space="preserve"> </w:t>
      </w:r>
      <w:r w:rsidRPr="007D53C6">
        <w:t>who meets the long-term residency requirements and who will live in Australia for the entire Startup Year course</w:t>
      </w:r>
      <w:r w:rsidR="00647AA8">
        <w:t>.</w:t>
      </w:r>
      <w:r w:rsidRPr="007D53C6">
        <w:t xml:space="preserve"> </w:t>
      </w:r>
      <w:bookmarkStart w:id="27" w:name="_Hlk182583216"/>
    </w:p>
    <w:p w14:paraId="0B896BF8" w14:textId="4D62D3B7" w:rsidR="00647AA8" w:rsidRPr="002765C6" w:rsidRDefault="00647AA8" w:rsidP="004441AE">
      <w:pPr>
        <w:pStyle w:val="ListParagraph"/>
        <w:ind w:left="720" w:firstLine="0"/>
        <w:rPr>
          <w:rStyle w:val="Hyperlink"/>
          <w:color w:val="32323E" w:themeColor="text1"/>
          <w:szCs w:val="18"/>
          <w:u w:val="none"/>
        </w:rPr>
      </w:pPr>
      <w:r w:rsidRPr="00C4249B">
        <w:t xml:space="preserve">The long-term residency requirements are published at: </w:t>
      </w:r>
      <w:hyperlink r:id="rId43" w:history="1">
        <w:r w:rsidRPr="002765C6">
          <w:rPr>
            <w:rStyle w:val="Hyperlink"/>
            <w:rFonts w:eastAsiaTheme="majorEastAsia"/>
          </w:rPr>
          <w:t>https://www.studyassist.gov.au/loan-eligibility/non-australian-citizens</w:t>
        </w:r>
      </w:hyperlink>
      <w:bookmarkEnd w:id="27"/>
      <w:r w:rsidR="00D65712" w:rsidRPr="00D65712">
        <w:rPr>
          <w:rStyle w:val="Hyperlink"/>
          <w:rFonts w:eastAsiaTheme="majorEastAsia"/>
          <w:u w:val="none"/>
        </w:rPr>
        <w:t>.</w:t>
      </w:r>
    </w:p>
    <w:p w14:paraId="0D53ED9E" w14:textId="1D61C519" w:rsidR="00842B7F" w:rsidRDefault="00842B7F" w:rsidP="0055736C">
      <w:pPr>
        <w:pStyle w:val="ListParagraph"/>
        <w:numPr>
          <w:ilvl w:val="0"/>
          <w:numId w:val="16"/>
        </w:numPr>
      </w:pPr>
      <w:r w:rsidRPr="007D53C6">
        <w:t xml:space="preserve">a </w:t>
      </w:r>
      <w:r w:rsidR="004441AE" w:rsidRPr="004441AE">
        <w:rPr>
          <w:b/>
          <w:bCs/>
        </w:rPr>
        <w:fldChar w:fldCharType="begin"/>
      </w:r>
      <w:r w:rsidR="004441AE" w:rsidRPr="004441AE">
        <w:rPr>
          <w:b/>
          <w:bCs/>
        </w:rPr>
        <w:instrText xml:space="preserve"> REF _Ref188531767 \h </w:instrText>
      </w:r>
      <w:r w:rsidR="004441AE">
        <w:rPr>
          <w:b/>
          <w:bCs/>
        </w:rPr>
        <w:instrText xml:space="preserve"> \* MERGEFORMAT </w:instrText>
      </w:r>
      <w:r w:rsidR="004441AE" w:rsidRPr="004441AE">
        <w:rPr>
          <w:b/>
          <w:bCs/>
        </w:rPr>
      </w:r>
      <w:r w:rsidR="004441AE" w:rsidRPr="004441AE">
        <w:rPr>
          <w:b/>
          <w:bCs/>
        </w:rPr>
        <w:fldChar w:fldCharType="separate"/>
      </w:r>
      <w:r w:rsidR="00880865" w:rsidRPr="00880865">
        <w:rPr>
          <w:rStyle w:val="Hyperlink"/>
          <w:rFonts w:eastAsiaTheme="majorEastAsia"/>
          <w:b/>
          <w:bCs/>
          <w:color w:val="2F0E72" w:themeColor="accent1"/>
          <w:u w:val="none"/>
        </w:rPr>
        <w:t>Pacific Engagement Visa holder</w:t>
      </w:r>
      <w:r w:rsidR="004441AE" w:rsidRPr="004441AE">
        <w:rPr>
          <w:b/>
          <w:bCs/>
        </w:rPr>
        <w:fldChar w:fldCharType="end"/>
      </w:r>
      <w:r w:rsidR="004441AE">
        <w:t xml:space="preserve"> </w:t>
      </w:r>
      <w:r w:rsidRPr="007D53C6">
        <w:t>who is resident in Australia for the entire Startup Year co</w:t>
      </w:r>
      <w:r>
        <w:t>urse</w:t>
      </w:r>
      <w:r w:rsidR="002765C6">
        <w:t>.</w:t>
      </w:r>
    </w:p>
    <w:tbl>
      <w:tblPr>
        <w:tblStyle w:val="PullTable"/>
        <w:tblW w:w="9151" w:type="dxa"/>
        <w:tblLayout w:type="fixed"/>
        <w:tblLook w:val="04A0" w:firstRow="1" w:lastRow="0" w:firstColumn="1" w:lastColumn="0" w:noHBand="0" w:noVBand="1"/>
      </w:tblPr>
      <w:tblGrid>
        <w:gridCol w:w="1327"/>
        <w:gridCol w:w="7824"/>
      </w:tblGrid>
      <w:tr w:rsidR="002765C6" w14:paraId="41E1553B" w14:textId="77777777" w:rsidTr="00A305EF">
        <w:tc>
          <w:tcPr>
            <w:cnfStyle w:val="001000000000" w:firstRow="0" w:lastRow="0" w:firstColumn="1" w:lastColumn="0" w:oddVBand="0" w:evenVBand="0" w:oddHBand="0" w:evenHBand="0" w:firstRowFirstColumn="0" w:firstRowLastColumn="0" w:lastRowFirstColumn="0" w:lastRowLastColumn="0"/>
            <w:tcW w:w="1327" w:type="dxa"/>
            <w:vAlign w:val="top"/>
          </w:tcPr>
          <w:p w14:paraId="7FC2BB93" w14:textId="77777777" w:rsidR="002765C6" w:rsidRDefault="002765C6" w:rsidP="00A305EF">
            <w:r>
              <w:rPr>
                <w:noProof/>
              </w:rPr>
              <w:lastRenderedPageBreak/>
              <mc:AlternateContent>
                <mc:Choice Requires="wpg">
                  <w:drawing>
                    <wp:inline distT="0" distB="0" distL="0" distR="0" wp14:anchorId="7C8F9F28" wp14:editId="2CD9C2DC">
                      <wp:extent cx="593725" cy="579120"/>
                      <wp:effectExtent l="0" t="0" r="0" b="0"/>
                      <wp:docPr id="208234935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736881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88370047"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23356E41"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">
                        <v:imagedata r:id="rId44"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">
                        <v:imagedata r:id="rId45" o:title=""/>
                      </v:shape>
                      <w10:anchorlock/>
                    </v:group>
                  </w:pict>
                </mc:Fallback>
              </mc:AlternateContent>
            </w:r>
          </w:p>
        </w:tc>
        <w:tc>
          <w:tcPr>
            <w:tcW w:w="7824" w:type="dxa"/>
          </w:tcPr>
          <w:p w14:paraId="6CA2F015" w14:textId="73A834AB" w:rsidR="002765C6" w:rsidRDefault="002765C6" w:rsidP="00A305EF">
            <w:pPr>
              <w:cnfStyle w:val="000000000000" w:firstRow="0" w:lastRow="0" w:firstColumn="0" w:lastColumn="0" w:oddVBand="0" w:evenVBand="0" w:oddHBand="0" w:evenHBand="0" w:firstRowFirstColumn="0" w:firstRowLastColumn="0" w:lastRowFirstColumn="0" w:lastRowLastColumn="0"/>
            </w:pPr>
            <w:r>
              <w:t>P</w:t>
            </w:r>
            <w:r w:rsidRPr="00361F1D">
              <w:t xml:space="preserve">acific </w:t>
            </w:r>
            <w:r>
              <w:t>E</w:t>
            </w:r>
            <w:r w:rsidRPr="00361F1D">
              <w:t xml:space="preserve">ngagement </w:t>
            </w:r>
            <w:r>
              <w:t>V</w:t>
            </w:r>
            <w:r w:rsidRPr="00361F1D">
              <w:t>isa holder</w:t>
            </w:r>
            <w:r>
              <w:t>s became eligible from 1 February 2024.</w:t>
            </w:r>
          </w:p>
        </w:tc>
      </w:tr>
    </w:tbl>
    <w:p w14:paraId="448C7872" w14:textId="77777777" w:rsidR="00842B7F" w:rsidRPr="00BD25EC" w:rsidRDefault="00842B7F" w:rsidP="00842B7F">
      <w:pPr>
        <w:pStyle w:val="Normal-BeforeBullets"/>
      </w:pPr>
      <w:r w:rsidRPr="00BD25EC">
        <w:t>You must also</w:t>
      </w:r>
      <w:r>
        <w:t xml:space="preserve"> be either</w:t>
      </w:r>
      <w:r w:rsidRPr="00BD25EC">
        <w:t>:</w:t>
      </w:r>
    </w:p>
    <w:p w14:paraId="5BF59351" w14:textId="34AF8251" w:rsidR="00842B7F" w:rsidRPr="007D53C6" w:rsidRDefault="00842B7F" w:rsidP="0055736C">
      <w:pPr>
        <w:pStyle w:val="ListParagraph"/>
        <w:numPr>
          <w:ilvl w:val="0"/>
          <w:numId w:val="17"/>
        </w:numPr>
      </w:pPr>
      <w:r w:rsidRPr="007D53C6">
        <w:t>a student in the final year of an undergraduate course of study</w:t>
      </w:r>
      <w:r>
        <w:t xml:space="preserve"> </w:t>
      </w:r>
      <w:r w:rsidR="002765C6">
        <w:t>(</w:t>
      </w:r>
      <w:r w:rsidRPr="000C7B19">
        <w:t>and remain enrolled in the course of study on and after the census date of your Startup Year course)</w:t>
      </w:r>
    </w:p>
    <w:p w14:paraId="77216576" w14:textId="41626409" w:rsidR="00842B7F" w:rsidRPr="007D53C6" w:rsidRDefault="00842B7F" w:rsidP="0055736C">
      <w:pPr>
        <w:pStyle w:val="ListParagraph"/>
        <w:numPr>
          <w:ilvl w:val="0"/>
          <w:numId w:val="17"/>
        </w:numPr>
      </w:pPr>
      <w:r w:rsidRPr="007D53C6">
        <w:t>enrolled in a postgraduate course of study</w:t>
      </w:r>
      <w:r w:rsidRPr="000C7B19">
        <w:t xml:space="preserve"> on and after the census date of your Startup Year cours</w:t>
      </w:r>
      <w:r w:rsidR="002765C6">
        <w:t>e</w:t>
      </w:r>
    </w:p>
    <w:p w14:paraId="573E544E" w14:textId="77777777" w:rsidR="00842B7F" w:rsidRDefault="00842B7F" w:rsidP="0055736C">
      <w:pPr>
        <w:pStyle w:val="ListParagraph"/>
        <w:numPr>
          <w:ilvl w:val="0"/>
          <w:numId w:val="17"/>
        </w:numPr>
      </w:pPr>
      <w:r w:rsidRPr="007D53C6">
        <w:t>a recent student who completed a bachelor degree (or higher level qualification) no more tha</w:t>
      </w:r>
      <w:r>
        <w:t>n 36 months before commencing the Startup Year course.</w:t>
      </w:r>
    </w:p>
    <w:p w14:paraId="0D3518AB" w14:textId="77777777" w:rsidR="00842B7F" w:rsidRDefault="00842B7F" w:rsidP="00842B7F">
      <w:pPr>
        <w:pStyle w:val="Normal-BeforeBullets"/>
      </w:pPr>
      <w:r>
        <w:t>You must also:</w:t>
      </w:r>
    </w:p>
    <w:p w14:paraId="490013EA" w14:textId="5A397116" w:rsidR="00842B7F" w:rsidRDefault="00842B7F" w:rsidP="0055736C">
      <w:pPr>
        <w:pStyle w:val="ListParagraph"/>
        <w:numPr>
          <w:ilvl w:val="0"/>
          <w:numId w:val="15"/>
        </w:numPr>
      </w:pPr>
      <w:r w:rsidRPr="007D53C6">
        <w:t>be enrolled in a Startup Year course at an Australian University or University College on or before the census date, and remain enrolled at the end of the census date</w:t>
      </w:r>
      <w:r w:rsidR="00E166D1">
        <w:t>,</w:t>
      </w:r>
      <w:r w:rsidRPr="007D53C6">
        <w:t xml:space="preserve"> </w:t>
      </w:r>
    </w:p>
    <w:p w14:paraId="2308CFE7" w14:textId="67F73A0B" w:rsidR="00842B7F" w:rsidRPr="002765C6" w:rsidRDefault="00842B7F" w:rsidP="0055736C">
      <w:pPr>
        <w:pStyle w:val="ListParagraph"/>
        <w:numPr>
          <w:ilvl w:val="0"/>
          <w:numId w:val="15"/>
        </w:numPr>
        <w:rPr>
          <w:rFonts w:ascii="Aptos" w:hAnsi="Aptos"/>
          <w:sz w:val="22"/>
        </w:rPr>
      </w:pPr>
      <w:r>
        <w:t>be selected by your provider to receive a STARTUP-HELP loan</w:t>
      </w:r>
      <w:r w:rsidR="00E166D1">
        <w:t>,</w:t>
      </w:r>
    </w:p>
    <w:p w14:paraId="241C86DE" w14:textId="06B4A854" w:rsidR="00842B7F" w:rsidRPr="007D53C6" w:rsidRDefault="00842B7F" w:rsidP="0055736C">
      <w:pPr>
        <w:pStyle w:val="ListParagraph"/>
        <w:numPr>
          <w:ilvl w:val="0"/>
          <w:numId w:val="15"/>
        </w:numPr>
      </w:pPr>
      <w:r w:rsidRPr="007D53C6">
        <w:t>be primarily studying on an Australian campus</w:t>
      </w:r>
      <w:r w:rsidR="00E166D1">
        <w:t>,</w:t>
      </w:r>
      <w:r w:rsidRPr="007D53C6">
        <w:t xml:space="preserve"> </w:t>
      </w:r>
    </w:p>
    <w:p w14:paraId="756EC418" w14:textId="2E4C63A4" w:rsidR="00842B7F" w:rsidRPr="007D53C6" w:rsidRDefault="00842B7F" w:rsidP="0055736C">
      <w:pPr>
        <w:pStyle w:val="ListParagraph"/>
        <w:numPr>
          <w:ilvl w:val="0"/>
          <w:numId w:val="15"/>
        </w:numPr>
      </w:pPr>
      <w:r w:rsidRPr="007D53C6">
        <w:t xml:space="preserve">submit the </w:t>
      </w:r>
      <w:r w:rsidRPr="00CB463E">
        <w:rPr>
          <w:bCs/>
        </w:rPr>
        <w:t>Request for a STARTUP-HELP loan form</w:t>
      </w:r>
      <w:r w:rsidRPr="007D53C6">
        <w:t xml:space="preserve"> on or before the census date</w:t>
      </w:r>
      <w:r w:rsidR="00E166D1">
        <w:t>,</w:t>
      </w:r>
      <w:r w:rsidRPr="007D53C6">
        <w:t xml:space="preserve"> </w:t>
      </w:r>
    </w:p>
    <w:p w14:paraId="3565B791" w14:textId="1D37251F" w:rsidR="00842B7F" w:rsidRPr="007D53C6" w:rsidRDefault="00842B7F" w:rsidP="0055736C">
      <w:pPr>
        <w:pStyle w:val="ListParagraph"/>
        <w:numPr>
          <w:ilvl w:val="0"/>
          <w:numId w:val="15"/>
        </w:numPr>
      </w:pPr>
      <w:r w:rsidRPr="007D53C6">
        <w:t xml:space="preserve">not have received a </w:t>
      </w:r>
      <w:r w:rsidRPr="00CB463E">
        <w:rPr>
          <w:bCs/>
        </w:rPr>
        <w:t>STARTUP-HELP</w:t>
      </w:r>
      <w:r w:rsidRPr="007D53C6">
        <w:t xml:space="preserve"> loan more than once before</w:t>
      </w:r>
      <w:r w:rsidR="00E166D1">
        <w:t>,</w:t>
      </w:r>
      <w:r w:rsidRPr="007D53C6">
        <w:t xml:space="preserve"> </w:t>
      </w:r>
    </w:p>
    <w:p w14:paraId="1A40106B" w14:textId="5C240577" w:rsidR="00842B7F" w:rsidRPr="007D53C6" w:rsidRDefault="00842B7F" w:rsidP="0055736C">
      <w:pPr>
        <w:pStyle w:val="ListParagraph"/>
        <w:numPr>
          <w:ilvl w:val="0"/>
          <w:numId w:val="15"/>
        </w:numPr>
      </w:pPr>
      <w:r w:rsidRPr="007D53C6">
        <w:t xml:space="preserve">meet the </w:t>
      </w:r>
      <w:r w:rsidR="00E166D1">
        <w:fldChar w:fldCharType="begin"/>
      </w:r>
      <w:r w:rsidR="00E166D1">
        <w:instrText xml:space="preserve"> REF _Ref187306139 \h </w:instrText>
      </w:r>
      <w:r w:rsidR="00E166D1">
        <w:fldChar w:fldCharType="separate"/>
      </w:r>
      <w:r w:rsidR="00880865" w:rsidRPr="006420D5">
        <w:rPr>
          <w:rStyle w:val="HighlightedWords-Colour"/>
          <w:bCs w:val="0"/>
        </w:rPr>
        <w:t>Tax file number (TFN)</w:t>
      </w:r>
      <w:r w:rsidR="00E166D1">
        <w:fldChar w:fldCharType="end"/>
      </w:r>
      <w:r w:rsidR="00E166D1">
        <w:t xml:space="preserve"> </w:t>
      </w:r>
      <w:r w:rsidRPr="007D53C6">
        <w:t>requirements</w:t>
      </w:r>
      <w:r w:rsidR="00E166D1">
        <w:t>,</w:t>
      </w:r>
    </w:p>
    <w:p w14:paraId="26C28B13" w14:textId="7137CC93" w:rsidR="00842B7F" w:rsidRPr="007D53C6" w:rsidRDefault="00842B7F" w:rsidP="0055736C">
      <w:pPr>
        <w:pStyle w:val="ListParagraph"/>
        <w:numPr>
          <w:ilvl w:val="0"/>
          <w:numId w:val="15"/>
        </w:numPr>
      </w:pPr>
      <w:r w:rsidRPr="007D53C6">
        <w:t xml:space="preserve">meet the </w:t>
      </w:r>
      <w:r w:rsidR="00E166D1">
        <w:fldChar w:fldCharType="begin"/>
      </w:r>
      <w:r w:rsidR="00E166D1">
        <w:instrText xml:space="preserve"> REF _Ref187303245 \h </w:instrText>
      </w:r>
      <w:r w:rsidR="00E166D1">
        <w:fldChar w:fldCharType="separate"/>
      </w:r>
      <w:r w:rsidR="00880865" w:rsidRPr="006420D5">
        <w:rPr>
          <w:rStyle w:val="HighlightedWords-Colour"/>
          <w:bCs w:val="0"/>
        </w:rPr>
        <w:t>Unique Student Identifier (USI)</w:t>
      </w:r>
      <w:r w:rsidR="00E166D1">
        <w:fldChar w:fldCharType="end"/>
      </w:r>
      <w:r w:rsidR="00E166D1">
        <w:t xml:space="preserve"> </w:t>
      </w:r>
      <w:r w:rsidRPr="007D53C6">
        <w:t>requirements</w:t>
      </w:r>
      <w:r w:rsidR="00E166D1">
        <w:t>,</w:t>
      </w:r>
      <w:r w:rsidRPr="007D53C6">
        <w:t xml:space="preserve"> and</w:t>
      </w:r>
    </w:p>
    <w:p w14:paraId="105E2635" w14:textId="77777777" w:rsidR="00842B7F" w:rsidRDefault="00842B7F" w:rsidP="0055736C">
      <w:pPr>
        <w:pStyle w:val="ListParagraph"/>
        <w:numPr>
          <w:ilvl w:val="0"/>
          <w:numId w:val="15"/>
        </w:numPr>
      </w:pPr>
      <w:r w:rsidRPr="007D53C6">
        <w:t>be a</w:t>
      </w:r>
      <w:r>
        <w:t>ssessed as a genuine student and as academically suitable for your course.</w:t>
      </w:r>
    </w:p>
    <w:tbl>
      <w:tblPr>
        <w:tblStyle w:val="PullTable"/>
        <w:tblW w:w="9150" w:type="dxa"/>
        <w:tblLayout w:type="fixed"/>
        <w:tblLook w:val="04A0" w:firstRow="1" w:lastRow="0" w:firstColumn="1" w:lastColumn="0" w:noHBand="0" w:noVBand="1"/>
      </w:tblPr>
      <w:tblGrid>
        <w:gridCol w:w="1328"/>
        <w:gridCol w:w="7822"/>
      </w:tblGrid>
      <w:tr w:rsidR="00861649" w14:paraId="739FEEF7" w14:textId="77777777" w:rsidTr="00A305EF">
        <w:tc>
          <w:tcPr>
            <w:cnfStyle w:val="001000000000" w:firstRow="0" w:lastRow="0" w:firstColumn="1" w:lastColumn="0" w:oddVBand="0" w:evenVBand="0" w:oddHBand="0" w:evenHBand="0" w:firstRowFirstColumn="0" w:firstRowLastColumn="0" w:lastRowFirstColumn="0" w:lastRowLastColumn="0"/>
            <w:tcW w:w="1328" w:type="dxa"/>
          </w:tcPr>
          <w:p w14:paraId="0072F25C" w14:textId="77777777" w:rsidR="00861649" w:rsidRDefault="00861649" w:rsidP="00A305EF">
            <w:r>
              <w:rPr>
                <w:noProof/>
              </w:rPr>
              <mc:AlternateContent>
                <mc:Choice Requires="wpg">
                  <w:drawing>
                    <wp:inline distT="0" distB="0" distL="0" distR="0" wp14:anchorId="599F7D3A" wp14:editId="569411E1">
                      <wp:extent cx="593725" cy="579120"/>
                      <wp:effectExtent l="0" t="0" r="0" b="0"/>
                      <wp:docPr id="1485396900"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9906241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39012421"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05D91AA2"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">
                        <v:imagedata r:id="rId44"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">
                        <v:imagedata r:id="rId46" o:title=""/>
                      </v:shape>
                      <w10:anchorlock/>
                    </v:group>
                  </w:pict>
                </mc:Fallback>
              </mc:AlternateContent>
            </w:r>
          </w:p>
        </w:tc>
        <w:tc>
          <w:tcPr>
            <w:tcW w:w="7822" w:type="dxa"/>
          </w:tcPr>
          <w:p w14:paraId="54C8689F" w14:textId="77777777" w:rsidR="00861649" w:rsidRPr="009B3A43" w:rsidRDefault="00861649" w:rsidP="00A305EF">
            <w:pPr>
              <w:cnfStyle w:val="000000000000" w:firstRow="0" w:lastRow="0" w:firstColumn="0" w:lastColumn="0" w:oddVBand="0" w:evenVBand="0" w:oddHBand="0" w:evenHBand="0" w:firstRowFirstColumn="0" w:firstRowLastColumn="0" w:lastRowFirstColumn="0" w:lastRowLastColumn="0"/>
              <w:rPr>
                <w:b/>
                <w:bCs/>
              </w:rPr>
            </w:pPr>
            <w:r w:rsidRPr="009B3A43">
              <w:rPr>
                <w:b/>
                <w:bCs/>
              </w:rPr>
              <w:t>What is my visa status?</w:t>
            </w:r>
          </w:p>
          <w:p w14:paraId="27627441" w14:textId="45A36A62" w:rsidR="00861649" w:rsidRDefault="00861649" w:rsidP="00A305EF">
            <w:pPr>
              <w:cnfStyle w:val="000000000000" w:firstRow="0" w:lastRow="0" w:firstColumn="0" w:lastColumn="0" w:oddVBand="0" w:evenVBand="0" w:oddHBand="0" w:evenHBand="0" w:firstRowFirstColumn="0" w:firstRowLastColumn="0" w:lastRowFirstColumn="0" w:lastRowLastColumn="0"/>
            </w:pPr>
            <w:r>
              <w:t>Your</w:t>
            </w:r>
            <w:r w:rsidR="004441AE">
              <w:t xml:space="preserve"> provider </w:t>
            </w:r>
            <w:r>
              <w:t xml:space="preserve">will need proof of your visa status to check if you are eligible </w:t>
            </w:r>
            <w:r>
              <w:br/>
              <w:t>for</w:t>
            </w:r>
            <w:r w:rsidR="004441AE">
              <w:t xml:space="preserve"> STARTUP-HELP</w:t>
            </w:r>
            <w:r w:rsidRPr="00861649">
              <w:t>.</w:t>
            </w:r>
            <w:r>
              <w:t xml:space="preserve"> </w:t>
            </w:r>
          </w:p>
          <w:p w14:paraId="0712B46A" w14:textId="3DE7D26C" w:rsidR="00861649" w:rsidRDefault="00861649" w:rsidP="00A305EF">
            <w:pPr>
              <w:cnfStyle w:val="000000000000" w:firstRow="0" w:lastRow="0" w:firstColumn="0" w:lastColumn="0" w:oddVBand="0" w:evenVBand="0" w:oddHBand="0" w:evenHBand="0" w:firstRowFirstColumn="0" w:firstRowLastColumn="0" w:lastRowFirstColumn="0" w:lastRowLastColumn="0"/>
            </w:pPr>
            <w:r>
              <w:t xml:space="preserve">If you don’t know your visa status, you can check it on the Department of Home Affairs website at: </w:t>
            </w:r>
            <w:hyperlink r:id="rId47" w:history="1">
              <w:r w:rsidRPr="006E2576">
                <w:rPr>
                  <w:rStyle w:val="Hyperlink"/>
                </w:rPr>
                <w:t>immi.homeaffairs.gov.au/visas/</w:t>
              </w:r>
              <w:r>
                <w:rPr>
                  <w:rStyle w:val="Hyperlink"/>
                </w:rPr>
                <w:br/>
              </w:r>
              <w:r w:rsidRPr="006E2576">
                <w:rPr>
                  <w:rStyle w:val="Hyperlink"/>
                </w:rPr>
                <w:t>already-have-a-visa/check-visa-details-and-conditions</w:t>
              </w:r>
            </w:hyperlink>
          </w:p>
        </w:tc>
      </w:tr>
    </w:tbl>
    <w:p w14:paraId="2B7C7B00" w14:textId="77777777" w:rsidR="00E52035" w:rsidRPr="00F11EFD" w:rsidRDefault="00E52035" w:rsidP="00E52035">
      <w:pPr>
        <w:pStyle w:val="Heading3"/>
      </w:pPr>
      <w:bookmarkStart w:id="28" w:name="_Toc189729190"/>
      <w:r w:rsidRPr="00F11EFD">
        <w:t>How much STARTUP-HELP can I borrow?</w:t>
      </w:r>
      <w:bookmarkEnd w:id="28"/>
    </w:p>
    <w:p w14:paraId="38412584" w14:textId="264D8A96" w:rsidR="00E52035" w:rsidRDefault="00E52035" w:rsidP="00E52035">
      <w:pPr>
        <w:rPr>
          <w:rFonts w:eastAsia="Calibri"/>
        </w:rPr>
      </w:pPr>
      <w:r w:rsidRPr="007F358D">
        <w:rPr>
          <w:rFonts w:eastAsia="Calibri"/>
        </w:rPr>
        <w:t xml:space="preserve">A </w:t>
      </w:r>
      <w:r w:rsidR="004441AE">
        <w:rPr>
          <w:rStyle w:val="HighlightedWords-Colour"/>
        </w:rPr>
        <w:fldChar w:fldCharType="begin"/>
      </w:r>
      <w:r w:rsidR="004441AE">
        <w:rPr>
          <w:rFonts w:eastAsia="Calibri"/>
        </w:rPr>
        <w:instrText xml:space="preserve"> REF _Ref187916911 \h </w:instrText>
      </w:r>
      <w:r w:rsidR="004441AE">
        <w:rPr>
          <w:rStyle w:val="HighlightedWords-Colour"/>
        </w:rPr>
      </w:r>
      <w:r w:rsidR="004441AE">
        <w:rPr>
          <w:rStyle w:val="HighlightedWords-Colour"/>
        </w:rPr>
        <w:fldChar w:fldCharType="separate"/>
      </w:r>
      <w:r w:rsidR="00880865" w:rsidRPr="00331C9C">
        <w:rPr>
          <w:rStyle w:val="HighlightedWords-Colour"/>
          <w:bCs w:val="0"/>
        </w:rPr>
        <w:t>STARTUP-HELP</w:t>
      </w:r>
      <w:r w:rsidR="004441AE">
        <w:rPr>
          <w:rStyle w:val="HighlightedWords-Colour"/>
        </w:rPr>
        <w:fldChar w:fldCharType="end"/>
      </w:r>
      <w:r w:rsidR="004441AE">
        <w:rPr>
          <w:rStyle w:val="HighlightedWords-Colour"/>
        </w:rPr>
        <w:t xml:space="preserve"> </w:t>
      </w:r>
      <w:r w:rsidRPr="007F358D">
        <w:rPr>
          <w:rFonts w:eastAsia="Calibri"/>
        </w:rPr>
        <w:t xml:space="preserve">loan is available to cover the course costs of a </w:t>
      </w:r>
      <w:r w:rsidR="004441AE">
        <w:rPr>
          <w:rStyle w:val="HighlightedWords-Colour"/>
        </w:rPr>
        <w:fldChar w:fldCharType="begin"/>
      </w:r>
      <w:r w:rsidR="004441AE">
        <w:rPr>
          <w:rFonts w:eastAsia="Calibri"/>
        </w:rPr>
        <w:instrText xml:space="preserve"> REF _Ref187917136 \h </w:instrText>
      </w:r>
      <w:r w:rsidR="004441AE">
        <w:rPr>
          <w:rStyle w:val="HighlightedWords-Colour"/>
        </w:rPr>
      </w:r>
      <w:r w:rsidR="004441AE">
        <w:rPr>
          <w:rStyle w:val="HighlightedWords-Colour"/>
        </w:rPr>
        <w:fldChar w:fldCharType="separate"/>
      </w:r>
      <w:r w:rsidR="00880865" w:rsidRPr="00331C9C">
        <w:rPr>
          <w:rStyle w:val="HighlightedWords-Colour"/>
          <w:bCs w:val="0"/>
        </w:rPr>
        <w:t>Startup Year course</w:t>
      </w:r>
      <w:r w:rsidR="004441AE">
        <w:rPr>
          <w:rStyle w:val="HighlightedWords-Colour"/>
        </w:rPr>
        <w:fldChar w:fldCharType="end"/>
      </w:r>
      <w:r w:rsidR="004441AE" w:rsidRPr="004441AE">
        <w:rPr>
          <w:rStyle w:val="HighlightedWords-Colour"/>
          <w:b w:val="0"/>
          <w:bCs w:val="0"/>
        </w:rPr>
        <w:t>.</w:t>
      </w:r>
    </w:p>
    <w:p w14:paraId="6187853E" w14:textId="635E9FBD" w:rsidR="00E52035" w:rsidRPr="007F358D" w:rsidRDefault="00E52035" w:rsidP="00E52035">
      <w:pPr>
        <w:rPr>
          <w:rFonts w:eastAsia="Calibri"/>
        </w:rPr>
      </w:pPr>
      <w:r w:rsidRPr="007F358D">
        <w:rPr>
          <w:rFonts w:eastAsia="Calibri"/>
        </w:rPr>
        <w:t xml:space="preserve">Accelerator program course fees are capped at </w:t>
      </w:r>
      <w:r w:rsidRPr="00B058EF">
        <w:rPr>
          <w:rFonts w:eastAsia="Calibri"/>
        </w:rPr>
        <w:t xml:space="preserve">$13,241 </w:t>
      </w:r>
      <w:r w:rsidRPr="007F358D">
        <w:rPr>
          <w:rFonts w:eastAsia="Calibri"/>
        </w:rPr>
        <w:t>for a 1</w:t>
      </w:r>
      <w:r w:rsidR="00E166D1">
        <w:rPr>
          <w:rFonts w:eastAsia="Calibri"/>
        </w:rPr>
        <w:t>.0</w:t>
      </w:r>
      <w:r w:rsidRPr="007F358D">
        <w:rPr>
          <w:rFonts w:eastAsia="Calibri"/>
        </w:rPr>
        <w:t xml:space="preserve"> </w:t>
      </w:r>
      <w:r w:rsidR="004441AE">
        <w:rPr>
          <w:rStyle w:val="HighlightedWords-Colour"/>
        </w:rPr>
        <w:fldChar w:fldCharType="begin"/>
      </w:r>
      <w:r w:rsidR="004441AE">
        <w:rPr>
          <w:rFonts w:eastAsia="Calibri"/>
        </w:rPr>
        <w:instrText xml:space="preserve"> REF _Ref188531582 \h </w:instrText>
      </w:r>
      <w:r w:rsidR="004441AE">
        <w:rPr>
          <w:rStyle w:val="HighlightedWords-Colour"/>
        </w:rPr>
      </w:r>
      <w:r w:rsidR="004441AE">
        <w:rPr>
          <w:rStyle w:val="HighlightedWords-Colour"/>
        </w:rPr>
        <w:fldChar w:fldCharType="separate"/>
      </w:r>
      <w:r w:rsidR="00880865" w:rsidRPr="005B5AC9">
        <w:rPr>
          <w:rStyle w:val="HighlightedWords-Colour"/>
          <w:bCs w:val="0"/>
        </w:rPr>
        <w:t>Equivalent full-time student load (EFTSL)</w:t>
      </w:r>
      <w:r w:rsidR="004441AE">
        <w:rPr>
          <w:rStyle w:val="HighlightedWords-Colour"/>
        </w:rPr>
        <w:fldChar w:fldCharType="end"/>
      </w:r>
      <w:r w:rsidRPr="007F358D">
        <w:rPr>
          <w:rFonts w:eastAsia="Calibri"/>
        </w:rPr>
        <w:t xml:space="preserve"> Startup Year course in 202</w:t>
      </w:r>
      <w:r>
        <w:rPr>
          <w:rFonts w:eastAsia="Calibri"/>
        </w:rPr>
        <w:t>5</w:t>
      </w:r>
      <w:r w:rsidRPr="007F358D">
        <w:rPr>
          <w:rFonts w:eastAsia="Calibri"/>
        </w:rPr>
        <w:t>.</w:t>
      </w:r>
    </w:p>
    <w:p w14:paraId="270F77FD" w14:textId="77777777" w:rsidR="00E52035" w:rsidRPr="007F358D" w:rsidRDefault="00E52035" w:rsidP="00E52035">
      <w:pPr>
        <w:rPr>
          <w:rFonts w:eastAsia="Calibri"/>
        </w:rPr>
      </w:pPr>
      <w:r w:rsidRPr="007F358D">
        <w:rPr>
          <w:rFonts w:eastAsia="Calibri"/>
        </w:rPr>
        <w:lastRenderedPageBreak/>
        <w:t>You may access STARTUP-HELP assistance no more than two times. If you are enrolled in two courses at the same time you can only access STARTUP-HELP assistance for one course.</w:t>
      </w:r>
    </w:p>
    <w:p w14:paraId="177ADDEF" w14:textId="1B28AF99" w:rsidR="00E52035" w:rsidRDefault="00E52035" w:rsidP="00E52035">
      <w:pPr>
        <w:rPr>
          <w:rFonts w:eastAsia="Calibri"/>
        </w:rPr>
      </w:pPr>
      <w:r w:rsidRPr="007F358D">
        <w:rPr>
          <w:rFonts w:eastAsia="Calibri"/>
        </w:rPr>
        <w:t>STARTUP-HELP does not affect your HELP loan limi</w:t>
      </w:r>
      <w:r>
        <w:rPr>
          <w:rFonts w:eastAsia="Calibri"/>
        </w:rPr>
        <w:t>t</w:t>
      </w:r>
      <w:r w:rsidRPr="007F358D">
        <w:rPr>
          <w:rFonts w:eastAsia="Calibri"/>
        </w:rPr>
        <w:t xml:space="preserve"> and is not dependent on your available HELP balance. </w:t>
      </w:r>
    </w:p>
    <w:p w14:paraId="5B5FDC0A" w14:textId="77777777" w:rsidR="00861649" w:rsidRPr="00AD0B44" w:rsidRDefault="00861649" w:rsidP="00861649">
      <w:pPr>
        <w:pStyle w:val="Heading2"/>
        <w:spacing w:before="240"/>
      </w:pPr>
      <w:bookmarkStart w:id="29" w:name="_Toc187914751"/>
      <w:bookmarkStart w:id="30" w:name="_Toc189729191"/>
      <w:r w:rsidRPr="00B31521">
        <w:rPr>
          <w:bCs/>
        </w:rPr>
        <w:t>Identity Requirements</w:t>
      </w:r>
      <w:bookmarkEnd w:id="29"/>
      <w:bookmarkEnd w:id="30"/>
    </w:p>
    <w:p w14:paraId="07896326" w14:textId="77777777" w:rsidR="00861649" w:rsidRDefault="00861649" w:rsidP="00861649">
      <w:bookmarkStart w:id="31" w:name="_Do_I_have"/>
      <w:bookmarkEnd w:id="31"/>
      <w:r w:rsidRPr="00AD0B44">
        <w:t xml:space="preserve">The Government uses unique reference identifiers to monitor and manage your use of Commonwealth assistance. </w:t>
      </w:r>
    </w:p>
    <w:p w14:paraId="75E9B42D" w14:textId="77777777" w:rsidR="00861649" w:rsidRPr="00AD0B44" w:rsidRDefault="00861649" w:rsidP="00861649">
      <w:pPr>
        <w:pStyle w:val="Heading3"/>
        <w:spacing w:before="360"/>
      </w:pPr>
      <w:bookmarkStart w:id="32" w:name="_Toc184650600"/>
      <w:bookmarkStart w:id="33" w:name="_Ref187847509"/>
      <w:bookmarkStart w:id="34" w:name="_Toc187914752"/>
      <w:bookmarkStart w:id="35" w:name="_Toc189729192"/>
      <w:r w:rsidRPr="00F31897">
        <w:t>Unique Student Identifier (USI)</w:t>
      </w:r>
      <w:bookmarkEnd w:id="32"/>
      <w:bookmarkEnd w:id="33"/>
      <w:bookmarkEnd w:id="34"/>
      <w:bookmarkEnd w:id="35"/>
    </w:p>
    <w:p w14:paraId="2F6AE87F" w14:textId="231A52A7" w:rsidR="00861649" w:rsidRPr="00BD25EC" w:rsidRDefault="00861649" w:rsidP="00861649">
      <w:bookmarkStart w:id="36" w:name="_Hlk187838914"/>
      <w:r>
        <w:t>Y</w:t>
      </w:r>
      <w:r w:rsidRPr="00BD25EC">
        <w:t xml:space="preserve">ou will need a </w:t>
      </w:r>
      <w:r w:rsidR="004441AE">
        <w:fldChar w:fldCharType="begin"/>
      </w:r>
      <w:r w:rsidR="004441AE">
        <w:instrText xml:space="preserve"> REF _Ref187303245 \h </w:instrText>
      </w:r>
      <w:r w:rsidR="004441AE">
        <w:fldChar w:fldCharType="separate"/>
      </w:r>
      <w:r w:rsidR="00880865" w:rsidRPr="006420D5">
        <w:rPr>
          <w:rStyle w:val="HighlightedWords-Colour"/>
          <w:bCs w:val="0"/>
        </w:rPr>
        <w:t>Unique Student Identifier (USI)</w:t>
      </w:r>
      <w:r w:rsidR="004441AE">
        <w:fldChar w:fldCharType="end"/>
      </w:r>
      <w:r w:rsidRPr="00BD25EC">
        <w:t xml:space="preserve"> to be eligible for a </w:t>
      </w:r>
      <w:r w:rsidRPr="00861649">
        <w:rPr>
          <w:rStyle w:val="HighlightedWords-Colour"/>
        </w:rPr>
        <w:fldChar w:fldCharType="begin"/>
      </w:r>
      <w:r w:rsidRPr="00861649">
        <w:instrText xml:space="preserve"> REF _Ref187916911 \h </w:instrText>
      </w:r>
      <w:r w:rsidRPr="00861649">
        <w:rPr>
          <w:rStyle w:val="HighlightedWords-Colour"/>
        </w:rPr>
        <w:instrText xml:space="preserve"> \* MERGEFORMAT </w:instrText>
      </w:r>
      <w:r w:rsidRPr="00861649">
        <w:rPr>
          <w:rStyle w:val="HighlightedWords-Colour"/>
        </w:rPr>
      </w:r>
      <w:r w:rsidRPr="00861649">
        <w:rPr>
          <w:rStyle w:val="HighlightedWords-Colour"/>
        </w:rPr>
        <w:fldChar w:fldCharType="separate"/>
      </w:r>
      <w:r w:rsidR="00880865" w:rsidRPr="00880865">
        <w:rPr>
          <w:rStyle w:val="HighlightedWords-Colour"/>
        </w:rPr>
        <w:t>STARTUP-HELP</w:t>
      </w:r>
      <w:r w:rsidRPr="00861649">
        <w:rPr>
          <w:rStyle w:val="HighlightedWords-Colour"/>
        </w:rPr>
        <w:fldChar w:fldCharType="end"/>
      </w:r>
      <w:r>
        <w:rPr>
          <w:rStyle w:val="HighlightedWords-Colour"/>
        </w:rPr>
        <w:t xml:space="preserve"> </w:t>
      </w:r>
      <w:r w:rsidRPr="00BD25EC">
        <w:t>loan for your study.</w:t>
      </w:r>
    </w:p>
    <w:bookmarkEnd w:id="36"/>
    <w:p w14:paraId="0709FD47" w14:textId="77777777" w:rsidR="00861649" w:rsidRPr="00B31521" w:rsidRDefault="00861649" w:rsidP="00861649">
      <w:pPr>
        <w:rPr>
          <w:rFonts w:eastAsia="Aptos" w:cs="Arial"/>
        </w:rPr>
      </w:pPr>
      <w:r>
        <w:rPr>
          <w:rFonts w:eastAsia="Aptos" w:cs="Arial"/>
        </w:rPr>
        <w:t xml:space="preserve">You will also need a USI to graduate. </w:t>
      </w:r>
    </w:p>
    <w:p w14:paraId="25463747" w14:textId="7F257FA8" w:rsidR="00861649" w:rsidRDefault="00861649" w:rsidP="00861649">
      <w:pPr>
        <w:rPr>
          <w:rFonts w:eastAsia="Aptos" w:cs="Arial"/>
        </w:rPr>
      </w:pPr>
      <w:r w:rsidRPr="00B31521">
        <w:rPr>
          <w:rFonts w:eastAsia="Aptos" w:cs="Arial"/>
        </w:rPr>
        <w:t xml:space="preserve">Depending on when you started study, your identifier may have previously been a </w:t>
      </w:r>
      <w:r w:rsidR="004441AE">
        <w:rPr>
          <w:rFonts w:eastAsia="Aptos" w:cs="Arial"/>
          <w:b/>
          <w:bCs/>
          <w:color w:val="7A2842"/>
        </w:rPr>
        <w:fldChar w:fldCharType="begin"/>
      </w:r>
      <w:r w:rsidR="004441AE">
        <w:rPr>
          <w:rFonts w:eastAsia="Aptos" w:cs="Arial"/>
        </w:rPr>
        <w:instrText xml:space="preserve"> REF _Ref188531470 \h </w:instrText>
      </w:r>
      <w:r w:rsidR="004441AE">
        <w:rPr>
          <w:rFonts w:eastAsia="Aptos" w:cs="Arial"/>
          <w:b/>
          <w:bCs/>
          <w:color w:val="7A2842"/>
        </w:rPr>
      </w:r>
      <w:r w:rsidR="004441AE">
        <w:rPr>
          <w:rFonts w:eastAsia="Aptos" w:cs="Arial"/>
          <w:b/>
          <w:bCs/>
          <w:color w:val="7A2842"/>
        </w:rPr>
        <w:fldChar w:fldCharType="separate"/>
      </w:r>
      <w:r w:rsidR="00880865" w:rsidRPr="005B5AC9">
        <w:rPr>
          <w:rStyle w:val="HighlightedWords-Colour"/>
          <w:bCs w:val="0"/>
        </w:rPr>
        <w:t>Commonwealth Higher Education Student Support Number (CHESSN)</w:t>
      </w:r>
      <w:r w:rsidR="004441AE">
        <w:rPr>
          <w:rFonts w:eastAsia="Aptos" w:cs="Arial"/>
          <w:b/>
          <w:bCs/>
          <w:color w:val="7A2842"/>
        </w:rPr>
        <w:fldChar w:fldCharType="end"/>
      </w:r>
      <w:r>
        <w:rPr>
          <w:rFonts w:eastAsia="Aptos" w:cs="Arial"/>
          <w:b/>
          <w:bCs/>
          <w:color w:val="7A2842"/>
        </w:rPr>
        <w:t xml:space="preserve">. </w:t>
      </w:r>
      <w:r w:rsidRPr="00B31521">
        <w:rPr>
          <w:rFonts w:eastAsia="Aptos" w:cs="Arial"/>
        </w:rPr>
        <w:t xml:space="preserve">The CHESSN has been replaced by the USI. </w:t>
      </w:r>
    </w:p>
    <w:p w14:paraId="16C45FD8" w14:textId="46B6B4B4" w:rsidR="00842B7F" w:rsidRPr="00BD25EC" w:rsidRDefault="00842B7F" w:rsidP="00842B7F">
      <w:pPr>
        <w:pStyle w:val="Heading3"/>
      </w:pPr>
      <w:bookmarkStart w:id="37" w:name="_Toc176940564"/>
      <w:bookmarkStart w:id="38" w:name="_Toc189729193"/>
      <w:bookmarkStart w:id="39" w:name="What_is_my_USI"/>
      <w:bookmarkStart w:id="40" w:name="_Hlk54345916"/>
      <w:r w:rsidRPr="00BD25EC">
        <w:t xml:space="preserve">What is my </w:t>
      </w:r>
      <w:bookmarkEnd w:id="37"/>
      <w:r w:rsidR="004441AE" w:rsidRPr="0088744F">
        <w:t>Unique Student Identifier (USI)</w:t>
      </w:r>
      <w:r w:rsidR="004441AE">
        <w:t>?</w:t>
      </w:r>
      <w:bookmarkEnd w:id="38"/>
    </w:p>
    <w:p w14:paraId="43EE2F85" w14:textId="230976F5" w:rsidR="00861649" w:rsidRDefault="00861649" w:rsidP="00861649">
      <w:bookmarkStart w:id="41" w:name="_Hlk151471050"/>
      <w:bookmarkStart w:id="42" w:name="_Hlk187838958"/>
      <w:bookmarkStart w:id="43" w:name="_Toc176940565"/>
      <w:bookmarkStart w:id="44" w:name="_Hlk87518509"/>
      <w:r>
        <w:t xml:space="preserve">Your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880865" w:rsidRPr="006420D5">
        <w:rPr>
          <w:rStyle w:val="HighlightedWords-Colour"/>
          <w:bCs w:val="0"/>
        </w:rPr>
        <w:t>Unique Student Identifier (USI)</w:t>
      </w:r>
      <w:r>
        <w:rPr>
          <w:rFonts w:eastAsia="Aptos" w:cs="Arial"/>
        </w:rPr>
        <w:fldChar w:fldCharType="end"/>
      </w:r>
      <w:r>
        <w:rPr>
          <w:rFonts w:eastAsia="Aptos" w:cs="Arial"/>
        </w:rPr>
        <w:t xml:space="preserve"> </w:t>
      </w:r>
      <w:r>
        <w:t>is a 10-digit alpha-numeric identifier assigned to you and is unique for each student.</w:t>
      </w:r>
    </w:p>
    <w:bookmarkEnd w:id="41"/>
    <w:p w14:paraId="23A1D563" w14:textId="19E87348" w:rsidR="00861649" w:rsidRDefault="00861649" w:rsidP="00861649">
      <w:r>
        <w:t xml:space="preserve">You must have a </w:t>
      </w:r>
      <w:r w:rsidRPr="001B1D49">
        <w:rPr>
          <w:rFonts w:eastAsiaTheme="minorEastAsia"/>
        </w:rPr>
        <w:t>USI</w:t>
      </w:r>
      <w:r>
        <w:t xml:space="preserve"> to be eligible for a </w:t>
      </w:r>
      <w:r w:rsidRPr="00861649">
        <w:fldChar w:fldCharType="begin"/>
      </w:r>
      <w:r w:rsidRPr="00861649">
        <w:instrText xml:space="preserve"> REF _Ref187916911 \h  \* MERGEFORMAT </w:instrText>
      </w:r>
      <w:r w:rsidRPr="00861649">
        <w:fldChar w:fldCharType="separate"/>
      </w:r>
      <w:r w:rsidR="00880865" w:rsidRPr="00880865">
        <w:rPr>
          <w:rStyle w:val="HighlightedWords-Colour"/>
        </w:rPr>
        <w:t>STARTUP-HELP</w:t>
      </w:r>
      <w:r w:rsidRPr="00861649">
        <w:fldChar w:fldCharType="end"/>
      </w:r>
      <w:r>
        <w:t xml:space="preserve"> loan</w:t>
      </w:r>
      <w:r>
        <w:rPr>
          <w:rStyle w:val="HighlightedWords-Colour"/>
          <w:rFonts w:eastAsiaTheme="minorEastAsia"/>
        </w:rPr>
        <w:t xml:space="preserve"> </w:t>
      </w:r>
      <w:r>
        <w:t>and you must tell your</w:t>
      </w:r>
      <w:r w:rsidR="004441AE">
        <w:t xml:space="preserve"> provider</w:t>
      </w:r>
      <w:r>
        <w:t xml:space="preserve"> your </w:t>
      </w:r>
      <w:r w:rsidRPr="001B1D49">
        <w:rPr>
          <w:rFonts w:eastAsiaTheme="minorEastAsia"/>
        </w:rPr>
        <w:t>USI</w:t>
      </w:r>
      <w:r w:rsidRPr="777F4311">
        <w:rPr>
          <w:rStyle w:val="HighlightedWords-Colour"/>
        </w:rPr>
        <w:t xml:space="preserve"> </w:t>
      </w:r>
      <w:r>
        <w:t xml:space="preserve">before the </w:t>
      </w:r>
      <w:r w:rsidR="00E52035">
        <w:fldChar w:fldCharType="begin"/>
      </w:r>
      <w:r w:rsidR="00E52035">
        <w:instrText xml:space="preserve"> REF _Ref187916936 \h </w:instrText>
      </w:r>
      <w:r w:rsidR="00E52035">
        <w:fldChar w:fldCharType="separate"/>
      </w:r>
      <w:r w:rsidR="00880865" w:rsidRPr="005B5AC9">
        <w:rPr>
          <w:rStyle w:val="HighlightedWords-Colour"/>
          <w:bCs w:val="0"/>
        </w:rPr>
        <w:t>Census date</w:t>
      </w:r>
      <w:r w:rsidR="00E52035">
        <w:fldChar w:fldCharType="end"/>
      </w:r>
      <w:r w:rsidR="00E52035">
        <w:t xml:space="preserve"> </w:t>
      </w:r>
      <w:r>
        <w:t>for the unit of study.</w:t>
      </w:r>
    </w:p>
    <w:p w14:paraId="1284092A" w14:textId="77777777" w:rsidR="00861649" w:rsidRDefault="00861649" w:rsidP="00861649">
      <w:bookmarkStart w:id="45" w:name="_Hlk151471174"/>
      <w:r>
        <w:t xml:space="preserve">Without a </w:t>
      </w:r>
      <w:r w:rsidRPr="001B1D49">
        <w:rPr>
          <w:rFonts w:eastAsiaTheme="minorEastAsia"/>
        </w:rPr>
        <w:t>USI</w:t>
      </w:r>
      <w:r>
        <w:t>, you will not be able to receive your statement of attainment, qualification, or award.</w:t>
      </w:r>
    </w:p>
    <w:p w14:paraId="6E604DB2" w14:textId="657D5942" w:rsidR="00861649" w:rsidRDefault="00861649" w:rsidP="00861649">
      <w:r>
        <w:t xml:space="preserve">Once you have a </w:t>
      </w:r>
      <w:r w:rsidRPr="001B1D49">
        <w:rPr>
          <w:rFonts w:eastAsiaTheme="minorEastAsia"/>
        </w:rPr>
        <w:t>USI</w:t>
      </w:r>
      <w:r w:rsidRPr="777F4311">
        <w:rPr>
          <w:rStyle w:val="HighlightedWords-Colour"/>
        </w:rPr>
        <w:t>,</w:t>
      </w:r>
      <w:r>
        <w:t xml:space="preserve"> it will be your primary education identifier and replaces your </w:t>
      </w:r>
      <w:r w:rsidR="00E166D1">
        <w:t xml:space="preserve">CHESSN </w:t>
      </w:r>
      <w:r>
        <w:t xml:space="preserve">if you had one. </w:t>
      </w:r>
    </w:p>
    <w:p w14:paraId="00AC1C69" w14:textId="77777777" w:rsidR="00E166D1" w:rsidRDefault="00861649" w:rsidP="00E166D1">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E166D1" w14:paraId="4E1755B7" w14:textId="77777777" w:rsidTr="003430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46" w:name="_Hlk188536797"/>
          <w:p w14:paraId="1C9A75A5" w14:textId="77777777" w:rsidR="00E166D1" w:rsidRDefault="00E166D1" w:rsidP="0034308D">
            <w:r>
              <w:rPr>
                <w:noProof/>
              </w:rPr>
              <mc:AlternateContent>
                <mc:Choice Requires="wpg">
                  <w:drawing>
                    <wp:inline distT="0" distB="0" distL="0" distR="0" wp14:anchorId="70403268" wp14:editId="69DAB352">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8278D33"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">
                        <v:imagedata r:id="rId4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r:id="rId49" o:title=""/>
                      </v:shape>
                      <w10:anchorlock/>
                    </v:group>
                  </w:pict>
                </mc:Fallback>
              </mc:AlternateContent>
            </w:r>
          </w:p>
        </w:tc>
        <w:tc>
          <w:tcPr>
            <w:tcW w:w="7824" w:type="dxa"/>
          </w:tcPr>
          <w:p w14:paraId="6C9FEB6B" w14:textId="77777777" w:rsidR="00E166D1" w:rsidRPr="009137B5" w:rsidRDefault="00E166D1" w:rsidP="0034308D">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50" w:history="1">
              <w:r>
                <w:rPr>
                  <w:rStyle w:val="Hyperlink"/>
                </w:rPr>
                <w:t>USI Student Portal</w:t>
              </w:r>
            </w:hyperlink>
            <w:r>
              <w:t xml:space="preserve"> to update your details at any time.</w:t>
            </w:r>
          </w:p>
        </w:tc>
      </w:tr>
    </w:tbl>
    <w:p w14:paraId="20492DF4" w14:textId="0CA7F662" w:rsidR="00E52035" w:rsidRPr="00F31897" w:rsidRDefault="00E52035" w:rsidP="00E166D1">
      <w:pPr>
        <w:pStyle w:val="Heading3"/>
      </w:pPr>
      <w:bookmarkStart w:id="47" w:name="_Toc176938927"/>
      <w:bookmarkStart w:id="48" w:name="_Toc184650602"/>
      <w:bookmarkStart w:id="49" w:name="_Toc187914754"/>
      <w:bookmarkStart w:id="50" w:name="_Toc189729194"/>
      <w:bookmarkStart w:id="51" w:name="_Toc176940566"/>
      <w:bookmarkEnd w:id="46"/>
      <w:bookmarkEnd w:id="39"/>
      <w:bookmarkEnd w:id="42"/>
      <w:bookmarkEnd w:id="43"/>
      <w:bookmarkEnd w:id="44"/>
      <w:bookmarkEnd w:id="45"/>
      <w:r>
        <w:t xml:space="preserve">Create or find your </w:t>
      </w:r>
      <w:bookmarkStart w:id="52" w:name="_Hlk188527008"/>
      <w:bookmarkEnd w:id="47"/>
      <w:bookmarkEnd w:id="48"/>
      <w:bookmarkEnd w:id="49"/>
      <w:r w:rsidR="004441AE" w:rsidRPr="0088744F">
        <w:t xml:space="preserve">Unique Student Identifier </w:t>
      </w:r>
      <w:bookmarkEnd w:id="52"/>
      <w:r w:rsidR="004441AE" w:rsidRPr="0088744F">
        <w:t>(USI)</w:t>
      </w:r>
      <w:bookmarkEnd w:id="50"/>
    </w:p>
    <w:p w14:paraId="3274B0E6" w14:textId="51A3B970" w:rsidR="00E52035" w:rsidRDefault="00E52035" w:rsidP="00E52035">
      <w:r>
        <w:t xml:space="preserve">Creating a </w:t>
      </w:r>
      <w:r>
        <w:rPr>
          <w:rFonts w:eastAsia="Aptos" w:cs="Arial"/>
        </w:rPr>
        <w:fldChar w:fldCharType="begin"/>
      </w:r>
      <w:r>
        <w:instrText xml:space="preserve"> REF _Ref187303245 \h </w:instrText>
      </w:r>
      <w:r>
        <w:rPr>
          <w:rFonts w:eastAsia="Aptos" w:cs="Arial"/>
        </w:rPr>
      </w:r>
      <w:r>
        <w:rPr>
          <w:rFonts w:eastAsia="Aptos" w:cs="Arial"/>
        </w:rPr>
        <w:fldChar w:fldCharType="separate"/>
      </w:r>
      <w:r w:rsidR="00880865" w:rsidRPr="006420D5">
        <w:rPr>
          <w:rStyle w:val="HighlightedWords-Colour"/>
          <w:bCs w:val="0"/>
        </w:rPr>
        <w:t>Unique Student Identifier (USI)</w:t>
      </w:r>
      <w:r>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life and you only create it once. Using one form of </w:t>
      </w:r>
      <w:hyperlink r:id="rId51" w:history="1">
        <w:r>
          <w:rPr>
            <w:rStyle w:val="Hyperlink"/>
          </w:rPr>
          <w:t>verifiable identification</w:t>
        </w:r>
      </w:hyperlink>
      <w:r>
        <w:t xml:space="preserve">, you can create a </w:t>
      </w:r>
      <w:r w:rsidRPr="001B1D49">
        <w:rPr>
          <w:rFonts w:eastAsiaTheme="minorEastAsia"/>
        </w:rPr>
        <w:t>USI</w:t>
      </w:r>
      <w:r>
        <w:t xml:space="preserve"> at </w:t>
      </w:r>
      <w:bookmarkStart w:id="53"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53"/>
    </w:p>
    <w:p w14:paraId="41B3376E" w14:textId="77777777" w:rsidR="00E52035" w:rsidRDefault="00E52035" w:rsidP="00E52035">
      <w:r>
        <w:lastRenderedPageBreak/>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E52035" w14:paraId="01A3282F" w14:textId="77777777" w:rsidTr="00A305EF">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FB05391" w14:textId="77777777" w:rsidR="00E52035" w:rsidRDefault="00E52035" w:rsidP="00A305EF">
            <w:r>
              <w:rPr>
                <w:noProof/>
              </w:rPr>
              <mc:AlternateContent>
                <mc:Choice Requires="wpg">
                  <w:drawing>
                    <wp:inline distT="0" distB="0" distL="0" distR="0" wp14:anchorId="6B494E57" wp14:editId="764F5371">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72612162"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r:id="rId52" o:title=""/>
                      </v:shape>
                      <w10:anchorlock/>
                    </v:group>
                  </w:pict>
                </mc:Fallback>
              </mc:AlternateContent>
            </w:r>
          </w:p>
        </w:tc>
        <w:tc>
          <w:tcPr>
            <w:tcW w:w="7824" w:type="dxa"/>
          </w:tcPr>
          <w:p w14:paraId="7A82A93B" w14:textId="59151C63" w:rsidR="00E52035" w:rsidRPr="00485BBD" w:rsidRDefault="004441AE" w:rsidP="00A305EF">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53">
              <w:r w:rsidRPr="2C32D8DD">
                <w:rPr>
                  <w:rStyle w:val="Hyperlink"/>
                  <w:rFonts w:eastAsia="Arial" w:cs="Arial"/>
                </w:rPr>
                <w:t>www.usi.gov.au/students/find-your-usi</w:t>
              </w:r>
            </w:hyperlink>
            <w:r w:rsidRPr="2C32D8DD">
              <w:rPr>
                <w:rFonts w:eastAsia="Arial" w:cs="Arial"/>
              </w:rPr>
              <w:t>.</w:t>
            </w:r>
          </w:p>
        </w:tc>
      </w:tr>
    </w:tbl>
    <w:p w14:paraId="456D94DF" w14:textId="03C956C6" w:rsidR="00E52035" w:rsidRPr="00D66AB0" w:rsidRDefault="00E52035" w:rsidP="00E52035">
      <w:pPr>
        <w:pStyle w:val="Heading3"/>
        <w:spacing w:before="360"/>
      </w:pPr>
      <w:bookmarkStart w:id="54" w:name="_Toc184650603"/>
      <w:bookmarkStart w:id="55" w:name="_Ref187847544"/>
      <w:bookmarkStart w:id="56" w:name="_Toc187914755"/>
      <w:bookmarkStart w:id="57" w:name="_Toc189729195"/>
      <w:r w:rsidRPr="00C109F8">
        <w:t>Tax File Number</w:t>
      </w:r>
      <w:bookmarkEnd w:id="54"/>
      <w:bookmarkEnd w:id="55"/>
      <w:bookmarkEnd w:id="56"/>
      <w:r w:rsidR="00E86DF2">
        <w:t xml:space="preserve"> (TFN)</w:t>
      </w:r>
      <w:bookmarkEnd w:id="57"/>
    </w:p>
    <w:p w14:paraId="17F4FBD1" w14:textId="4BACE204" w:rsidR="00E52035" w:rsidRDefault="00E52035" w:rsidP="00E52035">
      <w:r>
        <w:t xml:space="preserve">In addition to your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880865" w:rsidRPr="006420D5">
        <w:rPr>
          <w:rStyle w:val="HighlightedWords-Colour"/>
          <w:bCs w:val="0"/>
        </w:rPr>
        <w:t>Unique Student Identifier (USI)</w:t>
      </w:r>
      <w:r>
        <w:rPr>
          <w:rFonts w:eastAsia="Aptos" w:cs="Arial"/>
        </w:rPr>
        <w:fldChar w:fldCharType="end"/>
      </w:r>
      <w:r>
        <w:t xml:space="preserve">, you must give your </w:t>
      </w:r>
      <w:r w:rsidR="004441AE">
        <w:t xml:space="preserve">provider </w:t>
      </w:r>
      <w:r>
        <w:t xml:space="preserve">your </w:t>
      </w:r>
      <w:r>
        <w:fldChar w:fldCharType="begin"/>
      </w:r>
      <w:r>
        <w:instrText xml:space="preserve"> REF _Ref187306139 \h </w:instrText>
      </w:r>
      <w:r>
        <w:fldChar w:fldCharType="separate"/>
      </w:r>
      <w:r w:rsidR="00880865" w:rsidRPr="006420D5">
        <w:rPr>
          <w:rStyle w:val="HighlightedWords-Colour"/>
          <w:bCs w:val="0"/>
        </w:rPr>
        <w:t>Tax file number (TFN)</w:t>
      </w:r>
      <w:r>
        <w:fldChar w:fldCharType="end"/>
      </w:r>
      <w:r>
        <w:t xml:space="preserve">, name, date of birth and address. </w:t>
      </w:r>
    </w:p>
    <w:p w14:paraId="2C6D3B5F" w14:textId="22ADC5BA" w:rsidR="00E52035" w:rsidRPr="00AD0B44" w:rsidRDefault="00E52035" w:rsidP="00E52035">
      <w:r>
        <w:t xml:space="preserve">If the details in your </w:t>
      </w:r>
      <w:r w:rsidRPr="00E52035">
        <w:fldChar w:fldCharType="begin"/>
      </w:r>
      <w:r w:rsidRPr="00E52035">
        <w:instrText xml:space="preserve"> REF _Ref187916911 \h  \* MERGEFORMAT </w:instrText>
      </w:r>
      <w:r w:rsidRPr="00E52035">
        <w:fldChar w:fldCharType="separate"/>
      </w:r>
      <w:r w:rsidR="00880865" w:rsidRPr="00880865">
        <w:rPr>
          <w:rStyle w:val="HighlightedWords-Colour"/>
        </w:rPr>
        <w:t>STARTUP-HELP</w:t>
      </w:r>
      <w:r w:rsidRPr="00E52035">
        <w:fldChar w:fldCharType="end"/>
      </w:r>
      <w:r>
        <w:t xml:space="preserve"> </w:t>
      </w:r>
      <w:r w:rsidR="004441AE">
        <w:fldChar w:fldCharType="begin"/>
      </w:r>
      <w:r w:rsidR="004441AE">
        <w:instrText xml:space="preserve"> REF _Ref188531335 \h </w:instrText>
      </w:r>
      <w:r w:rsidR="004441AE">
        <w:fldChar w:fldCharType="separate"/>
      </w:r>
      <w:r w:rsidR="00880865" w:rsidRPr="005B5AC9">
        <w:rPr>
          <w:rStyle w:val="HighlightedWords-Colour"/>
          <w:bCs w:val="0"/>
        </w:rPr>
        <w:t>Electronic Commonwealth Assistance Form (eCAF)</w:t>
      </w:r>
      <w:r w:rsidR="004441AE">
        <w:fldChar w:fldCharType="end"/>
      </w:r>
      <w:r w:rsidR="004441AE">
        <w:t xml:space="preserve"> </w:t>
      </w:r>
      <w:r>
        <w:t>don’t match</w:t>
      </w:r>
      <w:r w:rsidRPr="001B1D49">
        <w:rPr>
          <w:rFonts w:eastAsiaTheme="minorEastAsia"/>
        </w:rPr>
        <w:t xml:space="preserve"> </w:t>
      </w:r>
      <w:r>
        <w:fldChar w:fldCharType="begin"/>
      </w:r>
      <w:r>
        <w:rPr>
          <w:rFonts w:eastAsiaTheme="minorEastAsia"/>
        </w:rPr>
        <w:instrText xml:space="preserve"> REF _Ref187306741 \h </w:instrText>
      </w:r>
      <w:r>
        <w:fldChar w:fldCharType="separate"/>
      </w:r>
      <w:r w:rsidR="00880865" w:rsidRPr="00B544FD">
        <w:rPr>
          <w:rStyle w:val="HighlightedWords-Colour"/>
          <w:bCs w:val="0"/>
        </w:rPr>
        <w:t>Australian Taxation Office (ATO)</w:t>
      </w:r>
      <w:r>
        <w:fldChar w:fldCharType="end"/>
      </w:r>
      <w:r>
        <w:t xml:space="preserve"> records and the USI Registry System, you won’t be able to access a STARTUP</w:t>
      </w:r>
      <w:r w:rsidRPr="004F1A1D">
        <w:t>-HELP</w:t>
      </w:r>
      <w:r>
        <w:t xml:space="preserve"> loan until you correct the error. </w:t>
      </w:r>
    </w:p>
    <w:p w14:paraId="758B790F" w14:textId="57C37A6C" w:rsidR="00E52035" w:rsidRDefault="00E52035" w:rsidP="00E52035">
      <w:r w:rsidRPr="00AD0B44">
        <w:t xml:space="preserve">The </w:t>
      </w:r>
      <w:r>
        <w:t>fastest</w:t>
      </w:r>
      <w:r w:rsidRPr="00AD0B44">
        <w:t xml:space="preserve"> way to apply for a TFN is </w:t>
      </w:r>
      <w:r>
        <w:t>online using myID (</w:t>
      </w:r>
      <w:hyperlink r:id="rId54" w:history="1">
        <w:r w:rsidR="001E3D74" w:rsidRPr="00752390">
          <w:rPr>
            <w:rStyle w:val="Hyperlink"/>
            <w:rFonts w:eastAsiaTheme="majorEastAsia"/>
          </w:rPr>
          <w:t>www.myid.gov.au</w:t>
        </w:r>
      </w:hyperlink>
      <w:r>
        <w:t>).</w:t>
      </w:r>
      <w:r w:rsidRPr="00AD0B44">
        <w:t xml:space="preserve"> </w:t>
      </w:r>
    </w:p>
    <w:p w14:paraId="02B03495" w14:textId="6C313549" w:rsidR="00E52035" w:rsidRDefault="00E52035" w:rsidP="00E52035">
      <w:r w:rsidRPr="00AD0B44">
        <w:t>If you</w:t>
      </w:r>
      <w:r>
        <w:t xml:space="preserve"> think you will not receive your TFN</w:t>
      </w:r>
      <w:r w:rsidRPr="00AD0B44">
        <w:t xml:space="preserve"> </w:t>
      </w:r>
      <w:r>
        <w:t>by the</w:t>
      </w:r>
      <w:r w:rsidR="004441AE">
        <w:t xml:space="preserve"> census date </w:t>
      </w:r>
      <w:r>
        <w:t>you should call the ATO and ask for</w:t>
      </w:r>
      <w:r w:rsidRPr="00AD0B44">
        <w:t xml:space="preserve"> a </w:t>
      </w:r>
      <w:r w:rsidRPr="004F1A1D">
        <w:rPr>
          <w:i/>
          <w:iCs/>
        </w:rPr>
        <w:t>Certificate of Application for a TFN</w:t>
      </w:r>
      <w:r w:rsidRPr="00AD0B44">
        <w:t xml:space="preserve">, </w:t>
      </w:r>
      <w:r>
        <w:t>so that you can give this to your provider</w:t>
      </w:r>
      <w:r w:rsidRPr="00934989">
        <w:t xml:space="preserve">. </w:t>
      </w:r>
    </w:p>
    <w:p w14:paraId="3CDDDC9F" w14:textId="5A3E9437" w:rsidR="00E52035" w:rsidRDefault="00E52035" w:rsidP="00E52035">
      <w:pPr>
        <w:pStyle w:val="Normal-After12pt"/>
        <w:spacing w:after="120" w:line="300" w:lineRule="atLeast"/>
        <w:rPr>
          <w:rFonts w:asciiTheme="minorHAnsi" w:eastAsia="Times New Roman" w:hAnsiTheme="minorHAnsi" w:cs="Times New Roman"/>
          <w:color w:val="32323E" w:themeColor="text1"/>
          <w:szCs w:val="21"/>
          <w:lang w:eastAsia="en-AU"/>
        </w:rPr>
      </w:pPr>
      <w:r w:rsidRPr="004F1A1D">
        <w:rPr>
          <w:rFonts w:asciiTheme="minorHAnsi" w:eastAsia="Times New Roman" w:hAnsiTheme="minorHAnsi" w:cs="Times New Roman"/>
          <w:color w:val="32323E" w:themeColor="text1"/>
          <w:szCs w:val="21"/>
          <w:lang w:eastAsia="en-AU"/>
        </w:rPr>
        <w:t xml:space="preserve">You will not be able to access a </w:t>
      </w:r>
      <w:r>
        <w:rPr>
          <w:rFonts w:asciiTheme="minorHAnsi" w:eastAsia="Times New Roman" w:hAnsiTheme="minorHAnsi" w:cs="Times New Roman"/>
          <w:color w:val="32323E" w:themeColor="text1"/>
          <w:szCs w:val="21"/>
          <w:lang w:eastAsia="en-AU"/>
        </w:rPr>
        <w:t>STARTUP</w:t>
      </w:r>
      <w:r w:rsidRPr="004F1A1D">
        <w:rPr>
          <w:rFonts w:asciiTheme="minorHAnsi" w:eastAsia="Times New Roman" w:hAnsiTheme="minorHAnsi" w:cs="Times New Roman"/>
          <w:color w:val="32323E" w:themeColor="text1"/>
          <w:szCs w:val="21"/>
          <w:lang w:eastAsia="en-AU"/>
        </w:rPr>
        <w:t xml:space="preserve">-HELP loan by providing the Australia Post receipt from your TFN application lodgement. </w:t>
      </w:r>
    </w:p>
    <w:p w14:paraId="266584DA" w14:textId="5E2F570D" w:rsidR="00E52035" w:rsidRPr="004F1A1D" w:rsidRDefault="00E52035" w:rsidP="00E52035">
      <w:pPr>
        <w:pStyle w:val="Normal-After12pt"/>
        <w:spacing w:after="120" w:line="300" w:lineRule="atLeast"/>
        <w:rPr>
          <w:rFonts w:asciiTheme="minorHAnsi" w:eastAsia="Times New Roman" w:hAnsiTheme="minorHAnsi" w:cs="Times New Roman"/>
          <w:color w:val="32323E" w:themeColor="text1"/>
          <w:szCs w:val="21"/>
          <w:lang w:eastAsia="en-AU"/>
        </w:rPr>
      </w:pPr>
      <w:r w:rsidRPr="004F1A1D">
        <w:rPr>
          <w:rFonts w:asciiTheme="minorHAnsi" w:eastAsia="Times New Roman" w:hAnsiTheme="minorHAnsi" w:cs="Times New Roman"/>
          <w:color w:val="32323E" w:themeColor="text1"/>
          <w:szCs w:val="21"/>
          <w:lang w:eastAsia="en-AU"/>
        </w:rPr>
        <w:t>Once you receive your TFN, you must give your TFN to your provider within 21 days or lose your access to </w:t>
      </w:r>
      <w:r>
        <w:rPr>
          <w:rFonts w:asciiTheme="minorHAnsi" w:eastAsia="Times New Roman" w:hAnsiTheme="minorHAnsi" w:cs="Times New Roman"/>
          <w:color w:val="32323E" w:themeColor="text1"/>
          <w:szCs w:val="21"/>
          <w:lang w:eastAsia="en-AU"/>
        </w:rPr>
        <w:t>STARTUP</w:t>
      </w:r>
      <w:r w:rsidRPr="004F1A1D">
        <w:rPr>
          <w:rFonts w:asciiTheme="minorHAnsi" w:eastAsia="Times New Roman" w:hAnsiTheme="minorHAnsi" w:cs="Times New Roman"/>
          <w:color w:val="32323E" w:themeColor="text1"/>
          <w:szCs w:val="21"/>
          <w:lang w:eastAsia="en-AU"/>
        </w:rPr>
        <w:t>-HELP.</w:t>
      </w:r>
    </w:p>
    <w:tbl>
      <w:tblPr>
        <w:tblStyle w:val="PullTable1"/>
        <w:tblW w:w="9150" w:type="dxa"/>
        <w:tblLayout w:type="fixed"/>
        <w:tblLook w:val="04A0" w:firstRow="1" w:lastRow="0" w:firstColumn="1" w:lastColumn="0" w:noHBand="0" w:noVBand="1"/>
      </w:tblPr>
      <w:tblGrid>
        <w:gridCol w:w="1328"/>
        <w:gridCol w:w="7822"/>
      </w:tblGrid>
      <w:tr w:rsidR="001F2EBD" w14:paraId="2FD4C60C" w14:textId="77777777" w:rsidTr="00A305EF">
        <w:tc>
          <w:tcPr>
            <w:cnfStyle w:val="001000000000" w:firstRow="0" w:lastRow="0" w:firstColumn="1" w:lastColumn="0" w:oddVBand="0" w:evenVBand="0" w:oddHBand="0" w:evenHBand="0" w:firstRowFirstColumn="0" w:firstRowLastColumn="0" w:lastRowFirstColumn="0" w:lastRowLastColumn="0"/>
            <w:tcW w:w="1328" w:type="dxa"/>
          </w:tcPr>
          <w:p w14:paraId="4DFB39B7" w14:textId="77777777" w:rsidR="001F2EBD" w:rsidRDefault="001F2EBD" w:rsidP="00A305EF">
            <w:r>
              <w:rPr>
                <w:noProof/>
              </w:rPr>
              <mc:AlternateContent>
                <mc:Choice Requires="wpg">
                  <w:drawing>
                    <wp:inline distT="0" distB="0" distL="0" distR="0" wp14:anchorId="10BE9361" wp14:editId="7A289B9E">
                      <wp:extent cx="593725" cy="579120"/>
                      <wp:effectExtent l="0" t="0" r="0" b="0"/>
                      <wp:docPr id="841113169"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9053647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5716948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04E71C1D"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">
                        <v:imagedata r:id="rId44"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">
                        <v:imagedata r:id="rId46" o:title=""/>
                      </v:shape>
                      <w10:anchorlock/>
                    </v:group>
                  </w:pict>
                </mc:Fallback>
              </mc:AlternateContent>
            </w:r>
          </w:p>
        </w:tc>
        <w:tc>
          <w:tcPr>
            <w:tcW w:w="7822" w:type="dxa"/>
          </w:tcPr>
          <w:p w14:paraId="39E20B35" w14:textId="01DF2D7E" w:rsidR="001F2EBD" w:rsidRDefault="001F2EBD" w:rsidP="00A305EF">
            <w:pPr>
              <w:cnfStyle w:val="000000000000" w:firstRow="0" w:lastRow="0" w:firstColumn="0" w:lastColumn="0" w:oddVBand="0" w:evenVBand="0" w:oddHBand="0" w:evenHBand="0" w:firstRowFirstColumn="0" w:firstRowLastColumn="0" w:lastRowFirstColumn="0" w:lastRowLastColumn="0"/>
            </w:pPr>
            <w:r w:rsidRPr="00B90135">
              <w:t xml:space="preserve">You must provide your TFN because your </w:t>
            </w:r>
            <w:r w:rsidR="009E2819">
              <w:t xml:space="preserve">HELP debt </w:t>
            </w:r>
            <w:r w:rsidRPr="00B90135">
              <w:t>is repaid through the Australian tax system.</w:t>
            </w:r>
          </w:p>
        </w:tc>
      </w:tr>
    </w:tbl>
    <w:p w14:paraId="3F38170D" w14:textId="77777777" w:rsidR="00842B7F" w:rsidRPr="00BD25EC" w:rsidRDefault="00842B7F" w:rsidP="00842B7F">
      <w:pPr>
        <w:pStyle w:val="Heading2"/>
      </w:pPr>
      <w:bookmarkStart w:id="58" w:name="_Toc176940567"/>
      <w:bookmarkStart w:id="59" w:name="_Toc189729196"/>
      <w:bookmarkStart w:id="60" w:name="_Hlk116045527"/>
      <w:bookmarkEnd w:id="40"/>
      <w:bookmarkEnd w:id="51"/>
      <w:r w:rsidRPr="00BD25EC">
        <w:t xml:space="preserve">Applying for a </w:t>
      </w:r>
      <w:r>
        <w:t>STARTUP</w:t>
      </w:r>
      <w:r w:rsidRPr="00BD25EC">
        <w:t>-HELP loan</w:t>
      </w:r>
      <w:bookmarkEnd w:id="58"/>
      <w:bookmarkEnd w:id="59"/>
    </w:p>
    <w:p w14:paraId="65D9332D" w14:textId="77777777" w:rsidR="00842B7F" w:rsidRPr="00BD25EC" w:rsidRDefault="00842B7F" w:rsidP="00842B7F">
      <w:pPr>
        <w:pStyle w:val="Heading3"/>
      </w:pPr>
      <w:bookmarkStart w:id="61" w:name="_Toc176940568"/>
      <w:bookmarkStart w:id="62" w:name="_Toc189729197"/>
      <w:bookmarkStart w:id="63" w:name="_Hlk57291551"/>
      <w:r w:rsidRPr="00BD25EC">
        <w:t>Is there an application fee or loan fee?</w:t>
      </w:r>
      <w:bookmarkEnd w:id="61"/>
      <w:bookmarkEnd w:id="62"/>
    </w:p>
    <w:p w14:paraId="588D33F1" w14:textId="22AD2A99" w:rsidR="00842B7F" w:rsidRPr="00BD25EC" w:rsidRDefault="00842B7F" w:rsidP="00842B7F">
      <w:r w:rsidRPr="00BD25EC">
        <w:t>There is no application</w:t>
      </w:r>
      <w:r>
        <w:t xml:space="preserve"> or loan</w:t>
      </w:r>
      <w:r w:rsidRPr="00BD25EC">
        <w:t xml:space="preserve"> fee for </w:t>
      </w:r>
      <w:r w:rsidR="00E478AF">
        <w:rPr>
          <w:rStyle w:val="HighlightedWords-Colour"/>
        </w:rPr>
        <w:fldChar w:fldCharType="begin"/>
      </w:r>
      <w:r w:rsidR="00E478AF">
        <w:instrText xml:space="preserve"> REF _Ref187916911 \h </w:instrText>
      </w:r>
      <w:r w:rsidR="00E478AF">
        <w:rPr>
          <w:rStyle w:val="HighlightedWords-Colour"/>
        </w:rPr>
      </w:r>
      <w:r w:rsidR="00E478AF">
        <w:rPr>
          <w:rStyle w:val="HighlightedWords-Colour"/>
        </w:rPr>
        <w:fldChar w:fldCharType="separate"/>
      </w:r>
      <w:r w:rsidR="00880865" w:rsidRPr="00331C9C">
        <w:rPr>
          <w:rStyle w:val="HighlightedWords-Colour"/>
          <w:bCs w:val="0"/>
        </w:rPr>
        <w:t>STARTUP-HELP</w:t>
      </w:r>
      <w:r w:rsidR="00E478AF">
        <w:rPr>
          <w:rStyle w:val="HighlightedWords-Colour"/>
        </w:rPr>
        <w:fldChar w:fldCharType="end"/>
      </w:r>
      <w:r w:rsidRPr="00BD25EC">
        <w:t>.</w:t>
      </w:r>
    </w:p>
    <w:p w14:paraId="3C0E8249" w14:textId="77777777" w:rsidR="00842B7F" w:rsidRPr="00BD25EC" w:rsidRDefault="00842B7F" w:rsidP="00842B7F">
      <w:pPr>
        <w:pStyle w:val="Heading3"/>
      </w:pPr>
      <w:bookmarkStart w:id="64" w:name="_Toc176940569"/>
      <w:bookmarkStart w:id="65" w:name="_Toc189729198"/>
      <w:bookmarkEnd w:id="60"/>
      <w:bookmarkEnd w:id="63"/>
      <w:r w:rsidRPr="00BD25EC">
        <w:t xml:space="preserve">How do I apply for a </w:t>
      </w:r>
      <w:r>
        <w:t>STARTUP</w:t>
      </w:r>
      <w:r w:rsidRPr="00BD25EC">
        <w:t>-HELP loan?</w:t>
      </w:r>
      <w:bookmarkEnd w:id="64"/>
      <w:bookmarkEnd w:id="65"/>
    </w:p>
    <w:p w14:paraId="736F8683" w14:textId="230371D4" w:rsidR="001F2EBD" w:rsidRDefault="00842B7F" w:rsidP="00842B7F">
      <w:r w:rsidRPr="007F358D">
        <w:t xml:space="preserve">You will need to submit your </w:t>
      </w:r>
      <w:r w:rsidR="00E478AF">
        <w:fldChar w:fldCharType="begin"/>
      </w:r>
      <w:r w:rsidR="00E478AF">
        <w:instrText xml:space="preserve"> REF _Ref187916855 \h </w:instrText>
      </w:r>
      <w:r w:rsidR="00E478AF">
        <w:fldChar w:fldCharType="separate"/>
      </w:r>
      <w:r w:rsidR="00880865" w:rsidRPr="00331C9C">
        <w:rPr>
          <w:rStyle w:val="HighlightedWordsItalics-Colour"/>
          <w:bCs/>
          <w:i w:val="0"/>
          <w:iCs/>
        </w:rPr>
        <w:t>Request for a STARTUP-HELP loan</w:t>
      </w:r>
      <w:r w:rsidR="00880865" w:rsidRPr="00331C9C">
        <w:rPr>
          <w:rStyle w:val="HighlightedWords-Colour"/>
          <w:bCs w:val="0"/>
          <w:i/>
          <w:iCs/>
        </w:rPr>
        <w:t xml:space="preserve"> </w:t>
      </w:r>
      <w:r w:rsidR="00880865" w:rsidRPr="00331C9C">
        <w:rPr>
          <w:rStyle w:val="HighlightedWords-Colour"/>
          <w:bCs w:val="0"/>
        </w:rPr>
        <w:t>form</w:t>
      </w:r>
      <w:r w:rsidR="00E478AF">
        <w:fldChar w:fldCharType="end"/>
      </w:r>
      <w:r w:rsidR="00E478AF">
        <w:t xml:space="preserve"> </w:t>
      </w:r>
      <w:r w:rsidRPr="007F358D">
        <w:t xml:space="preserve">to your provider. </w:t>
      </w:r>
    </w:p>
    <w:p w14:paraId="4072A71C" w14:textId="795B26EA" w:rsidR="001F2EBD" w:rsidRDefault="00842B7F" w:rsidP="00842B7F">
      <w:r w:rsidRPr="007F358D">
        <w:lastRenderedPageBreak/>
        <w:t>Your provider will give you instructions on how to do this as it must be done on or before your provider’s census date</w:t>
      </w:r>
      <w:r w:rsidR="001F2EBD">
        <w:t>.</w:t>
      </w:r>
    </w:p>
    <w:p w14:paraId="342F7987" w14:textId="06FE55D4" w:rsidR="00842B7F" w:rsidRDefault="00842B7F" w:rsidP="00842B7F">
      <w:r w:rsidRPr="007F358D">
        <w:t xml:space="preserve">Your </w:t>
      </w:r>
      <w:r w:rsidR="00E478AF">
        <w:t xml:space="preserve">provider </w:t>
      </w:r>
      <w:r w:rsidRPr="007F358D">
        <w:t>will assess whether you meet the eligibility requirements for a STARTUP-HELP loan. Please contact your provider if you require more information about this process.</w:t>
      </w:r>
    </w:p>
    <w:p w14:paraId="3550879C" w14:textId="79FBE230" w:rsidR="00842B7F" w:rsidRPr="00BD25EC" w:rsidRDefault="00842B7F" w:rsidP="00842B7F">
      <w:pPr>
        <w:pStyle w:val="Heading3"/>
      </w:pPr>
      <w:bookmarkStart w:id="66" w:name="_What_is_the"/>
      <w:bookmarkStart w:id="67" w:name="_Toc176940570"/>
      <w:bookmarkStart w:id="68" w:name="_Toc189729199"/>
      <w:bookmarkEnd w:id="66"/>
      <w:r w:rsidRPr="00BD25EC">
        <w:t xml:space="preserve">What is the </w:t>
      </w:r>
      <w:r w:rsidR="0055736C">
        <w:t>latest date I can apply for a START-UP HELP loan?</w:t>
      </w:r>
      <w:bookmarkEnd w:id="67"/>
      <w:bookmarkEnd w:id="68"/>
    </w:p>
    <w:p w14:paraId="704A3633" w14:textId="07CA5E47" w:rsidR="0055736C" w:rsidRDefault="00842B7F" w:rsidP="00842B7F">
      <w:r w:rsidRPr="00BD25EC">
        <w:t xml:space="preserve">The </w:t>
      </w:r>
      <w:r w:rsidR="00E478AF">
        <w:fldChar w:fldCharType="begin"/>
      </w:r>
      <w:r w:rsidR="00E478AF">
        <w:instrText xml:space="preserve"> REF _Ref187916936 \h </w:instrText>
      </w:r>
      <w:r w:rsidR="00E478AF">
        <w:fldChar w:fldCharType="separate"/>
      </w:r>
      <w:r w:rsidR="00880865" w:rsidRPr="005B5AC9">
        <w:rPr>
          <w:rStyle w:val="HighlightedWords-Colour"/>
          <w:bCs w:val="0"/>
        </w:rPr>
        <w:t>Census date</w:t>
      </w:r>
      <w:r w:rsidR="00E478AF">
        <w:fldChar w:fldCharType="end"/>
      </w:r>
      <w:r w:rsidR="00E478AF">
        <w:t xml:space="preserve"> </w:t>
      </w:r>
      <w:r w:rsidRPr="00BD25EC">
        <w:t xml:space="preserve">is the last day you can submit your </w:t>
      </w:r>
      <w:r w:rsidR="00E478AF">
        <w:fldChar w:fldCharType="begin"/>
      </w:r>
      <w:r w:rsidR="00E478AF">
        <w:instrText xml:space="preserve"> REF _Ref187916855 \h </w:instrText>
      </w:r>
      <w:r w:rsidR="00E478AF">
        <w:fldChar w:fldCharType="separate"/>
      </w:r>
      <w:r w:rsidR="00880865" w:rsidRPr="00331C9C">
        <w:rPr>
          <w:rStyle w:val="HighlightedWordsItalics-Colour"/>
          <w:bCs/>
          <w:i w:val="0"/>
          <w:iCs/>
        </w:rPr>
        <w:t>Request for a STARTUP-HELP loan</w:t>
      </w:r>
      <w:r w:rsidR="00880865" w:rsidRPr="00331C9C">
        <w:rPr>
          <w:rStyle w:val="HighlightedWords-Colour"/>
          <w:bCs w:val="0"/>
          <w:i/>
          <w:iCs/>
        </w:rPr>
        <w:t xml:space="preserve"> </w:t>
      </w:r>
      <w:r w:rsidR="00880865" w:rsidRPr="00331C9C">
        <w:rPr>
          <w:rStyle w:val="HighlightedWords-Colour"/>
          <w:bCs w:val="0"/>
        </w:rPr>
        <w:t>form</w:t>
      </w:r>
      <w:r w:rsidR="00E478AF">
        <w:fldChar w:fldCharType="end"/>
      </w:r>
      <w:r w:rsidR="00E478AF">
        <w:t xml:space="preserve"> </w:t>
      </w:r>
      <w:r w:rsidRPr="00BD25EC">
        <w:t xml:space="preserve">or withdraw from </w:t>
      </w:r>
      <w:r>
        <w:t>the Startup Year course</w:t>
      </w:r>
      <w:r w:rsidRPr="00BD25EC">
        <w:t xml:space="preserve"> without incurring the debt.</w:t>
      </w:r>
      <w:r w:rsidRPr="007F358D">
        <w:t xml:space="preserve"> </w:t>
      </w:r>
    </w:p>
    <w:p w14:paraId="6D6F4ECD" w14:textId="47CBCB7C" w:rsidR="00842B7F" w:rsidRDefault="00842B7F" w:rsidP="00842B7F">
      <w:r>
        <w:t xml:space="preserve">If you have not paid your accelerator program course fees upfront for your Startup Year course, or correctly requested a </w:t>
      </w:r>
      <w:r w:rsidRPr="00CB463E">
        <w:t xml:space="preserve">STARTUP-HELP </w:t>
      </w:r>
      <w:r>
        <w:t xml:space="preserve">loan on or before the census date, then your enrolment may be cancelled by your provider (and you will have to re-apply for it in the next study period). </w:t>
      </w:r>
    </w:p>
    <w:p w14:paraId="622EF439" w14:textId="2787AC80" w:rsidR="00842B7F" w:rsidRDefault="00842B7F" w:rsidP="00842B7F">
      <w:r>
        <w:t>Providers set their own census dates so each</w:t>
      </w:r>
      <w:r w:rsidR="00E478AF">
        <w:t xml:space="preserve"> provider </w:t>
      </w:r>
      <w:r>
        <w:t>will be different. Contact your provider for more information.</w:t>
      </w:r>
    </w:p>
    <w:tbl>
      <w:tblPr>
        <w:tblStyle w:val="PullTable"/>
        <w:tblW w:w="0" w:type="auto"/>
        <w:tblLayout w:type="fixed"/>
        <w:tblLook w:val="04A0" w:firstRow="1" w:lastRow="0" w:firstColumn="1" w:lastColumn="0" w:noHBand="0" w:noVBand="1"/>
      </w:tblPr>
      <w:tblGrid>
        <w:gridCol w:w="1328"/>
        <w:gridCol w:w="7822"/>
      </w:tblGrid>
      <w:tr w:rsidR="00D70B46" w14:paraId="02AD7376" w14:textId="77777777" w:rsidTr="001E40C2">
        <w:tc>
          <w:tcPr>
            <w:cnfStyle w:val="001000000000" w:firstRow="0" w:lastRow="0" w:firstColumn="1" w:lastColumn="0" w:oddVBand="0" w:evenVBand="0" w:oddHBand="0" w:evenHBand="0" w:firstRowFirstColumn="0" w:firstRowLastColumn="0" w:lastRowFirstColumn="0" w:lastRowLastColumn="0"/>
            <w:tcW w:w="1328" w:type="dxa"/>
          </w:tcPr>
          <w:p w14:paraId="7E4790FF" w14:textId="77777777" w:rsidR="00D70B46" w:rsidRDefault="00D70B46" w:rsidP="001E40C2">
            <w:r>
              <w:rPr>
                <w:noProof/>
              </w:rPr>
              <mc:AlternateContent>
                <mc:Choice Requires="wpg">
                  <w:drawing>
                    <wp:inline distT="0" distB="0" distL="0" distR="0" wp14:anchorId="533316D6" wp14:editId="69FFE696">
                      <wp:extent cx="593725" cy="579120"/>
                      <wp:effectExtent l="0" t="0" r="0" b="0"/>
                      <wp:docPr id="397221039" name="Group 4" descr="Icon -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0943980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53648195" name="Graphic 3"/>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133350" y="123825"/>
                                  <a:ext cx="318770" cy="314325"/>
                                </a:xfrm>
                                <a:prstGeom prst="rect">
                                  <a:avLst/>
                                </a:prstGeom>
                              </pic:spPr>
                            </pic:pic>
                          </wpg:wgp>
                        </a:graphicData>
                      </a:graphic>
                    </wp:inline>
                  </w:drawing>
                </mc:Choice>
                <mc:Fallback>
                  <w:pict>
                    <v:group w14:anchorId="608EDB25" id="Group 4" o:spid="_x0000_s1026" alt="Icon - dat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">
                        <v:imagedata r:id="rId57" o:title=""/>
                      </v:shape>
                      <v:shape id="Graphic 3" o:spid="_x0000_s1028" type="#_x0000_t75" style="position:absolute;left:1333;top:1238;width:318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">
                        <v:imagedata r:id="rId58" o:title=""/>
                      </v:shape>
                      <w10:anchorlock/>
                    </v:group>
                  </w:pict>
                </mc:Fallback>
              </mc:AlternateContent>
            </w:r>
          </w:p>
        </w:tc>
        <w:tc>
          <w:tcPr>
            <w:tcW w:w="7822" w:type="dxa"/>
          </w:tcPr>
          <w:p w14:paraId="1A928964" w14:textId="77777777" w:rsidR="00D70B46" w:rsidRDefault="00D70B46" w:rsidP="001E40C2">
            <w:pPr>
              <w:cnfStyle w:val="000000000000" w:firstRow="0" w:lastRow="0" w:firstColumn="0" w:lastColumn="0" w:oddVBand="0" w:evenVBand="0" w:oddHBand="0" w:evenHBand="0" w:firstRowFirstColumn="0" w:firstRowLastColumn="0" w:lastRowFirstColumn="0" w:lastRowLastColumn="0"/>
            </w:pPr>
            <w:r w:rsidRPr="00144C06">
              <w:t xml:space="preserve">The census </w:t>
            </w:r>
            <w:r w:rsidRPr="0066422B">
              <w:t>date</w:t>
            </w:r>
            <w:r w:rsidRPr="00144C06">
              <w:t xml:space="preserve"> is the most important date for you as it is a legal deadline.</w:t>
            </w:r>
          </w:p>
        </w:tc>
      </w:tr>
    </w:tbl>
    <w:p w14:paraId="7893F3D7" w14:textId="44F97C9F" w:rsidR="0055736C" w:rsidRPr="00CB463E" w:rsidRDefault="00842B7F" w:rsidP="00842B7F">
      <w:pPr>
        <w:pStyle w:val="Normal-AfterTableFigure"/>
        <w:rPr>
          <w:rFonts w:asciiTheme="minorHAnsi" w:eastAsia="Times New Roman" w:hAnsiTheme="minorHAnsi" w:cs="Times New Roman"/>
          <w:color w:val="32323E" w:themeColor="text1"/>
          <w:szCs w:val="21"/>
          <w:lang w:eastAsia="en-AU"/>
        </w:rPr>
      </w:pPr>
      <w:r w:rsidRPr="00CB463E">
        <w:rPr>
          <w:rFonts w:asciiTheme="minorHAnsi" w:eastAsia="Times New Roman" w:hAnsiTheme="minorHAnsi" w:cs="Times New Roman"/>
          <w:color w:val="32323E" w:themeColor="text1"/>
          <w:szCs w:val="21"/>
          <w:lang w:eastAsia="en-AU"/>
        </w:rPr>
        <w:t>Your provider may set an</w:t>
      </w:r>
      <w:r w:rsidRPr="00BD25EC">
        <w:t xml:space="preserve"> </w:t>
      </w:r>
      <w:r w:rsidR="00E478AF">
        <w:rPr>
          <w:rStyle w:val="HighlightedWords-Colour"/>
        </w:rPr>
        <w:fldChar w:fldCharType="begin"/>
      </w:r>
      <w:r w:rsidR="00E478AF">
        <w:instrText xml:space="preserve"> REF _Ref187917500 \h </w:instrText>
      </w:r>
      <w:r w:rsidR="00E478AF">
        <w:rPr>
          <w:rStyle w:val="HighlightedWords-Colour"/>
        </w:rPr>
      </w:r>
      <w:r w:rsidR="00E478AF">
        <w:rPr>
          <w:rStyle w:val="HighlightedWords-Colour"/>
        </w:rPr>
        <w:fldChar w:fldCharType="separate"/>
      </w:r>
      <w:r w:rsidR="00880865" w:rsidRPr="005B5AC9">
        <w:rPr>
          <w:rStyle w:val="HighlightedWords-Colour"/>
          <w:bCs w:val="0"/>
        </w:rPr>
        <w:t>Administrative date</w:t>
      </w:r>
      <w:r w:rsidR="00E478AF">
        <w:rPr>
          <w:rStyle w:val="HighlightedWords-Colour"/>
        </w:rPr>
        <w:fldChar w:fldCharType="end"/>
      </w:r>
      <w:r w:rsidR="00E478AF">
        <w:rPr>
          <w:rStyle w:val="HighlightedWords-Colour"/>
        </w:rPr>
        <w:t xml:space="preserve"> </w:t>
      </w:r>
      <w:r w:rsidRPr="00CB463E">
        <w:rPr>
          <w:rFonts w:asciiTheme="minorHAnsi" w:eastAsia="Times New Roman" w:hAnsiTheme="minorHAnsi" w:cs="Times New Roman"/>
          <w:color w:val="32323E" w:themeColor="text1"/>
          <w:szCs w:val="21"/>
          <w:lang w:eastAsia="en-AU"/>
        </w:rPr>
        <w:t xml:space="preserve">that is before the census date. </w:t>
      </w:r>
    </w:p>
    <w:p w14:paraId="60985736" w14:textId="77777777" w:rsidR="0055736C" w:rsidRPr="00CB463E" w:rsidRDefault="00842B7F" w:rsidP="00842B7F">
      <w:pPr>
        <w:pStyle w:val="Normal-AfterTableFigure"/>
        <w:rPr>
          <w:rFonts w:asciiTheme="minorHAnsi" w:eastAsia="Times New Roman" w:hAnsiTheme="minorHAnsi" w:cs="Times New Roman"/>
          <w:color w:val="32323E" w:themeColor="text1"/>
          <w:szCs w:val="21"/>
          <w:lang w:eastAsia="en-AU"/>
        </w:rPr>
      </w:pPr>
      <w:r w:rsidRPr="00CB463E">
        <w:rPr>
          <w:rFonts w:asciiTheme="minorHAnsi" w:eastAsia="Times New Roman" w:hAnsiTheme="minorHAnsi" w:cs="Times New Roman"/>
          <w:color w:val="32323E" w:themeColor="text1"/>
          <w:szCs w:val="21"/>
          <w:lang w:eastAsia="en-AU"/>
        </w:rPr>
        <w:t xml:space="preserve">This is your provider’s deadline for you to complete certain requirements such as submitting forms or finalising payments. </w:t>
      </w:r>
    </w:p>
    <w:p w14:paraId="48AA3B68" w14:textId="370296E5" w:rsidR="0055736C" w:rsidRPr="00CB463E" w:rsidRDefault="00842B7F" w:rsidP="00842B7F">
      <w:pPr>
        <w:pStyle w:val="Normal-AfterTableFigure"/>
        <w:rPr>
          <w:rFonts w:asciiTheme="minorHAnsi" w:eastAsia="Times New Roman" w:hAnsiTheme="minorHAnsi" w:cs="Times New Roman"/>
          <w:color w:val="32323E" w:themeColor="text1"/>
          <w:szCs w:val="21"/>
          <w:lang w:eastAsia="en-AU"/>
        </w:rPr>
      </w:pPr>
      <w:r w:rsidRPr="00CB463E">
        <w:rPr>
          <w:rFonts w:asciiTheme="minorHAnsi" w:eastAsia="Times New Roman" w:hAnsiTheme="minorHAnsi" w:cs="Times New Roman"/>
          <w:color w:val="32323E" w:themeColor="text1"/>
          <w:szCs w:val="21"/>
          <w:lang w:eastAsia="en-AU"/>
        </w:rPr>
        <w:t>However, your provider must allow you to submit your Request for a STARTUP-HELP loan</w:t>
      </w:r>
      <w:r w:rsidR="00D70B46" w:rsidRPr="00CB463E">
        <w:rPr>
          <w:rFonts w:asciiTheme="minorHAnsi" w:eastAsia="Times New Roman" w:hAnsiTheme="minorHAnsi" w:cs="Times New Roman"/>
          <w:color w:val="32323E" w:themeColor="text1"/>
          <w:szCs w:val="21"/>
          <w:lang w:eastAsia="en-AU"/>
        </w:rPr>
        <w:t xml:space="preserve"> form</w:t>
      </w:r>
      <w:r w:rsidRPr="00CB463E">
        <w:rPr>
          <w:rFonts w:asciiTheme="minorHAnsi" w:eastAsia="Times New Roman" w:hAnsiTheme="minorHAnsi" w:cs="Times New Roman"/>
          <w:color w:val="32323E" w:themeColor="text1"/>
          <w:szCs w:val="21"/>
          <w:lang w:eastAsia="en-AU"/>
        </w:rPr>
        <w:t xml:space="preserve"> right up until the census date. </w:t>
      </w:r>
    </w:p>
    <w:p w14:paraId="6BBD3BDB" w14:textId="77777777" w:rsidR="0055736C" w:rsidRPr="00CB463E" w:rsidRDefault="00842B7F" w:rsidP="00842B7F">
      <w:pPr>
        <w:pStyle w:val="Normal-AfterTableFigure"/>
        <w:rPr>
          <w:rFonts w:asciiTheme="minorHAnsi" w:eastAsia="Times New Roman" w:hAnsiTheme="minorHAnsi" w:cs="Times New Roman"/>
          <w:color w:val="32323E" w:themeColor="text1"/>
          <w:szCs w:val="21"/>
          <w:lang w:eastAsia="en-AU"/>
        </w:rPr>
      </w:pPr>
      <w:r w:rsidRPr="00CB463E">
        <w:rPr>
          <w:rFonts w:asciiTheme="minorHAnsi" w:eastAsia="Times New Roman" w:hAnsiTheme="minorHAnsi" w:cs="Times New Roman"/>
          <w:color w:val="32323E" w:themeColor="text1"/>
          <w:szCs w:val="21"/>
          <w:lang w:eastAsia="en-AU"/>
        </w:rPr>
        <w:t xml:space="preserve">Your provider cannot set an administrative date in relation to withdrawing from the Startup Year course. </w:t>
      </w:r>
    </w:p>
    <w:p w14:paraId="0978E930" w14:textId="45B5D51B" w:rsidR="00842B7F" w:rsidRPr="00CB463E" w:rsidRDefault="00842B7F" w:rsidP="00842B7F">
      <w:pPr>
        <w:pStyle w:val="Normal-AfterTableFigure"/>
        <w:rPr>
          <w:rFonts w:asciiTheme="minorHAnsi" w:eastAsia="Times New Roman" w:hAnsiTheme="minorHAnsi" w:cs="Times New Roman"/>
          <w:color w:val="32323E" w:themeColor="text1"/>
          <w:szCs w:val="21"/>
          <w:lang w:eastAsia="en-AU"/>
        </w:rPr>
      </w:pPr>
      <w:r w:rsidRPr="00CB463E">
        <w:rPr>
          <w:rFonts w:asciiTheme="minorHAnsi" w:eastAsia="Times New Roman" w:hAnsiTheme="minorHAnsi" w:cs="Times New Roman"/>
          <w:color w:val="32323E" w:themeColor="text1"/>
          <w:szCs w:val="21"/>
          <w:lang w:eastAsia="en-AU"/>
        </w:rPr>
        <w:t>Your provider may refer to this earlier deadline as something like a payment due date, an invoice due date, a fees payment date or it may not set an administrative date at all, check with your provider.</w:t>
      </w:r>
    </w:p>
    <w:p w14:paraId="7E968C28" w14:textId="77777777" w:rsidR="00842B7F" w:rsidRPr="00BD25EC" w:rsidRDefault="00842B7F" w:rsidP="00842B7F">
      <w:pPr>
        <w:pStyle w:val="Heading3"/>
      </w:pPr>
      <w:bookmarkStart w:id="69" w:name="_Toc176940571"/>
      <w:bookmarkStart w:id="70" w:name="_Toc189729200"/>
      <w:r w:rsidRPr="00BD25EC">
        <w:t>What if I make a mistake on my eCAF?</w:t>
      </w:r>
      <w:bookmarkEnd w:id="69"/>
      <w:bookmarkEnd w:id="70"/>
    </w:p>
    <w:p w14:paraId="16D8031B" w14:textId="434E1F41" w:rsidR="0055736C" w:rsidRDefault="00842B7F" w:rsidP="00842B7F">
      <w:r w:rsidRPr="00E4499A">
        <w:t>If you realise you have made a mistake, you should correct it with your</w:t>
      </w:r>
      <w:r w:rsidR="00D70B46">
        <w:t xml:space="preserve"> provider </w:t>
      </w:r>
      <w:r w:rsidRPr="00E4499A">
        <w:t xml:space="preserve">as soon as possible. </w:t>
      </w:r>
    </w:p>
    <w:p w14:paraId="6C2B5661" w14:textId="266BF61E" w:rsidR="0055736C" w:rsidRDefault="00842B7F" w:rsidP="00842B7F">
      <w:r w:rsidRPr="00E4499A">
        <w:t xml:space="preserve">You only have </w:t>
      </w:r>
      <w:r>
        <w:t>6</w:t>
      </w:r>
      <w:r w:rsidRPr="00E4499A">
        <w:t xml:space="preserve"> weeks after the </w:t>
      </w:r>
      <w:r w:rsidR="00D70B46">
        <w:fldChar w:fldCharType="begin"/>
      </w:r>
      <w:r w:rsidR="00D70B46">
        <w:instrText xml:space="preserve"> REF _Ref187916936 \h </w:instrText>
      </w:r>
      <w:r w:rsidR="00D70B46">
        <w:fldChar w:fldCharType="separate"/>
      </w:r>
      <w:r w:rsidR="00880865" w:rsidRPr="005B5AC9">
        <w:rPr>
          <w:rStyle w:val="HighlightedWords-Colour"/>
          <w:bCs w:val="0"/>
        </w:rPr>
        <w:t>Census date</w:t>
      </w:r>
      <w:r w:rsidR="00D70B46">
        <w:fldChar w:fldCharType="end"/>
      </w:r>
      <w:r w:rsidR="00D70B46">
        <w:t xml:space="preserve"> </w:t>
      </w:r>
      <w:r w:rsidRPr="00E4499A">
        <w:t xml:space="preserve">to correct any errors to ensure your loan is not affected. </w:t>
      </w:r>
    </w:p>
    <w:p w14:paraId="708BE3CC" w14:textId="762E3429" w:rsidR="00842B7F" w:rsidRPr="00E4499A" w:rsidRDefault="00842B7F" w:rsidP="00842B7F">
      <w:r w:rsidRPr="00E4499A">
        <w:lastRenderedPageBreak/>
        <w:t xml:space="preserve">This period is not an extension to the census date. You must meet the </w:t>
      </w:r>
      <w:r w:rsidR="00D70B46">
        <w:fldChar w:fldCharType="begin"/>
      </w:r>
      <w:r w:rsidR="00D70B46">
        <w:instrText xml:space="preserve"> REF _Ref187916911 \h </w:instrText>
      </w:r>
      <w:r w:rsidR="00D70B46">
        <w:fldChar w:fldCharType="separate"/>
      </w:r>
      <w:r w:rsidR="00880865" w:rsidRPr="00331C9C">
        <w:rPr>
          <w:rStyle w:val="HighlightedWords-Colour"/>
          <w:bCs w:val="0"/>
        </w:rPr>
        <w:t>STARTUP-HELP</w:t>
      </w:r>
      <w:r w:rsidR="00D70B46">
        <w:fldChar w:fldCharType="end"/>
      </w:r>
      <w:r w:rsidR="00D70B46">
        <w:t xml:space="preserve"> </w:t>
      </w:r>
      <w:r w:rsidRPr="00E4499A">
        <w:t xml:space="preserve">citizenship, residency, </w:t>
      </w:r>
      <w:r w:rsidR="00D70B46">
        <w:fldChar w:fldCharType="begin"/>
      </w:r>
      <w:r w:rsidR="00D70B46">
        <w:instrText xml:space="preserve"> REF _Ref187303245 \h </w:instrText>
      </w:r>
      <w:r w:rsidR="00D70B46">
        <w:fldChar w:fldCharType="separate"/>
      </w:r>
      <w:r w:rsidR="00880865" w:rsidRPr="006420D5">
        <w:rPr>
          <w:rStyle w:val="HighlightedWords-Colour"/>
          <w:bCs w:val="0"/>
        </w:rPr>
        <w:t>Unique Student Identifier (USI)</w:t>
      </w:r>
      <w:r w:rsidR="00D70B46">
        <w:fldChar w:fldCharType="end"/>
      </w:r>
      <w:r w:rsidR="00D70B46">
        <w:t xml:space="preserve"> and </w:t>
      </w:r>
      <w:r w:rsidR="00D70B46">
        <w:fldChar w:fldCharType="begin"/>
      </w:r>
      <w:r w:rsidR="00D70B46">
        <w:instrText xml:space="preserve"> REF _Ref187306139 \h </w:instrText>
      </w:r>
      <w:r w:rsidR="00D70B46">
        <w:fldChar w:fldCharType="separate"/>
      </w:r>
      <w:r w:rsidR="00880865" w:rsidRPr="006420D5">
        <w:rPr>
          <w:rStyle w:val="HighlightedWords-Colour"/>
          <w:bCs w:val="0"/>
        </w:rPr>
        <w:t>Tax file number (TFN)</w:t>
      </w:r>
      <w:r w:rsidR="00D70B46">
        <w:fldChar w:fldCharType="end"/>
      </w:r>
      <w:r w:rsidR="00D70B46">
        <w:t xml:space="preserve"> </w:t>
      </w:r>
      <w:r w:rsidRPr="00E4499A">
        <w:t>requirements by the census date.</w:t>
      </w:r>
    </w:p>
    <w:p w14:paraId="73D429AD" w14:textId="47E46FA0" w:rsidR="00842B7F" w:rsidRPr="00BD25EC" w:rsidRDefault="00E166D1" w:rsidP="00842B7F">
      <w:pPr>
        <w:pStyle w:val="Heading2"/>
      </w:pPr>
      <w:bookmarkStart w:id="71" w:name="_Do_I_need"/>
      <w:bookmarkStart w:id="72" w:name="_Withdrawing_from_study"/>
      <w:bookmarkStart w:id="73" w:name="_Toc176940572"/>
      <w:bookmarkStart w:id="74" w:name="_Toc189729201"/>
      <w:bookmarkStart w:id="75" w:name="Withdrawing_from_study"/>
      <w:bookmarkEnd w:id="71"/>
      <w:bookmarkEnd w:id="72"/>
      <w:r>
        <w:t>W</w:t>
      </w:r>
      <w:r w:rsidR="00842B7F" w:rsidRPr="00BD25EC">
        <w:t>ithdrawing from study</w:t>
      </w:r>
      <w:bookmarkEnd w:id="73"/>
      <w:bookmarkEnd w:id="74"/>
    </w:p>
    <w:p w14:paraId="70EDF7B1" w14:textId="584AC0DD" w:rsidR="0055736C" w:rsidRDefault="0055736C" w:rsidP="0055736C">
      <w:bookmarkStart w:id="76" w:name="_Repaying_your_HELP"/>
      <w:bookmarkStart w:id="77" w:name="_Toc176940574"/>
      <w:bookmarkStart w:id="78" w:name="_Ref187917996"/>
      <w:bookmarkEnd w:id="75"/>
      <w:bookmarkEnd w:id="76"/>
      <w:r w:rsidRPr="00FE110E">
        <w:t xml:space="preserve">Each </w:t>
      </w:r>
      <w:r w:rsidR="00E478AF">
        <w:t>provider</w:t>
      </w:r>
      <w:r w:rsidRPr="00FE110E">
        <w:t xml:space="preserve"> has their own process for withdrawing from a subject or course. Your provider’s process will outline the forms to complete and how to submit your withdrawal request form.</w:t>
      </w:r>
    </w:p>
    <w:p w14:paraId="74442819" w14:textId="77777777" w:rsidR="0055736C" w:rsidRDefault="0055736C" w:rsidP="0055736C">
      <w:pPr>
        <w:pStyle w:val="Heading3"/>
        <w:spacing w:before="360"/>
      </w:pPr>
      <w:bookmarkStart w:id="79" w:name="_Toc184650611"/>
      <w:bookmarkStart w:id="80" w:name="_Toc187914763"/>
      <w:bookmarkStart w:id="81" w:name="_Toc189729202"/>
      <w:r w:rsidRPr="006E4A1E">
        <w:t>Withdrawing before the census date</w:t>
      </w:r>
      <w:bookmarkEnd w:id="79"/>
      <w:bookmarkEnd w:id="80"/>
      <w:bookmarkEnd w:id="81"/>
    </w:p>
    <w:p w14:paraId="75C34F60" w14:textId="7F82ECD4" w:rsidR="0055736C" w:rsidRPr="00EC18FF" w:rsidRDefault="0055736C" w:rsidP="0055736C">
      <w:r w:rsidRPr="00EC18FF">
        <w:t xml:space="preserve">To withdraw from a unit or course without getting a </w:t>
      </w:r>
      <w:r w:rsidR="00E478AF" w:rsidRPr="00E478AF">
        <w:rPr>
          <w:rStyle w:val="HighlightedWords-Colour"/>
        </w:rPr>
        <w:fldChar w:fldCharType="begin"/>
      </w:r>
      <w:r w:rsidR="00E478AF" w:rsidRPr="00E478AF">
        <w:instrText xml:space="preserve"> REF _Ref187917591 \h </w:instrText>
      </w:r>
      <w:r w:rsidR="00E478AF" w:rsidRPr="00E478AF">
        <w:rPr>
          <w:rStyle w:val="HighlightedWords-Colour"/>
        </w:rPr>
        <w:instrText xml:space="preserve"> \* MERGEFORMAT </w:instrText>
      </w:r>
      <w:r w:rsidR="00E478AF" w:rsidRPr="00E478AF">
        <w:rPr>
          <w:rStyle w:val="HighlightedWords-Colour"/>
        </w:rPr>
      </w:r>
      <w:r w:rsidR="00E478AF" w:rsidRPr="00E478AF">
        <w:rPr>
          <w:rStyle w:val="HighlightedWords-Colour"/>
        </w:rPr>
        <w:fldChar w:fldCharType="separate"/>
      </w:r>
      <w:r w:rsidR="00880865" w:rsidRPr="00880865">
        <w:rPr>
          <w:rStyle w:val="HighlightedWords-Colour"/>
        </w:rPr>
        <w:t>HELP debt</w:t>
      </w:r>
      <w:r w:rsidR="00E478AF" w:rsidRPr="00E478AF">
        <w:rPr>
          <w:rStyle w:val="HighlightedWords-Colour"/>
        </w:rPr>
        <w:fldChar w:fldCharType="end"/>
      </w:r>
      <w:r w:rsidR="00E478AF">
        <w:rPr>
          <w:rStyle w:val="HighlightedWords-Colour"/>
        </w:rPr>
        <w:t xml:space="preserve"> </w:t>
      </w:r>
      <w:r w:rsidRPr="00EC18FF">
        <w:t>or losing an upfront payment, you must complete your</w:t>
      </w:r>
      <w:r w:rsidR="00E478AF">
        <w:t xml:space="preserve"> provider’s</w:t>
      </w:r>
      <w:r w:rsidRPr="00EC18FF">
        <w:t xml:space="preserve"> formal withdrawal process </w:t>
      </w:r>
      <w:r>
        <w:t>on or before</w:t>
      </w:r>
      <w:r w:rsidR="00E478AF">
        <w:t xml:space="preserve"> the </w:t>
      </w:r>
      <w:r w:rsidR="00E478AF">
        <w:fldChar w:fldCharType="begin"/>
      </w:r>
      <w:r w:rsidR="00E478AF">
        <w:instrText xml:space="preserve"> REF _Ref187916936 \h </w:instrText>
      </w:r>
      <w:r w:rsidR="00E478AF">
        <w:fldChar w:fldCharType="separate"/>
      </w:r>
      <w:r w:rsidR="00880865" w:rsidRPr="005B5AC9">
        <w:rPr>
          <w:rStyle w:val="HighlightedWords-Colour"/>
          <w:bCs w:val="0"/>
        </w:rPr>
        <w:t>Census date</w:t>
      </w:r>
      <w:r w:rsidR="00E478AF">
        <w:fldChar w:fldCharType="end"/>
      </w:r>
      <w:r w:rsidRPr="00EC18FF">
        <w:t xml:space="preserve">. </w:t>
      </w:r>
    </w:p>
    <w:p w14:paraId="60C8FF4C" w14:textId="77777777" w:rsidR="0055736C" w:rsidRPr="00EC18FF" w:rsidRDefault="0055736C" w:rsidP="0055736C">
      <w:r w:rsidRPr="00EC18FF">
        <w:t>If you are enrolled with more than one provider, you will need to withdraw from each one individually.</w:t>
      </w:r>
    </w:p>
    <w:p w14:paraId="19F6F655" w14:textId="77777777" w:rsidR="0055736C" w:rsidRPr="00EC18FF" w:rsidRDefault="0055736C" w:rsidP="0055736C">
      <w:bookmarkStart w:id="82" w:name="_Hlk85715100"/>
      <w:r w:rsidRPr="00EC18FF">
        <w:t>It is your responsibility to ensure you have withdrawn properly and to keep evidence of your withdrawal.</w:t>
      </w:r>
    </w:p>
    <w:bookmarkEnd w:id="82"/>
    <w:p w14:paraId="3254C7B0" w14:textId="7F3380BF" w:rsidR="0055736C" w:rsidRDefault="0055736C" w:rsidP="0055736C">
      <w:r w:rsidRPr="00EC18FF">
        <w:t xml:space="preserve">Your provider cannot set an </w:t>
      </w:r>
      <w:r w:rsidR="00E478AF">
        <w:fldChar w:fldCharType="begin"/>
      </w:r>
      <w:r w:rsidR="00E478AF">
        <w:instrText xml:space="preserve"> REF _Ref187917500 \h </w:instrText>
      </w:r>
      <w:r w:rsidR="00E478AF">
        <w:fldChar w:fldCharType="separate"/>
      </w:r>
      <w:r w:rsidR="00880865" w:rsidRPr="005B5AC9">
        <w:rPr>
          <w:rStyle w:val="HighlightedWords-Colour"/>
          <w:bCs w:val="0"/>
        </w:rPr>
        <w:t>Administrative date</w:t>
      </w:r>
      <w:r w:rsidR="00E478AF">
        <w:fldChar w:fldCharType="end"/>
      </w:r>
      <w:r w:rsidR="00E478AF">
        <w:t xml:space="preserve"> </w:t>
      </w:r>
      <w:r w:rsidRPr="00EC18FF">
        <w:t>in relation to withdrawing from a unit or course.</w:t>
      </w:r>
    </w:p>
    <w:p w14:paraId="797D763D" w14:textId="31BDCA51" w:rsidR="0055736C" w:rsidRPr="0055736C" w:rsidRDefault="0055736C" w:rsidP="0055736C">
      <w:pPr>
        <w:pStyle w:val="Heading3"/>
      </w:pPr>
      <w:bookmarkStart w:id="83" w:name="_Toc184650612"/>
      <w:bookmarkStart w:id="84" w:name="_Toc187914764"/>
      <w:bookmarkStart w:id="85" w:name="_Toc189729203"/>
      <w:r w:rsidRPr="0055736C">
        <w:t>What if I don’t withdraw before the census date?</w:t>
      </w:r>
      <w:bookmarkEnd w:id="83"/>
      <w:bookmarkEnd w:id="84"/>
      <w:bookmarkEnd w:id="85"/>
    </w:p>
    <w:p w14:paraId="5D2DF10D" w14:textId="7EDFE428" w:rsidR="0055736C" w:rsidRDefault="0055736C" w:rsidP="0055736C">
      <w:r>
        <w:t xml:space="preserve">If you don’t withdraw before the census date, you will have a </w:t>
      </w:r>
      <w:r w:rsidR="00E478AF" w:rsidRPr="00E478AF">
        <w:rPr>
          <w:rStyle w:val="HighlightedWords-Colour"/>
        </w:rPr>
        <w:fldChar w:fldCharType="begin"/>
      </w:r>
      <w:r w:rsidR="00E478AF" w:rsidRPr="00E478AF">
        <w:instrText xml:space="preserve"> REF _Ref187917591 \h </w:instrText>
      </w:r>
      <w:r w:rsidR="00E478AF" w:rsidRPr="00E478AF">
        <w:rPr>
          <w:rStyle w:val="HighlightedWords-Colour"/>
        </w:rPr>
        <w:instrText xml:space="preserve"> \* MERGEFORMAT </w:instrText>
      </w:r>
      <w:r w:rsidR="00E478AF" w:rsidRPr="00E478AF">
        <w:rPr>
          <w:rStyle w:val="HighlightedWords-Colour"/>
        </w:rPr>
      </w:r>
      <w:r w:rsidR="00E478AF" w:rsidRPr="00E478AF">
        <w:rPr>
          <w:rStyle w:val="HighlightedWords-Colour"/>
        </w:rPr>
        <w:fldChar w:fldCharType="separate"/>
      </w:r>
      <w:r w:rsidR="00880865" w:rsidRPr="00880865">
        <w:rPr>
          <w:rStyle w:val="HighlightedWords-Colour"/>
        </w:rPr>
        <w:t>HELP debt</w:t>
      </w:r>
      <w:r w:rsidR="00E478AF" w:rsidRPr="00E478AF">
        <w:rPr>
          <w:rStyle w:val="HighlightedWords-Colour"/>
        </w:rPr>
        <w:fldChar w:fldCharType="end"/>
      </w:r>
      <w:r>
        <w:rPr>
          <w:rStyle w:val="HighlightedWords-Colour"/>
        </w:rPr>
        <w:t xml:space="preserve"> </w:t>
      </w:r>
      <w:r>
        <w:t xml:space="preserve">or will lose your upfront payment for the student contribution amount. </w:t>
      </w:r>
    </w:p>
    <w:p w14:paraId="46857955" w14:textId="52328FEF" w:rsidR="0055736C" w:rsidRDefault="0055736C" w:rsidP="0055736C">
      <w:pPr>
        <w:pStyle w:val="Normal-After12pt"/>
      </w:pPr>
      <w:r w:rsidRPr="00CB463E">
        <w:rPr>
          <w:rFonts w:asciiTheme="minorHAnsi" w:eastAsia="Times New Roman" w:hAnsiTheme="minorHAnsi" w:cs="Times New Roman"/>
          <w:color w:val="32323E" w:themeColor="text1"/>
          <w:szCs w:val="21"/>
          <w:lang w:eastAsia="en-AU"/>
        </w:rPr>
        <w:t>The exception is if you couldn’t withdraw before the census date because of</w:t>
      </w:r>
      <w:r>
        <w:t xml:space="preserve"> </w:t>
      </w:r>
      <w:r>
        <w:fldChar w:fldCharType="begin"/>
      </w:r>
      <w:r>
        <w:instrText xml:space="preserve"> REF _Ref187161322 \h </w:instrText>
      </w:r>
      <w:r>
        <w:fldChar w:fldCharType="separate"/>
      </w:r>
      <w:r w:rsidR="00880865" w:rsidRPr="006420D5">
        <w:rPr>
          <w:rStyle w:val="HighlightedWords-Colour"/>
          <w:bCs w:val="0"/>
        </w:rPr>
        <w:t>Special circumstances</w:t>
      </w:r>
      <w:r>
        <w:fldChar w:fldCharType="end"/>
      </w:r>
      <w:r>
        <w:t>.</w:t>
      </w:r>
    </w:p>
    <w:tbl>
      <w:tblPr>
        <w:tblStyle w:val="PullTable"/>
        <w:tblW w:w="0" w:type="auto"/>
        <w:tblLayout w:type="fixed"/>
        <w:tblLook w:val="04A0" w:firstRow="1" w:lastRow="0" w:firstColumn="1" w:lastColumn="0" w:noHBand="0" w:noVBand="1"/>
      </w:tblPr>
      <w:tblGrid>
        <w:gridCol w:w="1328"/>
        <w:gridCol w:w="7822"/>
      </w:tblGrid>
      <w:tr w:rsidR="0055736C" w14:paraId="150ADB27" w14:textId="77777777" w:rsidTr="00A305EF">
        <w:tc>
          <w:tcPr>
            <w:cnfStyle w:val="001000000000" w:firstRow="0" w:lastRow="0" w:firstColumn="1" w:lastColumn="0" w:oddVBand="0" w:evenVBand="0" w:oddHBand="0" w:evenHBand="0" w:firstRowFirstColumn="0" w:firstRowLastColumn="0" w:lastRowFirstColumn="0" w:lastRowLastColumn="0"/>
            <w:tcW w:w="1328" w:type="dxa"/>
          </w:tcPr>
          <w:p w14:paraId="07C3BF49" w14:textId="77777777" w:rsidR="0055736C" w:rsidRDefault="0055736C" w:rsidP="00A305EF">
            <w:r>
              <w:rPr>
                <w:noProof/>
              </w:rPr>
              <mc:AlternateContent>
                <mc:Choice Requires="wpg">
                  <w:drawing>
                    <wp:inline distT="0" distB="0" distL="0" distR="0" wp14:anchorId="5C862B20" wp14:editId="2231612A">
                      <wp:extent cx="593725" cy="579120"/>
                      <wp:effectExtent l="0" t="0" r="0" b="0"/>
                      <wp:docPr id="835275743"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056729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764086"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781AFCDC"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">
                        <v:imagedata r:id="rId44"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">
                        <v:imagedata r:id="rId46" o:title=""/>
                      </v:shape>
                      <w10:anchorlock/>
                    </v:group>
                  </w:pict>
                </mc:Fallback>
              </mc:AlternateContent>
            </w:r>
          </w:p>
        </w:tc>
        <w:tc>
          <w:tcPr>
            <w:tcW w:w="7822" w:type="dxa"/>
          </w:tcPr>
          <w:p w14:paraId="7B8E16BA" w14:textId="77777777" w:rsidR="0055736C" w:rsidRDefault="0055736C" w:rsidP="00A305EF">
            <w:pPr>
              <w:cnfStyle w:val="000000000000" w:firstRow="0" w:lastRow="0" w:firstColumn="0" w:lastColumn="0" w:oddVBand="0" w:evenVBand="0" w:oddHBand="0" w:evenHBand="0" w:firstRowFirstColumn="0" w:firstRowLastColumn="0" w:lastRowFirstColumn="0" w:lastRowLastColumn="0"/>
            </w:pPr>
            <w:r w:rsidRPr="003D5C4F">
              <w:t xml:space="preserve">If you withdraw from your study </w:t>
            </w:r>
            <w:r w:rsidRPr="00983AB5">
              <w:rPr>
                <w:u w:val="single"/>
              </w:rPr>
              <w:t>after</w:t>
            </w:r>
            <w:r w:rsidRPr="003D5C4F">
              <w:t xml:space="preserve"> the census date, you are still required to pay the relevant fees.</w:t>
            </w:r>
          </w:p>
        </w:tc>
      </w:tr>
    </w:tbl>
    <w:p w14:paraId="4CE39B5E" w14:textId="77777777" w:rsidR="0055736C" w:rsidRPr="00AD0B44" w:rsidRDefault="0055736C" w:rsidP="0055736C">
      <w:pPr>
        <w:pStyle w:val="Heading3"/>
        <w:spacing w:before="360"/>
      </w:pPr>
      <w:bookmarkStart w:id="86" w:name="_Toc176938934"/>
      <w:bookmarkStart w:id="87" w:name="_Toc184650613"/>
      <w:bookmarkStart w:id="88" w:name="_Toc187914765"/>
      <w:bookmarkStart w:id="89" w:name="_Toc189729204"/>
      <w:r w:rsidRPr="00AD0B44">
        <w:t>Special circumstances</w:t>
      </w:r>
      <w:bookmarkEnd w:id="86"/>
      <w:bookmarkEnd w:id="87"/>
      <w:bookmarkEnd w:id="88"/>
      <w:bookmarkEnd w:id="89"/>
    </w:p>
    <w:p w14:paraId="52CC4C8C" w14:textId="00FD960F" w:rsidR="0055736C" w:rsidRDefault="0055736C" w:rsidP="0055736C">
      <w:pPr>
        <w:pStyle w:val="Normal-BeforeBullets"/>
      </w:pPr>
      <w:r>
        <w:t xml:space="preserve">If you withdraw from a unit of study after the </w:t>
      </w:r>
      <w:r w:rsidR="00E478AF">
        <w:rPr>
          <w:rStyle w:val="HighlightedWords-Colour"/>
          <w:rFonts w:eastAsiaTheme="minorEastAsia"/>
        </w:rPr>
        <w:fldChar w:fldCharType="begin"/>
      </w:r>
      <w:r w:rsidR="00E478AF">
        <w:instrText xml:space="preserve"> REF _Ref187916936 \h </w:instrText>
      </w:r>
      <w:r w:rsidR="00E478AF">
        <w:rPr>
          <w:rStyle w:val="HighlightedWords-Colour"/>
          <w:rFonts w:eastAsiaTheme="minorEastAsia"/>
        </w:rPr>
      </w:r>
      <w:r w:rsidR="00E478AF">
        <w:rPr>
          <w:rStyle w:val="HighlightedWords-Colour"/>
          <w:rFonts w:eastAsiaTheme="minorEastAsia"/>
        </w:rPr>
        <w:fldChar w:fldCharType="separate"/>
      </w:r>
      <w:r w:rsidR="00880865" w:rsidRPr="005B5AC9">
        <w:rPr>
          <w:rStyle w:val="HighlightedWords-Colour"/>
          <w:bCs w:val="0"/>
        </w:rPr>
        <w:t>Census date</w:t>
      </w:r>
      <w:r w:rsidR="00E478AF">
        <w:rPr>
          <w:rStyle w:val="HighlightedWords-Colour"/>
          <w:rFonts w:eastAsiaTheme="minorEastAsia"/>
        </w:rPr>
        <w:fldChar w:fldCharType="end"/>
      </w:r>
      <w:r>
        <w:rPr>
          <w:rStyle w:val="HighlightedWords-Colour"/>
          <w:rFonts w:eastAsiaTheme="minorEastAsia"/>
        </w:rPr>
        <w:t xml:space="preserve"> </w:t>
      </w:r>
      <w:r>
        <w:t>because you become seriously ill or because of an issue beyond your control, you can apply to your</w:t>
      </w:r>
      <w:r w:rsidRPr="00EC18FF">
        <w:t xml:space="preserve"> </w:t>
      </w:r>
      <w:r w:rsidR="00E478AF">
        <w:t xml:space="preserve">provider </w:t>
      </w:r>
      <w:r>
        <w:t xml:space="preserve">to request a refund of your upfront payment or a </w:t>
      </w:r>
      <w:r w:rsidRPr="001B1D49">
        <w:t>re-credit</w:t>
      </w:r>
      <w:r>
        <w:t xml:space="preserve"> of your </w:t>
      </w:r>
      <w:r w:rsidR="00E478AF" w:rsidRPr="00E478AF">
        <w:fldChar w:fldCharType="begin"/>
      </w:r>
      <w:r w:rsidR="00E478AF" w:rsidRPr="00E478AF">
        <w:instrText xml:space="preserve"> REF _Ref187917591 \h  \* MERGEFORMAT </w:instrText>
      </w:r>
      <w:r w:rsidR="00E478AF" w:rsidRPr="00E478AF">
        <w:fldChar w:fldCharType="separate"/>
      </w:r>
      <w:r w:rsidR="00880865" w:rsidRPr="00880865">
        <w:rPr>
          <w:rStyle w:val="HighlightedWords-Colour"/>
        </w:rPr>
        <w:t>HELP debt</w:t>
      </w:r>
      <w:r w:rsidR="00E478AF" w:rsidRPr="00E478AF">
        <w:fldChar w:fldCharType="end"/>
      </w:r>
      <w:r w:rsidR="00E478AF">
        <w:t xml:space="preserve"> </w:t>
      </w:r>
      <w:r w:rsidRPr="00CB463E">
        <w:t>for the affected units of study</w:t>
      </w:r>
      <w:r>
        <w:t xml:space="preserve">. </w:t>
      </w:r>
    </w:p>
    <w:p w14:paraId="02A18A2E" w14:textId="2C5B26E3" w:rsidR="0055736C" w:rsidRPr="00AD0B44" w:rsidRDefault="0055736C" w:rsidP="0055736C">
      <w:pPr>
        <w:pStyle w:val="Normal-BeforeBullets"/>
      </w:pPr>
      <w:r>
        <w:t xml:space="preserve">To do this, you will have to meet </w:t>
      </w:r>
      <w:r w:rsidR="00E166D1">
        <w:t xml:space="preserve">special circumstances </w:t>
      </w:r>
      <w:r>
        <w:t xml:space="preserve">criteria, which means you will have to demonstrate to your provider that what happened to you: </w:t>
      </w:r>
    </w:p>
    <w:p w14:paraId="0A3EA8BB" w14:textId="77777777" w:rsidR="0055736C" w:rsidRPr="00983AB5" w:rsidRDefault="0055736C" w:rsidP="00D65712">
      <w:pPr>
        <w:pStyle w:val="NZSCV-ListBullet-beforeindented"/>
        <w:numPr>
          <w:ilvl w:val="0"/>
          <w:numId w:val="24"/>
        </w:numPr>
        <w:rPr>
          <w:rFonts w:asciiTheme="minorHAnsi" w:eastAsia="Times New Roman" w:hAnsiTheme="minorHAnsi" w:cs="Times New Roman"/>
          <w:color w:val="32323E" w:themeColor="text1"/>
          <w:szCs w:val="21"/>
          <w:lang w:eastAsia="en-AU"/>
        </w:rPr>
      </w:pPr>
      <w:bookmarkStart w:id="90" w:name="_Hlk182569548"/>
      <w:r w:rsidRPr="00983AB5">
        <w:rPr>
          <w:rFonts w:asciiTheme="minorHAnsi" w:eastAsia="Times New Roman" w:hAnsiTheme="minorHAnsi" w:cs="Times New Roman"/>
          <w:color w:val="32323E" w:themeColor="text1"/>
          <w:szCs w:val="21"/>
          <w:lang w:eastAsia="en-AU"/>
        </w:rPr>
        <w:t xml:space="preserve">was beyond your control </w:t>
      </w:r>
    </w:p>
    <w:p w14:paraId="20DBD33F" w14:textId="77777777" w:rsidR="0055736C" w:rsidRPr="00983AB5" w:rsidRDefault="0055736C" w:rsidP="00D65712">
      <w:pPr>
        <w:pStyle w:val="NZSCV-ListBullet-beforeindented"/>
        <w:numPr>
          <w:ilvl w:val="0"/>
          <w:numId w:val="24"/>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t>did not make its full impact on you until on or after the census date</w:t>
      </w:r>
    </w:p>
    <w:p w14:paraId="2C43E308" w14:textId="77777777" w:rsidR="0055736C" w:rsidRPr="00983AB5" w:rsidRDefault="0055736C" w:rsidP="00D65712">
      <w:pPr>
        <w:pStyle w:val="NZSCV-ListBullet-beforeindented"/>
        <w:numPr>
          <w:ilvl w:val="0"/>
          <w:numId w:val="24"/>
        </w:numPr>
        <w:rPr>
          <w:rFonts w:asciiTheme="minorHAnsi" w:eastAsia="Times New Roman" w:hAnsiTheme="minorHAnsi" w:cs="Times New Roman"/>
          <w:color w:val="32323E" w:themeColor="text1"/>
          <w:szCs w:val="21"/>
          <w:lang w:eastAsia="en-AU"/>
        </w:rPr>
      </w:pPr>
      <w:r w:rsidRPr="00983AB5">
        <w:rPr>
          <w:rFonts w:asciiTheme="minorHAnsi" w:eastAsia="Times New Roman" w:hAnsiTheme="minorHAnsi" w:cs="Times New Roman"/>
          <w:color w:val="32323E" w:themeColor="text1"/>
          <w:szCs w:val="21"/>
          <w:lang w:eastAsia="en-AU"/>
        </w:rPr>
        <w:lastRenderedPageBreak/>
        <w:t xml:space="preserve">made it impracticable for you to complete the requirements for your unit(s) of study. </w:t>
      </w:r>
    </w:p>
    <w:bookmarkEnd w:id="90"/>
    <w:p w14:paraId="43697B9E" w14:textId="77777777" w:rsidR="0055736C" w:rsidRDefault="0055736C" w:rsidP="0055736C">
      <w:r>
        <w:t xml:space="preserve">You will need to apply to your provider within 12 months of your withdrawal day (or your provider may allow you more time). </w:t>
      </w:r>
    </w:p>
    <w:tbl>
      <w:tblPr>
        <w:tblStyle w:val="PullTable"/>
        <w:tblW w:w="9151" w:type="dxa"/>
        <w:tblLayout w:type="fixed"/>
        <w:tblLook w:val="04A0" w:firstRow="1" w:lastRow="0" w:firstColumn="1" w:lastColumn="0" w:noHBand="0" w:noVBand="1"/>
      </w:tblPr>
      <w:tblGrid>
        <w:gridCol w:w="1327"/>
        <w:gridCol w:w="7824"/>
      </w:tblGrid>
      <w:tr w:rsidR="0055736C" w14:paraId="568C3A39" w14:textId="77777777" w:rsidTr="00A305EF">
        <w:tc>
          <w:tcPr>
            <w:cnfStyle w:val="001000000000" w:firstRow="0" w:lastRow="0" w:firstColumn="1" w:lastColumn="0" w:oddVBand="0" w:evenVBand="0" w:oddHBand="0" w:evenHBand="0" w:firstRowFirstColumn="0" w:firstRowLastColumn="0" w:lastRowFirstColumn="0" w:lastRowLastColumn="0"/>
            <w:tcW w:w="1327" w:type="dxa"/>
            <w:vAlign w:val="top"/>
          </w:tcPr>
          <w:p w14:paraId="739A1FA9" w14:textId="77777777" w:rsidR="0055736C" w:rsidRDefault="0055736C" w:rsidP="00A305EF">
            <w:r>
              <w:rPr>
                <w:noProof/>
              </w:rPr>
              <mc:AlternateContent>
                <mc:Choice Requires="wpg">
                  <w:drawing>
                    <wp:inline distT="0" distB="0" distL="0" distR="0" wp14:anchorId="5CA28D53" wp14:editId="63148337">
                      <wp:extent cx="593725" cy="579120"/>
                      <wp:effectExtent l="0" t="0" r="0" b="0"/>
                      <wp:docPr id="193579011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12140859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31493335"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296E8EF4"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GRkJGOEE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">
                        <v:imagedata r:id="rId52" o:title=""/>
                      </v:shape>
                      <w10:anchorlock/>
                    </v:group>
                  </w:pict>
                </mc:Fallback>
              </mc:AlternateContent>
            </w:r>
          </w:p>
        </w:tc>
        <w:tc>
          <w:tcPr>
            <w:tcW w:w="7824" w:type="dxa"/>
          </w:tcPr>
          <w:p w14:paraId="7ABD9864" w14:textId="69156ACD" w:rsidR="0055736C" w:rsidRDefault="00E478AF" w:rsidP="00A305EF">
            <w:pPr>
              <w:cnfStyle w:val="000000000000" w:firstRow="0" w:lastRow="0" w:firstColumn="0" w:lastColumn="0" w:oddVBand="0" w:evenVBand="0" w:oddHBand="0" w:evenHBand="0" w:firstRowFirstColumn="0" w:firstRowLastColumn="0" w:lastRowFirstColumn="0" w:lastRowLastColumn="0"/>
            </w:pPr>
            <w:r>
              <w:t>More information on special circumstances is available on the StudyAssist website at:</w:t>
            </w:r>
            <w:r w:rsidRPr="008279D4">
              <w:t xml:space="preserve"> </w:t>
            </w:r>
            <w:hyperlink r:id="rId59">
              <w:r w:rsidRPr="008279D4">
                <w:rPr>
                  <w:u w:val="single"/>
                </w:rPr>
                <w:t>www.studyassist.gov.au/paying-back-your-loan/cancel-your-help-debt-under-special-circumstances</w:t>
              </w:r>
            </w:hyperlink>
            <w:r w:rsidRPr="2C32D8DD">
              <w:rPr>
                <w:rStyle w:val="Hyperlink"/>
              </w:rPr>
              <w:t>.</w:t>
            </w:r>
          </w:p>
        </w:tc>
      </w:tr>
    </w:tbl>
    <w:p w14:paraId="7D8A8931" w14:textId="77777777" w:rsidR="00842B7F" w:rsidRPr="00BD25EC" w:rsidRDefault="00842B7F" w:rsidP="00842B7F">
      <w:pPr>
        <w:pStyle w:val="Heading2"/>
      </w:pPr>
      <w:bookmarkStart w:id="91" w:name="_Ref188531936"/>
      <w:bookmarkStart w:id="92" w:name="_Toc189729205"/>
      <w:r w:rsidRPr="00BD25EC">
        <w:t>Repaying your HELP debt</w:t>
      </w:r>
      <w:bookmarkEnd w:id="77"/>
      <w:bookmarkEnd w:id="78"/>
      <w:bookmarkEnd w:id="91"/>
      <w:bookmarkEnd w:id="92"/>
    </w:p>
    <w:p w14:paraId="0AA313EA" w14:textId="3C3FF993" w:rsidR="0055736C" w:rsidRDefault="0055736C" w:rsidP="0055736C">
      <w:bookmarkStart w:id="93" w:name="_Toc176940575"/>
      <w:r w:rsidRPr="008B60EC">
        <w:t xml:space="preserve">Your </w:t>
      </w:r>
      <w:r w:rsidR="00B727F3" w:rsidRPr="00E478AF">
        <w:fldChar w:fldCharType="begin"/>
      </w:r>
      <w:r w:rsidR="00B727F3" w:rsidRPr="00E478AF">
        <w:instrText xml:space="preserve"> REF _Ref187917591 \h </w:instrText>
      </w:r>
      <w:r w:rsidR="00E478AF" w:rsidRPr="00E478AF">
        <w:instrText xml:space="preserve"> \* MERGEFORMAT </w:instrText>
      </w:r>
      <w:r w:rsidR="00B727F3" w:rsidRPr="00E478AF">
        <w:fldChar w:fldCharType="separate"/>
      </w:r>
      <w:r w:rsidR="00880865" w:rsidRPr="00880865">
        <w:rPr>
          <w:rStyle w:val="HighlightedWords-Colour"/>
        </w:rPr>
        <w:t>HELP debt</w:t>
      </w:r>
      <w:r w:rsidR="00B727F3" w:rsidRPr="00E478AF">
        <w:fldChar w:fldCharType="end"/>
      </w:r>
      <w:r>
        <w:t xml:space="preserve"> </w:t>
      </w:r>
      <w:r w:rsidRPr="008B60EC">
        <w:t>is repaid through the tax system.</w:t>
      </w:r>
      <w:r>
        <w:t xml:space="preserve"> </w:t>
      </w:r>
    </w:p>
    <w:p w14:paraId="2D3FB766" w14:textId="76988621" w:rsidR="0055736C" w:rsidRDefault="0055736C" w:rsidP="0055736C">
      <w:r>
        <w:t xml:space="preserve">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880865" w:rsidRPr="00B544FD">
        <w:rPr>
          <w:rStyle w:val="HighlightedWords-Colour"/>
          <w:bCs w:val="0"/>
        </w:rPr>
        <w:t>Australian Taxation Office (ATO)</w:t>
      </w:r>
      <w:r>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55736C" w14:paraId="442C6221" w14:textId="77777777" w:rsidTr="00A305EF">
        <w:tc>
          <w:tcPr>
            <w:cnfStyle w:val="001000000000" w:firstRow="0" w:lastRow="0" w:firstColumn="1" w:lastColumn="0" w:oddVBand="0" w:evenVBand="0" w:oddHBand="0" w:evenHBand="0" w:firstRowFirstColumn="0" w:firstRowLastColumn="0" w:lastRowFirstColumn="0" w:lastRowLastColumn="0"/>
            <w:tcW w:w="1327" w:type="dxa"/>
            <w:vAlign w:val="top"/>
          </w:tcPr>
          <w:p w14:paraId="5C520133" w14:textId="77777777" w:rsidR="0055736C" w:rsidRDefault="0055736C" w:rsidP="00A305EF">
            <w:r>
              <w:rPr>
                <w:noProof/>
              </w:rPr>
              <mc:AlternateContent>
                <mc:Choice Requires="wpg">
                  <w:drawing>
                    <wp:inline distT="0" distB="0" distL="0" distR="0" wp14:anchorId="75BD5E2F" wp14:editId="7CD314E0">
                      <wp:extent cx="593725" cy="579120"/>
                      <wp:effectExtent l="0" t="0" r="0" b="0"/>
                      <wp:docPr id="150391076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7751881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12882286"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A0ABC21"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0ZGQkY4QT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">
                        <v:imagedata r:id="rId52" o:title=""/>
                      </v:shape>
                      <w10:anchorlock/>
                    </v:group>
                  </w:pict>
                </mc:Fallback>
              </mc:AlternateContent>
            </w:r>
          </w:p>
        </w:tc>
        <w:tc>
          <w:tcPr>
            <w:tcW w:w="7824" w:type="dxa"/>
          </w:tcPr>
          <w:p w14:paraId="5104E75B" w14:textId="37EDAD63" w:rsidR="0055736C" w:rsidRDefault="00B727F3" w:rsidP="00A305EF">
            <w:pPr>
              <w:cnfStyle w:val="000000000000" w:firstRow="0" w:lastRow="0" w:firstColumn="0" w:lastColumn="0" w:oddVBand="0" w:evenVBand="0" w:oddHBand="0" w:evenHBand="0" w:firstRowFirstColumn="0" w:firstRowLastColumn="0" w:lastRowFirstColumn="0" w:lastRowLastColumn="0"/>
            </w:pPr>
            <w:r>
              <w:t xml:space="preserve">The most up-to-date information on </w:t>
            </w:r>
            <w:r w:rsidRPr="00B727F3">
              <w:rPr>
                <w:rStyle w:val="HighlightedWords-Colour"/>
                <w:rFonts w:eastAsiaTheme="minorEastAsia"/>
              </w:rPr>
              <w:fldChar w:fldCharType="begin"/>
            </w:r>
            <w:r w:rsidRPr="00B727F3">
              <w:instrText xml:space="preserve"> REF _Ref187917591 \h </w:instrText>
            </w:r>
            <w:r w:rsidRPr="00B727F3">
              <w:rPr>
                <w:rStyle w:val="HighlightedWords-Colour"/>
                <w:rFonts w:eastAsiaTheme="minorEastAsia"/>
              </w:rPr>
              <w:instrText xml:space="preserve"> \* MERGEFORMAT </w:instrText>
            </w:r>
            <w:r w:rsidRPr="00B727F3">
              <w:rPr>
                <w:rStyle w:val="HighlightedWords-Colour"/>
                <w:rFonts w:eastAsiaTheme="minorEastAsia"/>
              </w:rPr>
            </w:r>
            <w:r w:rsidRPr="00B727F3">
              <w:rPr>
                <w:rStyle w:val="HighlightedWords-Colour"/>
                <w:rFonts w:eastAsiaTheme="minorEastAsia"/>
              </w:rPr>
              <w:fldChar w:fldCharType="separate"/>
            </w:r>
            <w:r w:rsidR="00880865" w:rsidRPr="00880865">
              <w:rPr>
                <w:rStyle w:val="HighlightedWords-Colour"/>
              </w:rPr>
              <w:t>HELP debt</w:t>
            </w:r>
            <w:r w:rsidRPr="00B727F3">
              <w:rPr>
                <w:rStyle w:val="HighlightedWords-Colour"/>
                <w:rFonts w:eastAsiaTheme="minorEastAsia"/>
              </w:rPr>
              <w:fldChar w:fldCharType="end"/>
            </w:r>
            <w:r>
              <w:rPr>
                <w:rStyle w:val="HighlightedWords-Colour"/>
                <w:rFonts w:eastAsiaTheme="minorEastAsia"/>
              </w:rPr>
              <w:t xml:space="preserve"> </w:t>
            </w:r>
            <w:r>
              <w:t xml:space="preserve">repayments is available on the </w:t>
            </w:r>
            <w:r w:rsidRPr="006716EA">
              <w:t>ATO</w:t>
            </w:r>
            <w:r w:rsidRPr="003F3DCD">
              <w:t xml:space="preserve"> </w:t>
            </w:r>
            <w:r>
              <w:t xml:space="preserve">website at: </w:t>
            </w:r>
            <w:hyperlink r:id="rId60" w:history="1">
              <w:r w:rsidRPr="00AD4182">
                <w:rPr>
                  <w:rStyle w:val="Hyperlink"/>
                  <w:rFonts w:eastAsiaTheme="majorEastAsia"/>
                </w:rPr>
                <w:t>www.ato.gov.au/individuals-and-families/study-and-training-support-loans/when-must-you-repay-your-loan</w:t>
              </w:r>
            </w:hyperlink>
            <w:r>
              <w:t>.</w:t>
            </w:r>
          </w:p>
        </w:tc>
      </w:tr>
    </w:tbl>
    <w:p w14:paraId="39AC81D9" w14:textId="77777777" w:rsidR="0055736C" w:rsidRPr="00AD0B44" w:rsidRDefault="0055736C" w:rsidP="0055736C">
      <w:pPr>
        <w:rPr>
          <w:rFonts w:eastAsia="Arial" w:cs="Arial"/>
        </w:rPr>
      </w:pPr>
      <w:bookmarkStart w:id="94" w:name="_Hlk182569645"/>
      <w:r>
        <w:t>If you require assistance from the ATO you can also call them on 13 28 61.</w:t>
      </w:r>
    </w:p>
    <w:p w14:paraId="63B08418" w14:textId="77777777" w:rsidR="0055736C" w:rsidRPr="00AD0B44" w:rsidRDefault="0055736C" w:rsidP="0055736C">
      <w:pPr>
        <w:pStyle w:val="Heading3"/>
      </w:pPr>
      <w:bookmarkStart w:id="95" w:name="_Toc176938936"/>
      <w:bookmarkStart w:id="96" w:name="_Toc184650616"/>
      <w:bookmarkStart w:id="97" w:name="_Toc187914768"/>
      <w:bookmarkStart w:id="98" w:name="_Toc189729206"/>
      <w:bookmarkStart w:id="99" w:name="_Toc176940576"/>
      <w:bookmarkEnd w:id="94"/>
      <w:bookmarkEnd w:id="93"/>
      <w:r w:rsidRPr="00AD0B44">
        <w:t>How do I check my HELP debt?</w:t>
      </w:r>
      <w:bookmarkEnd w:id="95"/>
      <w:bookmarkEnd w:id="96"/>
      <w:bookmarkEnd w:id="97"/>
      <w:bookmarkEnd w:id="98"/>
    </w:p>
    <w:p w14:paraId="05C88941" w14:textId="0024586C" w:rsidR="0055736C" w:rsidRDefault="0055736C" w:rsidP="0055736C">
      <w:r w:rsidRPr="00AD0B44">
        <w:t xml:space="preserve">Your </w:t>
      </w:r>
      <w:r w:rsidRPr="00AD0B44">
        <w:rPr>
          <w:rStyle w:val="Emphasis"/>
        </w:rPr>
        <w:t>myGov</w:t>
      </w:r>
      <w:r w:rsidRPr="00AD0B44">
        <w:t xml:space="preserve"> account will show you a consolidated total of your </w:t>
      </w:r>
      <w:r w:rsidR="00B727F3" w:rsidRPr="00B727F3">
        <w:rPr>
          <w:rStyle w:val="HighlightedWords-Colour"/>
          <w:rFonts w:eastAsiaTheme="minorEastAsia"/>
        </w:rPr>
        <w:fldChar w:fldCharType="begin"/>
      </w:r>
      <w:r w:rsidR="00B727F3" w:rsidRPr="00B727F3">
        <w:instrText xml:space="preserve"> REF _Ref187917591 \h </w:instrText>
      </w:r>
      <w:r w:rsidR="00B727F3" w:rsidRPr="00B727F3">
        <w:rPr>
          <w:rStyle w:val="HighlightedWords-Colour"/>
          <w:rFonts w:eastAsiaTheme="minorEastAsia"/>
        </w:rPr>
        <w:instrText xml:space="preserve"> \* MERGEFORMAT </w:instrText>
      </w:r>
      <w:r w:rsidR="00B727F3" w:rsidRPr="00B727F3">
        <w:rPr>
          <w:rStyle w:val="HighlightedWords-Colour"/>
          <w:rFonts w:eastAsiaTheme="minorEastAsia"/>
        </w:rPr>
      </w:r>
      <w:r w:rsidR="00B727F3" w:rsidRPr="00B727F3">
        <w:rPr>
          <w:rStyle w:val="HighlightedWords-Colour"/>
          <w:rFonts w:eastAsiaTheme="minorEastAsia"/>
        </w:rPr>
        <w:fldChar w:fldCharType="separate"/>
      </w:r>
      <w:r w:rsidR="00880865" w:rsidRPr="00880865">
        <w:rPr>
          <w:rStyle w:val="HighlightedWords-Colour"/>
        </w:rPr>
        <w:t>HELP debt</w:t>
      </w:r>
      <w:r w:rsidR="00B727F3" w:rsidRPr="00B727F3">
        <w:rPr>
          <w:rStyle w:val="HighlightedWords-Colour"/>
          <w:rFonts w:eastAsiaTheme="minorEastAsia"/>
        </w:rPr>
        <w:fldChar w:fldCharType="end"/>
      </w:r>
      <w:r>
        <w:t xml:space="preserve">, </w:t>
      </w:r>
      <w:r w:rsidRPr="00AD0B44">
        <w:t>what your repayments have been</w:t>
      </w:r>
      <w:r>
        <w:t xml:space="preserve"> and what indexation has been applied</w:t>
      </w:r>
      <w:r w:rsidRPr="00AD0B44">
        <w:t>.</w:t>
      </w:r>
    </w:p>
    <w:p w14:paraId="794631BD" w14:textId="77777777" w:rsidR="0055736C" w:rsidRDefault="0055736C" w:rsidP="0055736C">
      <w:r w:rsidRPr="00AD0B44">
        <w:rPr>
          <w:rStyle w:val="Emphasis"/>
        </w:rPr>
        <w:t>myGov</w:t>
      </w:r>
      <w:r w:rsidRPr="00AD0B44">
        <w:rPr>
          <w:i/>
          <w:iCs/>
        </w:rPr>
        <w:t xml:space="preserve"> </w:t>
      </w:r>
      <w:r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55736C" w14:paraId="1A1CB40F" w14:textId="77777777" w:rsidTr="00A305EF">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548DE600" w14:textId="77777777" w:rsidR="0055736C" w:rsidRDefault="0055736C" w:rsidP="00A305EF">
            <w:r>
              <w:rPr>
                <w:noProof/>
              </w:rPr>
              <mc:AlternateContent>
                <mc:Choice Requires="wpg">
                  <w:drawing>
                    <wp:inline distT="0" distB="0" distL="0" distR="0" wp14:anchorId="5A347605" wp14:editId="29A07E1A">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9C8E473"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r:id="rId52" o:title=""/>
                      </v:shape>
                      <w10:anchorlock/>
                    </v:group>
                  </w:pict>
                </mc:Fallback>
              </mc:AlternateContent>
            </w:r>
          </w:p>
        </w:tc>
        <w:tc>
          <w:tcPr>
            <w:tcW w:w="7824" w:type="dxa"/>
          </w:tcPr>
          <w:p w14:paraId="62BD7ACB" w14:textId="77777777" w:rsidR="0055736C" w:rsidRPr="00F671D3" w:rsidRDefault="0055736C" w:rsidP="00A305EF">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61" w:history="1">
              <w:r w:rsidRPr="00F671D3">
                <w:rPr>
                  <w:u w:val="single"/>
                </w:rPr>
                <w:t>www.my.gov.au</w:t>
              </w:r>
            </w:hyperlink>
            <w:r w:rsidRPr="00F671D3">
              <w:t xml:space="preserve"> and then link it to the ATO online services</w:t>
            </w:r>
            <w:r>
              <w:t>.</w:t>
            </w:r>
          </w:p>
        </w:tc>
      </w:tr>
    </w:tbl>
    <w:p w14:paraId="2457BA2C" w14:textId="77777777" w:rsidR="0055736C" w:rsidRDefault="0055736C" w:rsidP="0055736C"/>
    <w:p w14:paraId="1B681CAC" w14:textId="77777777" w:rsidR="0055736C" w:rsidRPr="00AD0B44" w:rsidRDefault="0055736C" w:rsidP="0055736C">
      <w:pPr>
        <w:pStyle w:val="Heading3"/>
      </w:pPr>
      <w:bookmarkStart w:id="100" w:name="_Toc187914769"/>
      <w:bookmarkStart w:id="101" w:name="_Toc189729207"/>
      <w:r w:rsidRPr="00AD0B44">
        <w:t>When do I start paying back my HELP debt?</w:t>
      </w:r>
      <w:bookmarkEnd w:id="100"/>
      <w:bookmarkEnd w:id="101"/>
    </w:p>
    <w:p w14:paraId="0420BD57" w14:textId="63777E4A" w:rsidR="0055736C" w:rsidRDefault="0055736C" w:rsidP="0055736C">
      <w:r w:rsidRPr="00AD0B44">
        <w:t>You start repaying your</w:t>
      </w:r>
      <w:r w:rsidRPr="00B727F3">
        <w:t xml:space="preserve"> </w:t>
      </w:r>
      <w:r w:rsidR="00B727F3" w:rsidRPr="00B727F3">
        <w:rPr>
          <w:rStyle w:val="HighlightedWords-Colour"/>
          <w:rFonts w:eastAsiaTheme="minorEastAsia"/>
        </w:rPr>
        <w:fldChar w:fldCharType="begin"/>
      </w:r>
      <w:r w:rsidR="00B727F3" w:rsidRPr="00B727F3">
        <w:instrText xml:space="preserve"> REF _Ref187917591 \h </w:instrText>
      </w:r>
      <w:r w:rsidR="00B727F3" w:rsidRPr="00B727F3">
        <w:rPr>
          <w:rStyle w:val="HighlightedWords-Colour"/>
          <w:rFonts w:eastAsiaTheme="minorEastAsia"/>
        </w:rPr>
        <w:instrText xml:space="preserve"> \* MERGEFORMAT </w:instrText>
      </w:r>
      <w:r w:rsidR="00B727F3" w:rsidRPr="00B727F3">
        <w:rPr>
          <w:rStyle w:val="HighlightedWords-Colour"/>
          <w:rFonts w:eastAsiaTheme="minorEastAsia"/>
        </w:rPr>
      </w:r>
      <w:r w:rsidR="00B727F3" w:rsidRPr="00B727F3">
        <w:rPr>
          <w:rStyle w:val="HighlightedWords-Colour"/>
          <w:rFonts w:eastAsiaTheme="minorEastAsia"/>
        </w:rPr>
        <w:fldChar w:fldCharType="separate"/>
      </w:r>
      <w:r w:rsidR="00880865" w:rsidRPr="00880865">
        <w:rPr>
          <w:rStyle w:val="HighlightedWords-Colour"/>
        </w:rPr>
        <w:t>HELP debt</w:t>
      </w:r>
      <w:r w:rsidR="00B727F3" w:rsidRPr="00B727F3">
        <w:rPr>
          <w:rStyle w:val="HighlightedWords-Colour"/>
          <w:rFonts w:eastAsiaTheme="minorEastAsia"/>
        </w:rPr>
        <w:fldChar w:fldCharType="end"/>
      </w:r>
      <w:r>
        <w:rPr>
          <w:rStyle w:val="HighlightedWords-Colour"/>
          <w:rFonts w:eastAsiaTheme="minorEastAsia"/>
        </w:rPr>
        <w:t xml:space="preserve"> </w:t>
      </w:r>
      <w:r w:rsidRPr="00AD0B44">
        <w:t xml:space="preserve">through the Australian tax system once you earn above the compulsory repayment threshold. </w:t>
      </w:r>
    </w:p>
    <w:p w14:paraId="770C77B0" w14:textId="77777777" w:rsidR="0055736C" w:rsidRDefault="0055736C" w:rsidP="0055736C">
      <w:pPr>
        <w:rPr>
          <w:rFonts w:eastAsia="Calibri" w:cs="Arial"/>
        </w:rPr>
      </w:pPr>
      <w:r w:rsidRPr="00AD0B44">
        <w:t xml:space="preserve">The compulsory repayment threshold is different each year. </w:t>
      </w:r>
      <w:r w:rsidRPr="00AD0B44">
        <w:rPr>
          <w:rFonts w:eastAsia="Calibri" w:cs="Arial"/>
        </w:rPr>
        <w:t>For the 202</w:t>
      </w:r>
      <w:r>
        <w:rPr>
          <w:rFonts w:eastAsia="Calibri" w:cs="Arial"/>
        </w:rPr>
        <w:t>4</w:t>
      </w:r>
      <w:r w:rsidRPr="00AD0B44">
        <w:rPr>
          <w:rFonts w:eastAsia="Calibri" w:cs="Arial"/>
        </w:rPr>
        <w:t>-2</w:t>
      </w:r>
      <w:r>
        <w:rPr>
          <w:rFonts w:eastAsia="Calibri" w:cs="Arial"/>
        </w:rPr>
        <w:t>5</w:t>
      </w:r>
      <w:r w:rsidRPr="00AD0B44">
        <w:rPr>
          <w:rFonts w:eastAsia="Calibri" w:cs="Arial"/>
        </w:rPr>
        <w:t xml:space="preserve"> income year it is $</w:t>
      </w:r>
      <w:r>
        <w:rPr>
          <w:rFonts w:eastAsia="Calibri" w:cs="Arial"/>
        </w:rPr>
        <w:t>54,435</w:t>
      </w:r>
      <w:r w:rsidRPr="00AD0B44">
        <w:rPr>
          <w:rFonts w:eastAsia="Calibri" w:cs="Arial"/>
        </w:rPr>
        <w:t xml:space="preserve">. </w:t>
      </w:r>
    </w:p>
    <w:p w14:paraId="345886E9" w14:textId="53301555" w:rsidR="0055736C" w:rsidRDefault="0055736C" w:rsidP="0055736C">
      <w:r w:rsidRPr="00AD0B44">
        <w:lastRenderedPageBreak/>
        <w:t>The more income you earn, the higher your repayment will be</w:t>
      </w:r>
      <w:r>
        <w:t xml:space="preserve">. The repayment income rates are available in </w:t>
      </w:r>
      <w:r w:rsidRPr="008814F0">
        <w:rPr>
          <w:b/>
          <w:bCs/>
        </w:rPr>
        <w:t xml:space="preserve">Table </w:t>
      </w:r>
      <w:r w:rsidR="00B727F3">
        <w:rPr>
          <w:b/>
          <w:bCs/>
        </w:rPr>
        <w:t>1</w:t>
      </w:r>
      <w:r w:rsidR="00D65712">
        <w:rPr>
          <w:b/>
          <w:bCs/>
        </w:rPr>
        <w:t xml:space="preserve"> </w:t>
      </w:r>
      <w:r w:rsidR="00D65712" w:rsidRPr="00D65712">
        <w:t>on p.14</w:t>
      </w:r>
      <w:r w:rsidRPr="00D65712">
        <w:t>.</w:t>
      </w:r>
      <w:r w:rsidRPr="00AD0B44">
        <w:t xml:space="preserve"> </w:t>
      </w:r>
    </w:p>
    <w:tbl>
      <w:tblPr>
        <w:tblStyle w:val="PullTable"/>
        <w:tblW w:w="9150" w:type="dxa"/>
        <w:tblLayout w:type="fixed"/>
        <w:tblLook w:val="04A0" w:firstRow="1" w:lastRow="0" w:firstColumn="1" w:lastColumn="0" w:noHBand="0" w:noVBand="1"/>
      </w:tblPr>
      <w:tblGrid>
        <w:gridCol w:w="1328"/>
        <w:gridCol w:w="7822"/>
      </w:tblGrid>
      <w:tr w:rsidR="0055736C" w14:paraId="066984E2" w14:textId="77777777" w:rsidTr="009A1B8E">
        <w:tc>
          <w:tcPr>
            <w:cnfStyle w:val="001000000000" w:firstRow="0" w:lastRow="0" w:firstColumn="1" w:lastColumn="0" w:oddVBand="0" w:evenVBand="0" w:oddHBand="0" w:evenHBand="0" w:firstRowFirstColumn="0" w:firstRowLastColumn="0" w:lastRowFirstColumn="0" w:lastRowLastColumn="0"/>
            <w:tcW w:w="1328" w:type="dxa"/>
          </w:tcPr>
          <w:p w14:paraId="6157B3DC" w14:textId="77777777" w:rsidR="0055736C" w:rsidRDefault="0055736C" w:rsidP="00A305EF">
            <w:r>
              <w:rPr>
                <w:noProof/>
              </w:rPr>
              <mc:AlternateContent>
                <mc:Choice Requires="wpg">
                  <w:drawing>
                    <wp:inline distT="0" distB="0" distL="0" distR="0" wp14:anchorId="191B86C7" wp14:editId="500E4E5E">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5369FB06"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">
                        <v:imagedata r:id="rId44"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r:id="rId46" o:title=""/>
                      </v:shape>
                      <w10:anchorlock/>
                    </v:group>
                  </w:pict>
                </mc:Fallback>
              </mc:AlternateContent>
            </w:r>
          </w:p>
        </w:tc>
        <w:tc>
          <w:tcPr>
            <w:tcW w:w="7822" w:type="dxa"/>
          </w:tcPr>
          <w:p w14:paraId="7C9BF741" w14:textId="77777777" w:rsidR="0055736C" w:rsidRDefault="0055736C" w:rsidP="00A305EF">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p w14:paraId="144ACEC6" w14:textId="77777777" w:rsidR="00B727F3" w:rsidRDefault="00B727F3" w:rsidP="00B727F3">
      <w:bookmarkStart w:id="102" w:name="_Hlk188526354"/>
      <w:r w:rsidRPr="00AD0B44">
        <w:t xml:space="preserve">Voluntary repayments can also be made at any time to reduce the balance of your HELP debt. </w:t>
      </w:r>
    </w:p>
    <w:tbl>
      <w:tblPr>
        <w:tblStyle w:val="PullTable"/>
        <w:tblW w:w="9151" w:type="dxa"/>
        <w:tblLayout w:type="fixed"/>
        <w:tblLook w:val="04A0" w:firstRow="1" w:lastRow="0" w:firstColumn="1" w:lastColumn="0" w:noHBand="0" w:noVBand="1"/>
      </w:tblPr>
      <w:tblGrid>
        <w:gridCol w:w="1327"/>
        <w:gridCol w:w="7824"/>
      </w:tblGrid>
      <w:tr w:rsidR="00B727F3" w14:paraId="20ACCCB7"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21BB73CE" w14:textId="77777777" w:rsidR="00B727F3" w:rsidRDefault="00B727F3" w:rsidP="001E40C2">
            <w:r>
              <w:rPr>
                <w:noProof/>
              </w:rPr>
              <mc:AlternateContent>
                <mc:Choice Requires="wpg">
                  <w:drawing>
                    <wp:inline distT="0" distB="0" distL="0" distR="0" wp14:anchorId="20365D3A" wp14:editId="60A33E41">
                      <wp:extent cx="593725" cy="579120"/>
                      <wp:effectExtent l="0" t="0" r="0" b="0"/>
                      <wp:docPr id="20306425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16402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974728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366FE39C"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0ZGQkY4QT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">
                        <v:imagedata r:id="rId57"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">
                        <v:imagedata r:id="rId62" o:title=""/>
                      </v:shape>
                      <w10:anchorlock/>
                    </v:group>
                  </w:pict>
                </mc:Fallback>
              </mc:AlternateContent>
            </w:r>
          </w:p>
        </w:tc>
        <w:tc>
          <w:tcPr>
            <w:tcW w:w="7824" w:type="dxa"/>
          </w:tcPr>
          <w:p w14:paraId="2F5666A6" w14:textId="77777777" w:rsidR="00B727F3" w:rsidRPr="00F671D3" w:rsidRDefault="00B727F3" w:rsidP="001E40C2">
            <w:pPr>
              <w:spacing w:before="120" w:after="120"/>
              <w:cnfStyle w:val="000000000000" w:firstRow="0" w:lastRow="0" w:firstColumn="0" w:lastColumn="0" w:oddVBand="0" w:evenVBand="0" w:oddHBand="0" w:evenHBand="0" w:firstRowFirstColumn="0" w:firstRowLastColumn="0" w:lastRowFirstColumn="0" w:lastRowLastColumn="0"/>
            </w:pPr>
            <w:r>
              <w:t xml:space="preserve">More information on voluntary repayments is available on the ATO website at: </w:t>
            </w:r>
            <w:hyperlink r:id="rId63" w:history="1">
              <w:r w:rsidRPr="00AD4182">
                <w:rPr>
                  <w:rStyle w:val="Hyperlink"/>
                  <w:rFonts w:eastAsiaTheme="majorEastAsia"/>
                </w:rPr>
                <w:t>www.ato.gov.au/individuals-and-families/study-and-training-support-loans/voluntary-repayments</w:t>
              </w:r>
            </w:hyperlink>
            <w:r>
              <w:t>.</w:t>
            </w:r>
          </w:p>
        </w:tc>
      </w:tr>
    </w:tbl>
    <w:p w14:paraId="01C7997B" w14:textId="0D33175C" w:rsidR="0055736C" w:rsidRDefault="009A1B8E" w:rsidP="0055736C">
      <w:r>
        <w:t>V</w:t>
      </w:r>
      <w:r w:rsidRPr="00AD0B44">
        <w:t>oluntary repayments are in addition to compulsory repayments and are not refundable</w:t>
      </w:r>
      <w:r>
        <w:t>.</w:t>
      </w:r>
      <w:bookmarkEnd w:id="102"/>
    </w:p>
    <w:tbl>
      <w:tblPr>
        <w:tblStyle w:val="PullTable"/>
        <w:tblW w:w="9151" w:type="dxa"/>
        <w:tblLayout w:type="fixed"/>
        <w:tblLook w:val="04A0" w:firstRow="1" w:lastRow="0" w:firstColumn="1" w:lastColumn="0" w:noHBand="0" w:noVBand="1"/>
      </w:tblPr>
      <w:tblGrid>
        <w:gridCol w:w="1327"/>
        <w:gridCol w:w="7824"/>
      </w:tblGrid>
      <w:tr w:rsidR="0055736C" w14:paraId="7D5AD036" w14:textId="77777777" w:rsidTr="00A305EF">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Start w:id="103" w:name="_Hlk187335007"/>
          <w:p w14:paraId="70352E83" w14:textId="77777777" w:rsidR="0055736C" w:rsidRDefault="0055736C" w:rsidP="00A305EF">
            <w:r>
              <w:rPr>
                <w:noProof/>
              </w:rPr>
              <mc:AlternateContent>
                <mc:Choice Requires="wpg">
                  <w:drawing>
                    <wp:inline distT="0" distB="0" distL="0" distR="0" wp14:anchorId="1FF2B323" wp14:editId="3CCF0195">
                      <wp:extent cx="593725" cy="579120"/>
                      <wp:effectExtent l="0" t="0" r="0" b="0"/>
                      <wp:docPr id="14870072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9236506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90744824"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36B6BC3A"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0ZGQkY4QT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">
                        <v:imagedata r:id="rId44"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">
                        <v:imagedata r:id="rId45" o:title=""/>
                      </v:shape>
                      <w10:anchorlock/>
                    </v:group>
                  </w:pict>
                </mc:Fallback>
              </mc:AlternateContent>
            </w:r>
          </w:p>
        </w:tc>
        <w:tc>
          <w:tcPr>
            <w:tcW w:w="7824" w:type="dxa"/>
          </w:tcPr>
          <w:p w14:paraId="43465C96" w14:textId="1EBDCD6D" w:rsidR="0055736C" w:rsidRDefault="0055736C" w:rsidP="00A305EF">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the compulsory repayment threshold </w:t>
            </w:r>
            <w:r>
              <w:t>for</w:t>
            </w:r>
            <w:r w:rsidRPr="0044151B">
              <w:t xml:space="preserve"> 2025-26 which are not yet legislated. Please read further information at</w:t>
            </w:r>
            <w:r w:rsidR="00CB463E">
              <w:t>:</w:t>
            </w:r>
            <w:r w:rsidRPr="0044151B">
              <w:t xml:space="preserve"> </w:t>
            </w:r>
            <w:hyperlink r:id="rId64" w:history="1">
              <w:r w:rsidRPr="0044151B">
                <w:rPr>
                  <w:rStyle w:val="Hyperlink"/>
                  <w:rFonts w:eastAsiaTheme="majorEastAsia"/>
                </w:rPr>
                <w:t>www.education.gov.au</w:t>
              </w:r>
            </w:hyperlink>
            <w:r w:rsidRPr="0044151B">
              <w:rPr>
                <w:u w:val="single"/>
              </w:rPr>
              <w:t>.</w:t>
            </w:r>
          </w:p>
        </w:tc>
      </w:tr>
      <w:bookmarkEnd w:id="103"/>
    </w:tbl>
    <w:p w14:paraId="17173411" w14:textId="77777777" w:rsidR="0055736C" w:rsidRDefault="0055736C" w:rsidP="0055736C"/>
    <w:p w14:paraId="4AC517BB" w14:textId="77777777" w:rsidR="0055736C" w:rsidRPr="006E4A1E" w:rsidRDefault="0055736C" w:rsidP="0055736C">
      <w:pPr>
        <w:pStyle w:val="Heading3"/>
      </w:pPr>
      <w:bookmarkStart w:id="104" w:name="_Toc184650618"/>
      <w:bookmarkStart w:id="105" w:name="_Toc187914770"/>
      <w:bookmarkStart w:id="106" w:name="_Toc189729208"/>
      <w:bookmarkEnd w:id="99"/>
      <w:r w:rsidRPr="00BD75D9">
        <w:t>How do I manage my repayments</w:t>
      </w:r>
      <w:bookmarkEnd w:id="104"/>
      <w:bookmarkEnd w:id="105"/>
      <w:bookmarkEnd w:id="106"/>
    </w:p>
    <w:p w14:paraId="062C44F7" w14:textId="2781437C" w:rsidR="0055736C" w:rsidRDefault="0055736C" w:rsidP="0055736C">
      <w:bookmarkStart w:id="107" w:name="_Hlk187334982"/>
      <w:r w:rsidRPr="00AD0B44">
        <w:t xml:space="preserve">To manage repayments, </w:t>
      </w:r>
      <w:r w:rsidR="001E3D74">
        <w:t xml:space="preserve">when </w:t>
      </w:r>
      <w:r w:rsidRPr="00E75FAA">
        <w:t>you get a job or change jobs</w:t>
      </w:r>
      <w:r>
        <w:t>,</w:t>
      </w:r>
      <w:r w:rsidRPr="00E75FAA">
        <w:t xml:space="preserve"> </w:t>
      </w:r>
      <w:r>
        <w:t xml:space="preserve">it is important that </w:t>
      </w:r>
      <w:r w:rsidRPr="00E75FAA">
        <w:t>you  tell your employer you have a</w:t>
      </w:r>
      <w:r w:rsidR="00E166D1">
        <w:t xml:space="preserve"> </w:t>
      </w:r>
      <w:r w:rsidR="00E166D1">
        <w:fldChar w:fldCharType="begin"/>
      </w:r>
      <w:r w:rsidR="00E166D1">
        <w:instrText xml:space="preserve"> REF _Ref187917591 \h </w:instrText>
      </w:r>
      <w:r w:rsidR="00E166D1">
        <w:fldChar w:fldCharType="separate"/>
      </w:r>
      <w:r w:rsidR="00880865" w:rsidRPr="009A1B8E">
        <w:rPr>
          <w:rStyle w:val="HighlightedWords-Colour"/>
          <w:bCs w:val="0"/>
        </w:rPr>
        <w:t>HELP debt</w:t>
      </w:r>
      <w:r w:rsidR="00E166D1">
        <w:fldChar w:fldCharType="end"/>
      </w:r>
      <w:r>
        <w:rPr>
          <w:rStyle w:val="HighlightedWords-Colour"/>
          <w:rFonts w:eastAsiaTheme="minorEastAsia"/>
        </w:rPr>
        <w:t xml:space="preserve"> </w:t>
      </w:r>
      <w:r w:rsidRPr="00E75FAA">
        <w:t>so they can</w:t>
      </w:r>
      <w:r w:rsidRPr="00AD0B44">
        <w:t xml:space="preserve"> withhold some of your pay to go towards paying your tax, which includes your </w:t>
      </w:r>
      <w:r>
        <w:t xml:space="preserve">compulsory </w:t>
      </w:r>
      <w:r w:rsidRPr="00AD0B44">
        <w:t>HELP debt repayments</w:t>
      </w:r>
      <w:r>
        <w:t>.</w:t>
      </w:r>
    </w:p>
    <w:p w14:paraId="6B5E7E03" w14:textId="77777777" w:rsidR="0055736C" w:rsidRDefault="0055736C" w:rsidP="0055736C">
      <w:pPr>
        <w:rPr>
          <w:rFonts w:eastAsia="Calibri"/>
        </w:rPr>
      </w:pPr>
      <w:r w:rsidRPr="00AD0B44">
        <w:t>Although these amounts are withheld from your pay throughout the year to offset your compulsory repayment</w:t>
      </w:r>
      <w:r>
        <w:t xml:space="preserve"> - </w:t>
      </w:r>
      <w:r w:rsidRPr="00AD0B44">
        <w:t xml:space="preserve">your compulsory repayment won’t be processed </w:t>
      </w:r>
      <w:r w:rsidRPr="00AD0B44">
        <w:rPr>
          <w:rFonts w:eastAsia="Calibri"/>
        </w:rPr>
        <w:t>until you lodge your tax return.</w:t>
      </w:r>
    </w:p>
    <w:p w14:paraId="23152178" w14:textId="77777777" w:rsidR="0055736C" w:rsidRPr="00AD0B44" w:rsidRDefault="0055736C" w:rsidP="0055736C">
      <w:r>
        <w:t xml:space="preserve">The ATO will use to amounts deducted by your employer to go towards your compulsory repayment. </w:t>
      </w:r>
    </w:p>
    <w:p w14:paraId="7CB1AD1D" w14:textId="77777777" w:rsidR="0055736C" w:rsidRPr="00AD0B44" w:rsidRDefault="0055736C" w:rsidP="0055736C">
      <w:pPr>
        <w:pStyle w:val="Heading3"/>
      </w:pPr>
      <w:bookmarkStart w:id="108" w:name="_Toc184650620"/>
      <w:bookmarkStart w:id="109" w:name="_Toc187914771"/>
      <w:bookmarkStart w:id="110" w:name="_Toc189729209"/>
      <w:bookmarkEnd w:id="107"/>
      <w:r w:rsidRPr="00AD0B44">
        <w:t>How much will my repayments be?</w:t>
      </w:r>
      <w:bookmarkEnd w:id="108"/>
      <w:bookmarkEnd w:id="109"/>
      <w:bookmarkEnd w:id="110"/>
    </w:p>
    <w:p w14:paraId="474B3E66" w14:textId="0DBBA15C" w:rsidR="0055736C" w:rsidRDefault="0055736C" w:rsidP="0055736C">
      <w:bookmarkStart w:id="111" w:name="_Hlk187334888"/>
      <w:r w:rsidRPr="00AD0B44">
        <w:t>The amount you repay each year is calculated as a percentage of your world-wide income.</w:t>
      </w:r>
      <w:r>
        <w:t xml:space="preserve"> T</w:t>
      </w:r>
      <w:r w:rsidRPr="00AD0B44">
        <w:t>he more income you earn, the higher your repayments will be</w:t>
      </w:r>
      <w:r>
        <w:t xml:space="preserve"> (see </w:t>
      </w:r>
      <w:r w:rsidRPr="00B0545F">
        <w:rPr>
          <w:b/>
          <w:bCs/>
        </w:rPr>
        <w:t xml:space="preserve">Table </w:t>
      </w:r>
      <w:r w:rsidR="009A1B8E">
        <w:rPr>
          <w:b/>
          <w:bCs/>
        </w:rPr>
        <w:t>1</w:t>
      </w:r>
      <w:r w:rsidR="00D65712">
        <w:t xml:space="preserve"> on p.14</w:t>
      </w:r>
      <w:r>
        <w:t>)</w:t>
      </w:r>
      <w:r w:rsidRPr="00AD0B44">
        <w:t xml:space="preserve">. </w:t>
      </w:r>
    </w:p>
    <w:p w14:paraId="3E6165C7" w14:textId="56619E4E" w:rsidR="00E166D1" w:rsidRDefault="0055736C" w:rsidP="0055736C">
      <w:r w:rsidRPr="00AD0B44">
        <w:t>When you do your tax return, 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880865" w:rsidRPr="00B544FD">
        <w:rPr>
          <w:rStyle w:val="HighlightedWords-Colour"/>
          <w:bCs w:val="0"/>
        </w:rPr>
        <w:t>Australian Taxation Office (ATO)</w:t>
      </w:r>
      <w:r>
        <w:rPr>
          <w:rStyle w:val="HighlightedWords-Colour"/>
        </w:rPr>
        <w:fldChar w:fldCharType="end"/>
      </w:r>
      <w:r w:rsidRPr="00AD0B44">
        <w:t xml:space="preserve"> will calculate your income for the year and tell you on your tax notice of assessment how much your compulsory repayment will be. </w:t>
      </w:r>
    </w:p>
    <w:p w14:paraId="2CA5BB7A" w14:textId="51582A73" w:rsidR="0055736C" w:rsidRDefault="0055736C" w:rsidP="0055736C">
      <w:r w:rsidRPr="00AD0B44">
        <w:t xml:space="preserve">Compulsory repayments are not tax deductible. </w:t>
      </w:r>
    </w:p>
    <w:p w14:paraId="0CD02B44" w14:textId="77777777" w:rsidR="00E166D1" w:rsidRDefault="00E166D1" w:rsidP="0055736C"/>
    <w:p w14:paraId="6D160ACA" w14:textId="2EC2EAE7" w:rsidR="0055736C" w:rsidRDefault="0055736C" w:rsidP="0055736C">
      <w:pPr>
        <w:rPr>
          <w:b/>
          <w:bCs/>
        </w:rPr>
      </w:pPr>
      <w:bookmarkStart w:id="112" w:name="_Hlk187334903"/>
      <w:bookmarkEnd w:id="111"/>
      <w:r w:rsidRPr="00266395">
        <w:rPr>
          <w:b/>
          <w:bCs/>
        </w:rPr>
        <w:lastRenderedPageBreak/>
        <w:t xml:space="preserve">Table </w:t>
      </w:r>
      <w:r w:rsidR="009A1B8E">
        <w:rPr>
          <w:b/>
          <w:bCs/>
        </w:rPr>
        <w:t>1</w:t>
      </w:r>
      <w:r w:rsidRPr="00266395">
        <w:rPr>
          <w:b/>
          <w:bCs/>
        </w:rPr>
        <w:t>: Repayment rates for the 2024</w:t>
      </w:r>
      <w:r w:rsidRPr="00266395">
        <w:rPr>
          <w:rFonts w:ascii="Symbol" w:eastAsia="Symbol" w:hAnsi="Symbol" w:cs="Symbol"/>
          <w:b/>
          <w:bCs/>
        </w:rPr>
        <w:t>-</w:t>
      </w:r>
      <w:r w:rsidRPr="00266395">
        <w:rPr>
          <w:b/>
          <w:bCs/>
        </w:rPr>
        <w:t>25 income year</w:t>
      </w:r>
    </w:p>
    <w:tbl>
      <w:tblPr>
        <w:tblStyle w:val="TableGrid"/>
        <w:tblW w:w="5000" w:type="pct"/>
        <w:tblLayout w:type="fixed"/>
        <w:tblLook w:val="0020" w:firstRow="1" w:lastRow="0" w:firstColumn="0" w:lastColumn="0" w:noHBand="0" w:noVBand="0"/>
      </w:tblPr>
      <w:tblGrid>
        <w:gridCol w:w="4252"/>
        <w:gridCol w:w="4932"/>
      </w:tblGrid>
      <w:tr w:rsidR="0055736C" w:rsidRPr="003B5D2C" w14:paraId="2D7AD80A" w14:textId="77777777" w:rsidTr="00A305EF">
        <w:trPr>
          <w:cnfStyle w:val="100000000000" w:firstRow="1" w:lastRow="0" w:firstColumn="0" w:lastColumn="0" w:oddVBand="0" w:evenVBand="0" w:oddHBand="0" w:evenHBand="0" w:firstRowFirstColumn="0" w:firstRowLastColumn="0" w:lastRowFirstColumn="0" w:lastRowLastColumn="0"/>
        </w:trPr>
        <w:tc>
          <w:tcPr>
            <w:tcW w:w="2315" w:type="pct"/>
          </w:tcPr>
          <w:p w14:paraId="01A8CE90" w14:textId="77777777" w:rsidR="0055736C" w:rsidRPr="003B5D2C" w:rsidRDefault="0055736C" w:rsidP="00A305EF">
            <w:pPr>
              <w:jc w:val="center"/>
              <w:rPr>
                <w:lang w:val="en-US"/>
              </w:rPr>
            </w:pPr>
            <w:bookmarkStart w:id="113" w:name="_Hlk187334919"/>
            <w:bookmarkEnd w:id="112"/>
            <w:r>
              <w:rPr>
                <w:lang w:val="en-US"/>
              </w:rPr>
              <w:t>Repayment income</w:t>
            </w:r>
          </w:p>
        </w:tc>
        <w:tc>
          <w:tcPr>
            <w:tcW w:w="2685" w:type="pct"/>
          </w:tcPr>
          <w:p w14:paraId="4409226F" w14:textId="77777777" w:rsidR="0055736C" w:rsidRPr="003B5D2C" w:rsidRDefault="0055736C" w:rsidP="00A305EF">
            <w:pPr>
              <w:jc w:val="center"/>
            </w:pPr>
            <w:r>
              <w:t>Repayment % rate</w:t>
            </w:r>
          </w:p>
        </w:tc>
      </w:tr>
      <w:tr w:rsidR="0055736C" w:rsidRPr="003B5D2C" w14:paraId="680B58C2" w14:textId="77777777" w:rsidTr="00A305EF">
        <w:tc>
          <w:tcPr>
            <w:tcW w:w="2315" w:type="pct"/>
          </w:tcPr>
          <w:p w14:paraId="5CBEC329" w14:textId="77777777" w:rsidR="0055736C" w:rsidRPr="003B5D2C" w:rsidRDefault="0055736C" w:rsidP="00A305EF">
            <w:pPr>
              <w:rPr>
                <w:lang w:val="en-US"/>
              </w:rPr>
            </w:pPr>
            <w:r w:rsidRPr="008D33F4">
              <w:t>Below $54,43</w:t>
            </w:r>
            <w:r>
              <w:t>5</w:t>
            </w:r>
          </w:p>
        </w:tc>
        <w:tc>
          <w:tcPr>
            <w:tcW w:w="2685" w:type="pct"/>
          </w:tcPr>
          <w:p w14:paraId="1D51D955" w14:textId="77777777" w:rsidR="0055736C" w:rsidRPr="003B5D2C" w:rsidRDefault="0055736C" w:rsidP="00A305EF">
            <w:pPr>
              <w:jc w:val="center"/>
              <w:rPr>
                <w:lang w:val="en-US"/>
              </w:rPr>
            </w:pPr>
            <w:r w:rsidRPr="008D33F4">
              <w:t>Nil</w:t>
            </w:r>
          </w:p>
        </w:tc>
      </w:tr>
      <w:tr w:rsidR="0055736C" w:rsidRPr="003B5D2C" w14:paraId="70CAD2E4" w14:textId="77777777" w:rsidTr="00A305EF">
        <w:tc>
          <w:tcPr>
            <w:tcW w:w="2315" w:type="pct"/>
          </w:tcPr>
          <w:p w14:paraId="1659043D" w14:textId="77777777" w:rsidR="0055736C" w:rsidRPr="008D33F4" w:rsidRDefault="0055736C" w:rsidP="00A305EF">
            <w:r w:rsidRPr="008D33F4">
              <w:t>$54,435 - $62,850</w:t>
            </w:r>
          </w:p>
        </w:tc>
        <w:tc>
          <w:tcPr>
            <w:tcW w:w="2685" w:type="pct"/>
          </w:tcPr>
          <w:p w14:paraId="70045201" w14:textId="77777777" w:rsidR="0055736C" w:rsidRPr="008D33F4" w:rsidRDefault="0055736C" w:rsidP="00A305EF">
            <w:pPr>
              <w:jc w:val="center"/>
            </w:pPr>
            <w:r w:rsidRPr="008D33F4">
              <w:t>1.0%</w:t>
            </w:r>
          </w:p>
        </w:tc>
      </w:tr>
      <w:tr w:rsidR="0055736C" w:rsidRPr="003B5D2C" w14:paraId="7DD56FE5" w14:textId="77777777" w:rsidTr="00A305EF">
        <w:tc>
          <w:tcPr>
            <w:tcW w:w="2315" w:type="pct"/>
          </w:tcPr>
          <w:p w14:paraId="30096FA3" w14:textId="77777777" w:rsidR="0055736C" w:rsidRPr="008D33F4" w:rsidRDefault="0055736C" w:rsidP="00A305EF">
            <w:r w:rsidRPr="008D33F4">
              <w:t>$62,851 - $66,620</w:t>
            </w:r>
          </w:p>
        </w:tc>
        <w:tc>
          <w:tcPr>
            <w:tcW w:w="2685" w:type="pct"/>
          </w:tcPr>
          <w:p w14:paraId="750C8EF6" w14:textId="77777777" w:rsidR="0055736C" w:rsidRPr="008D33F4" w:rsidRDefault="0055736C" w:rsidP="00A305EF">
            <w:pPr>
              <w:jc w:val="center"/>
            </w:pPr>
            <w:r w:rsidRPr="008D33F4">
              <w:t>2.0%</w:t>
            </w:r>
          </w:p>
        </w:tc>
      </w:tr>
      <w:tr w:rsidR="0055736C" w:rsidRPr="003B5D2C" w14:paraId="61ECE72B" w14:textId="77777777" w:rsidTr="00A305EF">
        <w:tc>
          <w:tcPr>
            <w:tcW w:w="2315" w:type="pct"/>
          </w:tcPr>
          <w:p w14:paraId="0032A034" w14:textId="77777777" w:rsidR="0055736C" w:rsidRPr="008D33F4" w:rsidRDefault="0055736C" w:rsidP="00A305EF">
            <w:r w:rsidRPr="008D33F4">
              <w:t>$66,621 - $70,618</w:t>
            </w:r>
          </w:p>
        </w:tc>
        <w:tc>
          <w:tcPr>
            <w:tcW w:w="2685" w:type="pct"/>
          </w:tcPr>
          <w:p w14:paraId="31388FAF" w14:textId="77777777" w:rsidR="0055736C" w:rsidRPr="008D33F4" w:rsidRDefault="0055736C" w:rsidP="00A305EF">
            <w:pPr>
              <w:jc w:val="center"/>
            </w:pPr>
            <w:r w:rsidRPr="008D33F4">
              <w:t>2.5%</w:t>
            </w:r>
          </w:p>
        </w:tc>
      </w:tr>
      <w:tr w:rsidR="0055736C" w:rsidRPr="003B5D2C" w14:paraId="03AFF221" w14:textId="77777777" w:rsidTr="00A305EF">
        <w:tc>
          <w:tcPr>
            <w:tcW w:w="2315" w:type="pct"/>
          </w:tcPr>
          <w:p w14:paraId="586D467E" w14:textId="77777777" w:rsidR="0055736C" w:rsidRPr="008D33F4" w:rsidRDefault="0055736C" w:rsidP="00A305EF">
            <w:r w:rsidRPr="008D33F4">
              <w:t>$70,619 - $74,855</w:t>
            </w:r>
          </w:p>
        </w:tc>
        <w:tc>
          <w:tcPr>
            <w:tcW w:w="2685" w:type="pct"/>
          </w:tcPr>
          <w:p w14:paraId="733642DC" w14:textId="77777777" w:rsidR="0055736C" w:rsidRPr="008D33F4" w:rsidRDefault="0055736C" w:rsidP="00A305EF">
            <w:pPr>
              <w:jc w:val="center"/>
            </w:pPr>
            <w:r w:rsidRPr="008D33F4">
              <w:t>3.0%</w:t>
            </w:r>
          </w:p>
        </w:tc>
      </w:tr>
      <w:tr w:rsidR="0055736C" w:rsidRPr="003B5D2C" w14:paraId="5C6C601D" w14:textId="77777777" w:rsidTr="00A305EF">
        <w:tc>
          <w:tcPr>
            <w:tcW w:w="2315" w:type="pct"/>
          </w:tcPr>
          <w:p w14:paraId="0FE88760" w14:textId="77777777" w:rsidR="0055736C" w:rsidRPr="008D33F4" w:rsidRDefault="0055736C" w:rsidP="00A305EF">
            <w:r w:rsidRPr="008D33F4">
              <w:t>$74,856 - $79,346</w:t>
            </w:r>
          </w:p>
        </w:tc>
        <w:tc>
          <w:tcPr>
            <w:tcW w:w="2685" w:type="pct"/>
          </w:tcPr>
          <w:p w14:paraId="669E27DE" w14:textId="77777777" w:rsidR="0055736C" w:rsidRPr="008D33F4" w:rsidRDefault="0055736C" w:rsidP="00A305EF">
            <w:pPr>
              <w:jc w:val="center"/>
            </w:pPr>
            <w:r w:rsidRPr="008D33F4">
              <w:t>3.5%</w:t>
            </w:r>
          </w:p>
        </w:tc>
      </w:tr>
      <w:tr w:rsidR="0055736C" w:rsidRPr="003B5D2C" w14:paraId="0FC1F048" w14:textId="77777777" w:rsidTr="00A305EF">
        <w:tc>
          <w:tcPr>
            <w:tcW w:w="2315" w:type="pct"/>
          </w:tcPr>
          <w:p w14:paraId="44B02B07" w14:textId="77777777" w:rsidR="0055736C" w:rsidRPr="008D33F4" w:rsidRDefault="0055736C" w:rsidP="00A305EF">
            <w:r w:rsidRPr="008D33F4">
              <w:t>$79,347 - $84,107</w:t>
            </w:r>
          </w:p>
        </w:tc>
        <w:tc>
          <w:tcPr>
            <w:tcW w:w="2685" w:type="pct"/>
          </w:tcPr>
          <w:p w14:paraId="356F7400" w14:textId="77777777" w:rsidR="0055736C" w:rsidRPr="008D33F4" w:rsidRDefault="0055736C" w:rsidP="00A305EF">
            <w:pPr>
              <w:jc w:val="center"/>
            </w:pPr>
            <w:r w:rsidRPr="008D33F4">
              <w:t>4.0%</w:t>
            </w:r>
          </w:p>
        </w:tc>
      </w:tr>
      <w:tr w:rsidR="0055736C" w:rsidRPr="003B5D2C" w14:paraId="2A87741A" w14:textId="77777777" w:rsidTr="00A305EF">
        <w:tc>
          <w:tcPr>
            <w:tcW w:w="2315" w:type="pct"/>
          </w:tcPr>
          <w:p w14:paraId="1E2BAA30" w14:textId="77777777" w:rsidR="0055736C" w:rsidRPr="008D33F4" w:rsidRDefault="0055736C" w:rsidP="00A305EF">
            <w:r w:rsidRPr="008D33F4">
              <w:t>$84,108 - $89,154</w:t>
            </w:r>
          </w:p>
        </w:tc>
        <w:tc>
          <w:tcPr>
            <w:tcW w:w="2685" w:type="pct"/>
          </w:tcPr>
          <w:p w14:paraId="0C2CB77A" w14:textId="77777777" w:rsidR="0055736C" w:rsidRPr="008D33F4" w:rsidRDefault="0055736C" w:rsidP="00A305EF">
            <w:pPr>
              <w:jc w:val="center"/>
            </w:pPr>
            <w:r w:rsidRPr="008D33F4">
              <w:t>4.5%</w:t>
            </w:r>
          </w:p>
        </w:tc>
      </w:tr>
      <w:tr w:rsidR="0055736C" w:rsidRPr="003B5D2C" w14:paraId="030AA64A" w14:textId="77777777" w:rsidTr="00A305EF">
        <w:tc>
          <w:tcPr>
            <w:tcW w:w="2315" w:type="pct"/>
          </w:tcPr>
          <w:p w14:paraId="297DC670" w14:textId="77777777" w:rsidR="0055736C" w:rsidRPr="008D33F4" w:rsidRDefault="0055736C" w:rsidP="00A305EF">
            <w:r w:rsidRPr="008D33F4">
              <w:t>$89,155 - $94,503</w:t>
            </w:r>
          </w:p>
        </w:tc>
        <w:tc>
          <w:tcPr>
            <w:tcW w:w="2685" w:type="pct"/>
          </w:tcPr>
          <w:p w14:paraId="59328AFB" w14:textId="77777777" w:rsidR="0055736C" w:rsidRPr="008D33F4" w:rsidRDefault="0055736C" w:rsidP="00A305EF">
            <w:pPr>
              <w:jc w:val="center"/>
            </w:pPr>
            <w:r w:rsidRPr="008D33F4">
              <w:t>5.0%</w:t>
            </w:r>
          </w:p>
        </w:tc>
      </w:tr>
      <w:tr w:rsidR="0055736C" w:rsidRPr="003B5D2C" w14:paraId="5CA4739C" w14:textId="77777777" w:rsidTr="00A305EF">
        <w:tc>
          <w:tcPr>
            <w:tcW w:w="2315" w:type="pct"/>
          </w:tcPr>
          <w:p w14:paraId="4A9A15F6" w14:textId="77777777" w:rsidR="0055736C" w:rsidRPr="008D33F4" w:rsidRDefault="0055736C" w:rsidP="00A305EF">
            <w:r w:rsidRPr="008D33F4">
              <w:t>$94,504 - $100,174</w:t>
            </w:r>
          </w:p>
        </w:tc>
        <w:tc>
          <w:tcPr>
            <w:tcW w:w="2685" w:type="pct"/>
          </w:tcPr>
          <w:p w14:paraId="1449573D" w14:textId="77777777" w:rsidR="0055736C" w:rsidRPr="008D33F4" w:rsidRDefault="0055736C" w:rsidP="00A305EF">
            <w:pPr>
              <w:jc w:val="center"/>
            </w:pPr>
            <w:r w:rsidRPr="008D33F4">
              <w:t>5.5%</w:t>
            </w:r>
          </w:p>
        </w:tc>
      </w:tr>
      <w:tr w:rsidR="0055736C" w:rsidRPr="003B5D2C" w14:paraId="6A2BE36B" w14:textId="77777777" w:rsidTr="00A305EF">
        <w:tc>
          <w:tcPr>
            <w:tcW w:w="2315" w:type="pct"/>
          </w:tcPr>
          <w:p w14:paraId="2BF40735" w14:textId="77777777" w:rsidR="0055736C" w:rsidRPr="008D33F4" w:rsidRDefault="0055736C" w:rsidP="00A305EF">
            <w:r w:rsidRPr="008D33F4">
              <w:t>$100,175 - $106,185</w:t>
            </w:r>
          </w:p>
        </w:tc>
        <w:tc>
          <w:tcPr>
            <w:tcW w:w="2685" w:type="pct"/>
          </w:tcPr>
          <w:p w14:paraId="4BC5466F" w14:textId="77777777" w:rsidR="0055736C" w:rsidRPr="008D33F4" w:rsidRDefault="0055736C" w:rsidP="00A305EF">
            <w:pPr>
              <w:jc w:val="center"/>
            </w:pPr>
            <w:r w:rsidRPr="008D33F4">
              <w:t>6.0%</w:t>
            </w:r>
          </w:p>
        </w:tc>
      </w:tr>
      <w:tr w:rsidR="0055736C" w:rsidRPr="003B5D2C" w14:paraId="07C36C2D" w14:textId="77777777" w:rsidTr="00A305EF">
        <w:tc>
          <w:tcPr>
            <w:tcW w:w="2315" w:type="pct"/>
          </w:tcPr>
          <w:p w14:paraId="30C06A92" w14:textId="77777777" w:rsidR="0055736C" w:rsidRPr="008D33F4" w:rsidRDefault="0055736C" w:rsidP="00A305EF">
            <w:r w:rsidRPr="008D33F4">
              <w:t xml:space="preserve">$106,186 - $112,556 </w:t>
            </w:r>
          </w:p>
        </w:tc>
        <w:tc>
          <w:tcPr>
            <w:tcW w:w="2685" w:type="pct"/>
          </w:tcPr>
          <w:p w14:paraId="60C52FB0" w14:textId="77777777" w:rsidR="0055736C" w:rsidRPr="008D33F4" w:rsidRDefault="0055736C" w:rsidP="00A305EF">
            <w:pPr>
              <w:jc w:val="center"/>
            </w:pPr>
            <w:r w:rsidRPr="008D33F4">
              <w:t>6.5%</w:t>
            </w:r>
          </w:p>
        </w:tc>
      </w:tr>
      <w:tr w:rsidR="0055736C" w:rsidRPr="003B5D2C" w14:paraId="12E57873" w14:textId="77777777" w:rsidTr="00A305EF">
        <w:tc>
          <w:tcPr>
            <w:tcW w:w="2315" w:type="pct"/>
          </w:tcPr>
          <w:p w14:paraId="6F19A9C6" w14:textId="77777777" w:rsidR="0055736C" w:rsidRPr="008D33F4" w:rsidRDefault="0055736C" w:rsidP="00A305EF">
            <w:r w:rsidRPr="008D33F4">
              <w:t>$112,557 - $119,309</w:t>
            </w:r>
          </w:p>
        </w:tc>
        <w:tc>
          <w:tcPr>
            <w:tcW w:w="2685" w:type="pct"/>
          </w:tcPr>
          <w:p w14:paraId="4693104F" w14:textId="77777777" w:rsidR="0055736C" w:rsidRPr="008D33F4" w:rsidRDefault="0055736C" w:rsidP="00A305EF">
            <w:pPr>
              <w:jc w:val="center"/>
            </w:pPr>
            <w:r w:rsidRPr="008D33F4">
              <w:t>7.0%</w:t>
            </w:r>
          </w:p>
        </w:tc>
      </w:tr>
      <w:tr w:rsidR="0055736C" w:rsidRPr="003B5D2C" w14:paraId="06A0B867" w14:textId="77777777" w:rsidTr="00A305EF">
        <w:tc>
          <w:tcPr>
            <w:tcW w:w="2315" w:type="pct"/>
          </w:tcPr>
          <w:p w14:paraId="084A8DC7" w14:textId="77777777" w:rsidR="0055736C" w:rsidRPr="008D33F4" w:rsidRDefault="0055736C" w:rsidP="00A305EF">
            <w:r w:rsidRPr="008D33F4">
              <w:t>$119,310 - $126,467</w:t>
            </w:r>
          </w:p>
        </w:tc>
        <w:tc>
          <w:tcPr>
            <w:tcW w:w="2685" w:type="pct"/>
          </w:tcPr>
          <w:p w14:paraId="2F2DAF09" w14:textId="77777777" w:rsidR="0055736C" w:rsidRPr="008D33F4" w:rsidRDefault="0055736C" w:rsidP="00A305EF">
            <w:pPr>
              <w:jc w:val="center"/>
            </w:pPr>
            <w:r w:rsidRPr="008D33F4">
              <w:t>7.5%</w:t>
            </w:r>
          </w:p>
        </w:tc>
      </w:tr>
      <w:tr w:rsidR="0055736C" w:rsidRPr="003B5D2C" w14:paraId="4F9DA50A" w14:textId="77777777" w:rsidTr="00A305EF">
        <w:tc>
          <w:tcPr>
            <w:tcW w:w="2315" w:type="pct"/>
          </w:tcPr>
          <w:p w14:paraId="5ECEE982" w14:textId="77777777" w:rsidR="0055736C" w:rsidRPr="008D33F4" w:rsidRDefault="0055736C" w:rsidP="00A305EF">
            <w:r w:rsidRPr="008D33F4">
              <w:t>$126,468 - $134,056</w:t>
            </w:r>
          </w:p>
        </w:tc>
        <w:tc>
          <w:tcPr>
            <w:tcW w:w="2685" w:type="pct"/>
          </w:tcPr>
          <w:p w14:paraId="42E112DE" w14:textId="77777777" w:rsidR="0055736C" w:rsidRPr="008D33F4" w:rsidRDefault="0055736C" w:rsidP="00A305EF">
            <w:pPr>
              <w:jc w:val="center"/>
            </w:pPr>
            <w:r w:rsidRPr="008D33F4">
              <w:t>8.0%</w:t>
            </w:r>
          </w:p>
        </w:tc>
      </w:tr>
      <w:tr w:rsidR="0055736C" w:rsidRPr="003B5D2C" w14:paraId="3333C4CA" w14:textId="77777777" w:rsidTr="00A305EF">
        <w:tc>
          <w:tcPr>
            <w:tcW w:w="2315" w:type="pct"/>
          </w:tcPr>
          <w:p w14:paraId="6DD15B07" w14:textId="77777777" w:rsidR="0055736C" w:rsidRPr="008D33F4" w:rsidRDefault="0055736C" w:rsidP="00A305EF">
            <w:r w:rsidRPr="008D33F4">
              <w:t>$134,057 - $142,100</w:t>
            </w:r>
          </w:p>
        </w:tc>
        <w:tc>
          <w:tcPr>
            <w:tcW w:w="2685" w:type="pct"/>
          </w:tcPr>
          <w:p w14:paraId="139E190D" w14:textId="77777777" w:rsidR="0055736C" w:rsidRPr="008D33F4" w:rsidRDefault="0055736C" w:rsidP="00A305EF">
            <w:pPr>
              <w:jc w:val="center"/>
            </w:pPr>
            <w:r w:rsidRPr="008D33F4">
              <w:t>8.5%</w:t>
            </w:r>
          </w:p>
        </w:tc>
      </w:tr>
      <w:tr w:rsidR="0055736C" w:rsidRPr="003B5D2C" w14:paraId="15A0D58E" w14:textId="77777777" w:rsidTr="00A305EF">
        <w:tc>
          <w:tcPr>
            <w:tcW w:w="2315" w:type="pct"/>
          </w:tcPr>
          <w:p w14:paraId="641154A5" w14:textId="77777777" w:rsidR="0055736C" w:rsidRPr="008D33F4" w:rsidRDefault="0055736C" w:rsidP="00A305EF">
            <w:r w:rsidRPr="008D33F4">
              <w:t>$142,101 - $150,626</w:t>
            </w:r>
          </w:p>
        </w:tc>
        <w:tc>
          <w:tcPr>
            <w:tcW w:w="2685" w:type="pct"/>
          </w:tcPr>
          <w:p w14:paraId="07E920ED" w14:textId="77777777" w:rsidR="0055736C" w:rsidRPr="008D33F4" w:rsidRDefault="0055736C" w:rsidP="00A305EF">
            <w:pPr>
              <w:jc w:val="center"/>
            </w:pPr>
            <w:r w:rsidRPr="008D33F4">
              <w:t>9.0%</w:t>
            </w:r>
          </w:p>
        </w:tc>
      </w:tr>
      <w:tr w:rsidR="0055736C" w:rsidRPr="003B5D2C" w14:paraId="23D8D400" w14:textId="77777777" w:rsidTr="00A305EF">
        <w:tc>
          <w:tcPr>
            <w:tcW w:w="2315" w:type="pct"/>
          </w:tcPr>
          <w:p w14:paraId="562D5791" w14:textId="77777777" w:rsidR="0055736C" w:rsidRPr="008D33F4" w:rsidRDefault="0055736C" w:rsidP="00A305EF">
            <w:r w:rsidRPr="008D33F4">
              <w:t>$150,627 - $159,663</w:t>
            </w:r>
          </w:p>
        </w:tc>
        <w:tc>
          <w:tcPr>
            <w:tcW w:w="2685" w:type="pct"/>
          </w:tcPr>
          <w:p w14:paraId="24852B3F" w14:textId="77777777" w:rsidR="0055736C" w:rsidRPr="008D33F4" w:rsidRDefault="0055736C" w:rsidP="00A305EF">
            <w:pPr>
              <w:jc w:val="center"/>
            </w:pPr>
            <w:r w:rsidRPr="008D33F4">
              <w:t>9.5%</w:t>
            </w:r>
          </w:p>
        </w:tc>
      </w:tr>
      <w:tr w:rsidR="0055736C" w:rsidRPr="003B5D2C" w14:paraId="1FDE416F" w14:textId="77777777" w:rsidTr="00A305EF">
        <w:tc>
          <w:tcPr>
            <w:tcW w:w="2315" w:type="pct"/>
          </w:tcPr>
          <w:p w14:paraId="5049BBBF" w14:textId="77777777" w:rsidR="0055736C" w:rsidRPr="008D33F4" w:rsidRDefault="0055736C" w:rsidP="00A305EF">
            <w:r w:rsidRPr="008D33F4">
              <w:t>$159,664 and above</w:t>
            </w:r>
          </w:p>
        </w:tc>
        <w:tc>
          <w:tcPr>
            <w:tcW w:w="2685" w:type="pct"/>
          </w:tcPr>
          <w:p w14:paraId="37B46D9F" w14:textId="77777777" w:rsidR="0055736C" w:rsidRPr="008D33F4" w:rsidRDefault="0055736C" w:rsidP="00A305EF">
            <w:pPr>
              <w:jc w:val="center"/>
            </w:pPr>
            <w:r w:rsidRPr="008D33F4">
              <w:t>10.0%</w:t>
            </w:r>
          </w:p>
        </w:tc>
      </w:tr>
    </w:tbl>
    <w:p w14:paraId="2C80FC8B" w14:textId="77777777" w:rsidR="0055736C" w:rsidRDefault="0055736C" w:rsidP="0055736C">
      <w:pPr>
        <w:pStyle w:val="Normal-AfterTableFigure"/>
        <w:rPr>
          <w:rFonts w:asciiTheme="minorHAnsi" w:eastAsia="Times New Roman" w:hAnsiTheme="minorHAnsi" w:cs="Times New Roman"/>
          <w:color w:val="32323E" w:themeColor="text1"/>
          <w:szCs w:val="21"/>
          <w:lang w:eastAsia="en-AU"/>
        </w:rPr>
      </w:pPr>
      <w:bookmarkStart w:id="114" w:name="_Hlk187334936"/>
      <w:bookmarkEnd w:id="113"/>
      <w:r w:rsidRPr="00F671D3">
        <w:rPr>
          <w:rFonts w:asciiTheme="minorHAnsi" w:eastAsia="Times New Roman" w:hAnsiTheme="minorHAnsi" w:cs="Times New Roman"/>
          <w:color w:val="32323E" w:themeColor="text1"/>
          <w:szCs w:val="21"/>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55736C" w14:paraId="5A19DC0A" w14:textId="77777777" w:rsidTr="00A305EF">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6B652354" w14:textId="77777777" w:rsidR="0055736C" w:rsidRDefault="0055736C" w:rsidP="00A305EF">
            <w:r>
              <w:rPr>
                <w:noProof/>
              </w:rPr>
              <mc:AlternateContent>
                <mc:Choice Requires="wpg">
                  <w:drawing>
                    <wp:inline distT="0" distB="0" distL="0" distR="0" wp14:anchorId="414F0B71" wp14:editId="1076CF76">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648A42B"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0ZGQkY4QT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r:id="rId52" o:title=""/>
                      </v:shape>
                      <w10:anchorlock/>
                    </v:group>
                  </w:pict>
                </mc:Fallback>
              </mc:AlternateContent>
            </w:r>
          </w:p>
        </w:tc>
        <w:tc>
          <w:tcPr>
            <w:tcW w:w="7824" w:type="dxa"/>
          </w:tcPr>
          <w:p w14:paraId="22094E9F" w14:textId="77777777" w:rsidR="0055736C" w:rsidRPr="00F671D3" w:rsidRDefault="0055736C" w:rsidP="00A305EF">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 xml:space="preserve">For more information on voluntary repayments, visit </w:t>
            </w:r>
            <w:hyperlink r:id="rId65" w:history="1">
              <w:r w:rsidRPr="00F671D3">
                <w:rPr>
                  <w:rFonts w:asciiTheme="minorHAnsi" w:eastAsia="Times New Roman" w:hAnsiTheme="minorHAnsi" w:cs="Times New Roman"/>
                  <w:color w:val="32323E" w:themeColor="text1"/>
                  <w:szCs w:val="21"/>
                  <w:u w:val="single"/>
                  <w:lang w:eastAsia="en-AU"/>
                </w:rPr>
                <w:t>www.ato.gov.au/individuals-and-families/study-and-training-support-loans/voluntary-repayments</w:t>
              </w:r>
            </w:hyperlink>
            <w:r w:rsidRPr="00F671D3">
              <w:rPr>
                <w:rFonts w:asciiTheme="minorHAnsi" w:eastAsia="Times New Roman" w:hAnsiTheme="minorHAnsi" w:cs="Times New Roman"/>
                <w:color w:val="32323E" w:themeColor="text1"/>
                <w:szCs w:val="21"/>
                <w:lang w:eastAsia="en-AU"/>
              </w:rPr>
              <w:t>.</w:t>
            </w:r>
          </w:p>
        </w:tc>
      </w:tr>
      <w:bookmarkStart w:id="115" w:name="_Toc184650619"/>
      <w:bookmarkStart w:id="116" w:name="_Toc187914772"/>
      <w:bookmarkStart w:id="117" w:name="_Hlk187334853"/>
      <w:bookmarkStart w:id="118" w:name="_Toc184650621"/>
      <w:bookmarkEnd w:id="114"/>
      <w:tr w:rsidR="009A1B8E" w14:paraId="610D9C48" w14:textId="77777777" w:rsidTr="009A1B8E">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66C52810" w14:textId="77777777" w:rsidR="009A1B8E" w:rsidRDefault="009A1B8E" w:rsidP="001E40C2">
            <w:r>
              <w:rPr>
                <w:noProof/>
              </w:rPr>
              <w:lastRenderedPageBreak/>
              <mc:AlternateContent>
                <mc:Choice Requires="wpg">
                  <w:drawing>
                    <wp:inline distT="0" distB="0" distL="0" distR="0" wp14:anchorId="62315AB5" wp14:editId="1A71C8D1">
                      <wp:extent cx="593725" cy="579120"/>
                      <wp:effectExtent l="0" t="0" r="0" b="0"/>
                      <wp:docPr id="52363343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75736778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146818702"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3F167001"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">
                        <v:imagedata r:id="rId57"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">
                        <v:imagedata r:id="rId66" o:title=""/>
                      </v:shape>
                      <w10:anchorlock/>
                    </v:group>
                  </w:pict>
                </mc:Fallback>
              </mc:AlternateContent>
            </w:r>
          </w:p>
        </w:tc>
        <w:tc>
          <w:tcPr>
            <w:tcW w:w="7824" w:type="dxa"/>
          </w:tcPr>
          <w:p w14:paraId="349ED3CA" w14:textId="77777777" w:rsidR="009A1B8E" w:rsidRDefault="009A1B8E" w:rsidP="001E40C2">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w:t>
            </w:r>
            <w:r>
              <w:t>the HELP repayment system</w:t>
            </w:r>
            <w:r w:rsidRPr="0044151B">
              <w:t xml:space="preserve"> </w:t>
            </w:r>
            <w:r>
              <w:t>from</w:t>
            </w:r>
            <w:r w:rsidRPr="0044151B">
              <w:t xml:space="preserve"> 2025-26 </w:t>
            </w:r>
            <w:r>
              <w:t xml:space="preserve">onwards </w:t>
            </w:r>
            <w:r w:rsidRPr="0044151B">
              <w:t xml:space="preserve">which </w:t>
            </w:r>
            <w:r>
              <w:t xml:space="preserve">is </w:t>
            </w:r>
            <w:r w:rsidRPr="0044151B">
              <w:t xml:space="preserve">not yet legislated. </w:t>
            </w:r>
          </w:p>
          <w:p w14:paraId="4C2FCE63" w14:textId="77777777" w:rsidR="009A1B8E" w:rsidRDefault="009A1B8E" w:rsidP="001E40C2">
            <w:pPr>
              <w:cnfStyle w:val="000000000000" w:firstRow="0" w:lastRow="0" w:firstColumn="0" w:lastColumn="0" w:oddVBand="0" w:evenVBand="0" w:oddHBand="0" w:evenHBand="0" w:firstRowFirstColumn="0" w:firstRowLastColumn="0" w:lastRowFirstColumn="0" w:lastRowLastColumn="0"/>
            </w:pPr>
            <w:r w:rsidRPr="0044151B">
              <w:t xml:space="preserve">Please read further information at </w:t>
            </w:r>
            <w:hyperlink r:id="rId67" w:history="1">
              <w:r w:rsidRPr="0044151B">
                <w:rPr>
                  <w:rStyle w:val="Hyperlink"/>
                  <w:rFonts w:eastAsiaTheme="majorEastAsia"/>
                </w:rPr>
                <w:t>www.education.gov.au</w:t>
              </w:r>
            </w:hyperlink>
            <w:r w:rsidRPr="0044151B">
              <w:rPr>
                <w:u w:val="single"/>
              </w:rPr>
              <w:t>.</w:t>
            </w:r>
          </w:p>
        </w:tc>
      </w:tr>
    </w:tbl>
    <w:p w14:paraId="2B880299" w14:textId="16EFC519" w:rsidR="0055736C" w:rsidRPr="006E4A1E" w:rsidRDefault="0055736C" w:rsidP="0055736C">
      <w:pPr>
        <w:pStyle w:val="Heading3"/>
      </w:pPr>
      <w:bookmarkStart w:id="119" w:name="_Toc189729210"/>
      <w:r>
        <w:t>How</w:t>
      </w:r>
      <w:r w:rsidRPr="00BD75D9">
        <w:t xml:space="preserve"> </w:t>
      </w:r>
      <w:r>
        <w:t>is</w:t>
      </w:r>
      <w:r w:rsidRPr="00BD75D9">
        <w:t xml:space="preserve"> my </w:t>
      </w:r>
      <w:r>
        <w:t xml:space="preserve">repayment income </w:t>
      </w:r>
      <w:r w:rsidRPr="00BD75D9">
        <w:t>calculated?</w:t>
      </w:r>
      <w:bookmarkEnd w:id="115"/>
      <w:bookmarkEnd w:id="116"/>
      <w:bookmarkEnd w:id="119"/>
    </w:p>
    <w:p w14:paraId="1BD863FA" w14:textId="77777777" w:rsidR="0055736C" w:rsidRPr="00AD0B44" w:rsidRDefault="0055736C" w:rsidP="0055736C">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578030BB" w14:textId="77777777" w:rsidR="0055736C" w:rsidRPr="00F671D3" w:rsidRDefault="0055736C" w:rsidP="0055736C">
      <w:pPr>
        <w:pStyle w:val="ListParagraph"/>
        <w:numPr>
          <w:ilvl w:val="0"/>
          <w:numId w:val="20"/>
        </w:numPr>
      </w:pPr>
      <w:r w:rsidRPr="00F671D3">
        <w:t>taxable income</w:t>
      </w:r>
      <w:r>
        <w:t xml:space="preserve"> – not including any assessable First Home Super Saver (FHSS) released amounts</w:t>
      </w:r>
    </w:p>
    <w:p w14:paraId="6BDA57A3" w14:textId="77777777" w:rsidR="0055736C" w:rsidRPr="00F671D3" w:rsidRDefault="0055736C" w:rsidP="0055736C">
      <w:pPr>
        <w:pStyle w:val="ListParagraph"/>
        <w:numPr>
          <w:ilvl w:val="0"/>
          <w:numId w:val="20"/>
        </w:numPr>
      </w:pPr>
      <w:r>
        <w:t xml:space="preserve">any </w:t>
      </w:r>
      <w:r w:rsidRPr="00F671D3">
        <w:t xml:space="preserve">reportable fringe benefits </w:t>
      </w:r>
      <w:r>
        <w:t>(regardless of the exempt status of your employer)</w:t>
      </w:r>
    </w:p>
    <w:p w14:paraId="32610306" w14:textId="77777777" w:rsidR="0055736C" w:rsidRPr="00F671D3" w:rsidRDefault="0055736C" w:rsidP="0055736C">
      <w:pPr>
        <w:pStyle w:val="ListParagraph"/>
        <w:numPr>
          <w:ilvl w:val="0"/>
          <w:numId w:val="20"/>
        </w:numPr>
      </w:pPr>
      <w:r w:rsidRPr="00F671D3">
        <w:t>total net investment loss (including net rental loss)</w:t>
      </w:r>
    </w:p>
    <w:p w14:paraId="4EBDCBEE" w14:textId="77777777" w:rsidR="0055736C" w:rsidRPr="00F671D3" w:rsidRDefault="0055736C" w:rsidP="0055736C">
      <w:pPr>
        <w:pStyle w:val="ListParagraph"/>
        <w:numPr>
          <w:ilvl w:val="0"/>
          <w:numId w:val="20"/>
        </w:numPr>
      </w:pPr>
      <w:bookmarkStart w:id="120" w:name="_Hlk182569693"/>
      <w:r w:rsidRPr="00F671D3">
        <w:t>reportable super contributions</w:t>
      </w:r>
    </w:p>
    <w:p w14:paraId="62453FA0" w14:textId="77777777" w:rsidR="0055736C" w:rsidRDefault="0055736C" w:rsidP="0055736C">
      <w:pPr>
        <w:pStyle w:val="ListParagraph"/>
        <w:numPr>
          <w:ilvl w:val="0"/>
          <w:numId w:val="20"/>
        </w:numPr>
      </w:pPr>
      <w:r w:rsidRPr="00F671D3">
        <w:t>exempt foreign employment income amounts.</w:t>
      </w:r>
    </w:p>
    <w:p w14:paraId="3CDEF8B0" w14:textId="77777777" w:rsidR="0055736C" w:rsidRPr="00983F95" w:rsidRDefault="0055736C" w:rsidP="0055736C">
      <w:pPr>
        <w:pStyle w:val="Heading3"/>
      </w:pPr>
      <w:bookmarkStart w:id="121" w:name="_Toc187914773"/>
      <w:bookmarkStart w:id="122" w:name="_Toc189729211"/>
      <w:bookmarkEnd w:id="117"/>
      <w:bookmarkEnd w:id="120"/>
      <w:r w:rsidRPr="00983F95">
        <w:t>What if I can’t make my compulsory repayment?</w:t>
      </w:r>
      <w:bookmarkEnd w:id="118"/>
      <w:bookmarkEnd w:id="121"/>
      <w:bookmarkEnd w:id="122"/>
    </w:p>
    <w:p w14:paraId="50F75A2B" w14:textId="26199D25" w:rsidR="0055736C" w:rsidRDefault="0055736C" w:rsidP="0055736C">
      <w:bookmarkStart w:id="123" w:name="_Hlk187334836"/>
      <w:bookmarkStart w:id="124" w:name="_Hlk182570306"/>
      <w:r>
        <w:t xml:space="preserve">The </w:t>
      </w:r>
      <w:r>
        <w:fldChar w:fldCharType="begin"/>
      </w:r>
      <w:r>
        <w:instrText xml:space="preserve"> REF _Ref187306741 \h </w:instrText>
      </w:r>
      <w:r>
        <w:fldChar w:fldCharType="separate"/>
      </w:r>
      <w:r w:rsidR="00880865" w:rsidRPr="00B544FD">
        <w:rPr>
          <w:rStyle w:val="HighlightedWords-Colour"/>
          <w:bCs w:val="0"/>
        </w:rPr>
        <w:t>Australian Taxation Office (ATO)</w:t>
      </w:r>
      <w:r>
        <w:fldChar w:fldCharType="end"/>
      </w:r>
      <w:r>
        <w:t xml:space="preserve"> may be able to assist i</w:t>
      </w:r>
      <w:r w:rsidRPr="00AD0B44">
        <w:t>f you are struggling to make a compulsory repayment</w:t>
      </w:r>
      <w:r>
        <w:t xml:space="preserve">. </w:t>
      </w:r>
    </w:p>
    <w:p w14:paraId="3C4B027B" w14:textId="388CF913" w:rsidR="0055736C" w:rsidRDefault="0055736C" w:rsidP="0055736C">
      <w:r w:rsidRPr="00AD0B44">
        <w:t xml:space="preserve">Depending on your situation, you may be eligible to apply to the </w:t>
      </w:r>
      <w:r>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55736C" w14:paraId="66E35C7D" w14:textId="77777777" w:rsidTr="00A305EF">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24AB00E0" w14:textId="77777777" w:rsidR="0055736C" w:rsidRDefault="0055736C" w:rsidP="00A305EF">
            <w:r>
              <w:rPr>
                <w:noProof/>
              </w:rPr>
              <mc:AlternateContent>
                <mc:Choice Requires="wpg">
                  <w:drawing>
                    <wp:inline distT="0" distB="0" distL="0" distR="0" wp14:anchorId="32B0E789" wp14:editId="47AF341B">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05F31196"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r:id="rId52" o:title=""/>
                      </v:shape>
                      <w10:anchorlock/>
                    </v:group>
                  </w:pict>
                </mc:Fallback>
              </mc:AlternateContent>
            </w:r>
          </w:p>
        </w:tc>
        <w:tc>
          <w:tcPr>
            <w:tcW w:w="7824" w:type="dxa"/>
          </w:tcPr>
          <w:p w14:paraId="4F4D6332" w14:textId="36D67B55" w:rsidR="0055736C" w:rsidRDefault="009A1B8E" w:rsidP="00A305EF">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on the ATO website at: </w:t>
            </w:r>
            <w:hyperlink r:id="rId68"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6FE2C5FA" w14:textId="77777777" w:rsidR="0055736C" w:rsidRPr="00AD0B44" w:rsidRDefault="0055736C" w:rsidP="0055736C">
      <w:pPr>
        <w:pStyle w:val="Heading3"/>
      </w:pPr>
      <w:bookmarkStart w:id="125" w:name="_Toc184650622"/>
      <w:bookmarkStart w:id="126" w:name="_Toc187914774"/>
      <w:bookmarkStart w:id="127" w:name="_Toc189729212"/>
      <w:bookmarkEnd w:id="123"/>
      <w:bookmarkEnd w:id="124"/>
      <w:r>
        <w:t xml:space="preserve">Do I still have to make repayments </w:t>
      </w:r>
      <w:r w:rsidRPr="00AD0B44">
        <w:t>if I go overseas?</w:t>
      </w:r>
      <w:bookmarkEnd w:id="125"/>
      <w:bookmarkEnd w:id="126"/>
      <w:bookmarkEnd w:id="127"/>
    </w:p>
    <w:p w14:paraId="69D1F31E" w14:textId="074A0288" w:rsidR="0055736C" w:rsidRDefault="0055736C" w:rsidP="0055736C">
      <w:bookmarkStart w:id="128" w:name="_Hlk187334808"/>
      <w:r w:rsidRPr="00AD0B44">
        <w:t xml:space="preserve">If you go overseas </w:t>
      </w:r>
      <w:r>
        <w:t xml:space="preserve">to live or work </w:t>
      </w:r>
      <w:r w:rsidRPr="00AD0B44">
        <w:t xml:space="preserve">and have a </w:t>
      </w:r>
      <w:r w:rsidR="009A1B8E" w:rsidRPr="009A1B8E">
        <w:rPr>
          <w:rStyle w:val="HighlightedWords-Colour"/>
        </w:rPr>
        <w:fldChar w:fldCharType="begin"/>
      </w:r>
      <w:r w:rsidR="009A1B8E" w:rsidRPr="009A1B8E">
        <w:instrText xml:space="preserve"> REF _Ref187917591 \h </w:instrText>
      </w:r>
      <w:r w:rsidR="009A1B8E" w:rsidRPr="009A1B8E">
        <w:rPr>
          <w:rStyle w:val="HighlightedWords-Colour"/>
        </w:rPr>
        <w:instrText xml:space="preserve"> \* MERGEFORMAT </w:instrText>
      </w:r>
      <w:r w:rsidR="009A1B8E" w:rsidRPr="009A1B8E">
        <w:rPr>
          <w:rStyle w:val="HighlightedWords-Colour"/>
        </w:rPr>
      </w:r>
      <w:r w:rsidR="009A1B8E" w:rsidRPr="009A1B8E">
        <w:rPr>
          <w:rStyle w:val="HighlightedWords-Colour"/>
        </w:rPr>
        <w:fldChar w:fldCharType="separate"/>
      </w:r>
      <w:r w:rsidR="00880865" w:rsidRPr="00880865">
        <w:rPr>
          <w:rStyle w:val="HighlightedWords-Colour"/>
        </w:rPr>
        <w:t>HELP debt</w:t>
      </w:r>
      <w:r w:rsidR="009A1B8E" w:rsidRPr="009A1B8E">
        <w:rPr>
          <w:rStyle w:val="HighlightedWords-Colour"/>
        </w:rPr>
        <w:fldChar w:fldCharType="end"/>
      </w:r>
      <w:r w:rsidRPr="00AD0B44">
        <w:t>, you still need to make repayments as if you were living in Australia.</w:t>
      </w:r>
    </w:p>
    <w:p w14:paraId="3668A3EF" w14:textId="77777777" w:rsidR="0055736C" w:rsidRDefault="0055736C" w:rsidP="0055736C">
      <w:r>
        <w:t>You are required to:</w:t>
      </w:r>
    </w:p>
    <w:p w14:paraId="6765E016" w14:textId="77777777" w:rsidR="0055736C" w:rsidRDefault="0055736C" w:rsidP="0055736C">
      <w:pPr>
        <w:pStyle w:val="ListParagraph"/>
        <w:numPr>
          <w:ilvl w:val="0"/>
          <w:numId w:val="18"/>
        </w:numPr>
      </w:pPr>
      <w:r>
        <w:t xml:space="preserve">update your contact details and submit an </w:t>
      </w:r>
      <w:r w:rsidRPr="004C3C11">
        <w:rPr>
          <w:i/>
          <w:iCs/>
        </w:rPr>
        <w:t>overseas travel notification</w:t>
      </w:r>
      <w:r>
        <w:t xml:space="preserve"> within 7 days of leaving Australia – this is if you have an intention to (or already do) reside overseas for 183 days or more in any 12 months</w:t>
      </w:r>
    </w:p>
    <w:p w14:paraId="4A52AB25" w14:textId="77777777" w:rsidR="0055736C" w:rsidRDefault="0055736C" w:rsidP="0055736C">
      <w:pPr>
        <w:pStyle w:val="ListParagraph"/>
        <w:numPr>
          <w:ilvl w:val="0"/>
          <w:numId w:val="18"/>
        </w:numPr>
      </w:pPr>
      <w:r>
        <w:t>lodge your worldwide income or a non-lodgement advice.</w:t>
      </w:r>
    </w:p>
    <w:p w14:paraId="607C8DA5" w14:textId="77777777" w:rsidR="0055736C" w:rsidRPr="00895307" w:rsidRDefault="0055736C" w:rsidP="0055736C">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2552DFAA" w14:textId="77777777" w:rsidR="0055736C" w:rsidRPr="004C3C11" w:rsidRDefault="0055736C" w:rsidP="0055736C">
      <w:pPr>
        <w:pStyle w:val="ListParagraph"/>
        <w:numPr>
          <w:ilvl w:val="0"/>
          <w:numId w:val="19"/>
        </w:numPr>
      </w:pPr>
      <w:r w:rsidRPr="004C3C11">
        <w:t>how much you owe as a compulsory repayment or will be refunded</w:t>
      </w:r>
    </w:p>
    <w:p w14:paraId="775B45BC" w14:textId="77777777" w:rsidR="0055736C" w:rsidRPr="004C3C11" w:rsidRDefault="0055736C" w:rsidP="0055736C">
      <w:pPr>
        <w:pStyle w:val="ListParagraph"/>
        <w:numPr>
          <w:ilvl w:val="0"/>
          <w:numId w:val="19"/>
        </w:numPr>
      </w:pPr>
      <w:r w:rsidRPr="004C3C11">
        <w:lastRenderedPageBreak/>
        <w:t>the due date for any compulsory repayment.</w:t>
      </w:r>
    </w:p>
    <w:tbl>
      <w:tblPr>
        <w:tblStyle w:val="PullTable"/>
        <w:tblW w:w="9151" w:type="dxa"/>
        <w:tblLayout w:type="fixed"/>
        <w:tblLook w:val="04A0" w:firstRow="1" w:lastRow="0" w:firstColumn="1" w:lastColumn="0" w:noHBand="0" w:noVBand="1"/>
      </w:tblPr>
      <w:tblGrid>
        <w:gridCol w:w="1327"/>
        <w:gridCol w:w="7824"/>
      </w:tblGrid>
      <w:tr w:rsidR="0055736C" w14:paraId="2CA8D6D7" w14:textId="77777777" w:rsidTr="00A305EF">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38F3A5B" w14:textId="77777777" w:rsidR="0055736C" w:rsidRDefault="0055736C" w:rsidP="00A305EF">
            <w:r>
              <w:rPr>
                <w:noProof/>
              </w:rPr>
              <mc:AlternateContent>
                <mc:Choice Requires="wpg">
                  <w:drawing>
                    <wp:inline distT="0" distB="0" distL="0" distR="0" wp14:anchorId="276ED8A3" wp14:editId="62799D1C">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98CE222"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r:id="rId52" o:title=""/>
                      </v:shape>
                      <w10:anchorlock/>
                    </v:group>
                  </w:pict>
                </mc:Fallback>
              </mc:AlternateContent>
            </w:r>
          </w:p>
        </w:tc>
        <w:tc>
          <w:tcPr>
            <w:tcW w:w="7824" w:type="dxa"/>
          </w:tcPr>
          <w:p w14:paraId="28BE6EAE" w14:textId="3BE14274" w:rsidR="0055736C" w:rsidRDefault="009A1B8E" w:rsidP="00A305EF">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1E3D74">
              <w:rPr>
                <w:rFonts w:cs="HelveticaNeue LT 47 LightCn"/>
              </w:rPr>
              <w:t xml:space="preserve"> </w:t>
            </w:r>
            <w:hyperlink r:id="rId69" w:history="1">
              <w:r w:rsidR="001E3D74" w:rsidRPr="00752390">
                <w:rPr>
                  <w:rStyle w:val="Hyperlink"/>
                  <w:rFonts w:eastAsiaTheme="majorEastAsia"/>
                </w:rPr>
                <w:t>www.ato.gov.au/individuals-and-families/study-and-training-support-loans/overseas-repayments</w:t>
              </w:r>
            </w:hyperlink>
            <w:r>
              <w:t>.</w:t>
            </w:r>
          </w:p>
        </w:tc>
      </w:tr>
    </w:tbl>
    <w:p w14:paraId="6446B079" w14:textId="77777777" w:rsidR="0055736C" w:rsidRPr="00C01489" w:rsidRDefault="0055736C" w:rsidP="0055736C">
      <w:pPr>
        <w:pStyle w:val="Heading2"/>
      </w:pPr>
      <w:bookmarkStart w:id="129" w:name="_Toc184650623"/>
      <w:bookmarkStart w:id="130" w:name="_Toc187914775"/>
      <w:bookmarkStart w:id="131" w:name="_Toc189729213"/>
      <w:bookmarkEnd w:id="128"/>
      <w:r>
        <w:t>HELP debt indexation</w:t>
      </w:r>
      <w:bookmarkEnd w:id="129"/>
      <w:bookmarkEnd w:id="130"/>
      <w:bookmarkEnd w:id="131"/>
      <w:r w:rsidRPr="00BD75D9">
        <w:t xml:space="preserve"> </w:t>
      </w:r>
    </w:p>
    <w:p w14:paraId="06ECFEE8" w14:textId="77777777" w:rsidR="0055736C" w:rsidRPr="00AD0B44" w:rsidRDefault="0055736C" w:rsidP="0055736C">
      <w:pPr>
        <w:pStyle w:val="Heading3"/>
      </w:pPr>
      <w:bookmarkStart w:id="132" w:name="_Toc184650624"/>
      <w:bookmarkStart w:id="133" w:name="_Toc187914776"/>
      <w:bookmarkStart w:id="134" w:name="_Toc189729214"/>
      <w:r w:rsidRPr="00AD0B44">
        <w:t>Will</w:t>
      </w:r>
      <w:r>
        <w:t xml:space="preserve"> my HELP debt grow?</w:t>
      </w:r>
      <w:bookmarkEnd w:id="132"/>
      <w:bookmarkEnd w:id="133"/>
      <w:bookmarkEnd w:id="134"/>
    </w:p>
    <w:p w14:paraId="4CFBC1CD" w14:textId="41D118DE" w:rsidR="0055736C" w:rsidRDefault="0055736C" w:rsidP="0055736C">
      <w:pPr>
        <w:rPr>
          <w:rFonts w:eastAsiaTheme="minorEastAsia"/>
        </w:rPr>
      </w:pPr>
      <w:bookmarkStart w:id="135" w:name="_Hlk187334779"/>
      <w:r w:rsidRPr="00586D77">
        <w:t>Similar to interest, your</w:t>
      </w:r>
      <w:r w:rsidRPr="009A1B8E">
        <w:t xml:space="preserve"> </w:t>
      </w:r>
      <w:r w:rsidR="008A35BF">
        <w:fldChar w:fldCharType="begin"/>
      </w:r>
      <w:r w:rsidR="008A35BF">
        <w:instrText xml:space="preserve"> REF _Ref187917591 \h </w:instrText>
      </w:r>
      <w:r w:rsidR="008A35BF">
        <w:fldChar w:fldCharType="separate"/>
      </w:r>
      <w:r w:rsidR="00880865" w:rsidRPr="009A1B8E">
        <w:rPr>
          <w:rStyle w:val="HighlightedWords-Colour"/>
          <w:bCs w:val="0"/>
        </w:rPr>
        <w:t>HELP debt</w:t>
      </w:r>
      <w:r w:rsidR="008A35BF">
        <w:fldChar w:fldCharType="end"/>
      </w:r>
      <w:r w:rsidR="008A35BF">
        <w:t xml:space="preserve"> </w:t>
      </w:r>
      <w:r w:rsidRPr="00586D77">
        <w:t xml:space="preserve">will grow. We call this </w:t>
      </w:r>
      <w:r w:rsidR="009A1B8E" w:rsidRPr="009A1B8E">
        <w:fldChar w:fldCharType="begin"/>
      </w:r>
      <w:r w:rsidR="009A1B8E" w:rsidRPr="009A1B8E">
        <w:instrText xml:space="preserve"> REF _Ref188528648 \h  \* MERGEFORMAT </w:instrText>
      </w:r>
      <w:r w:rsidR="009A1B8E" w:rsidRPr="009A1B8E">
        <w:fldChar w:fldCharType="separate"/>
      </w:r>
      <w:r w:rsidR="00880865" w:rsidRPr="00880865">
        <w:rPr>
          <w:rStyle w:val="HighlightedWords-Colour"/>
        </w:rPr>
        <w:t>Indexation</w:t>
      </w:r>
      <w:r w:rsidR="009A1B8E" w:rsidRPr="009A1B8E">
        <w:fldChar w:fldCharType="end"/>
      </w:r>
      <w:r w:rsidRPr="00586D77">
        <w:t>.</w:t>
      </w:r>
      <w:r w:rsidRPr="00586D77">
        <w:rPr>
          <w:rFonts w:eastAsiaTheme="minorEastAsia"/>
        </w:rPr>
        <w:t xml:space="preserve"> </w:t>
      </w:r>
    </w:p>
    <w:p w14:paraId="7146C62A" w14:textId="77777777" w:rsidR="0055736C" w:rsidRDefault="0055736C" w:rsidP="0055736C">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432D1A4A" w14:textId="77777777" w:rsidR="0055736C" w:rsidRDefault="0055736C" w:rsidP="0055736C">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34566B6A" w14:textId="77777777" w:rsidR="0055736C" w:rsidRPr="00586D77" w:rsidRDefault="0055736C" w:rsidP="0055736C">
      <w:r>
        <w:t>The indexation figure is calculated each year.</w:t>
      </w:r>
    </w:p>
    <w:p w14:paraId="726395E0" w14:textId="77777777" w:rsidR="0055736C" w:rsidRPr="00F31897" w:rsidRDefault="0055736C" w:rsidP="0055736C">
      <w:pPr>
        <w:pStyle w:val="Heading3"/>
      </w:pPr>
      <w:bookmarkStart w:id="136" w:name="_Toc184650625"/>
      <w:bookmarkStart w:id="137" w:name="_Toc187914777"/>
      <w:bookmarkStart w:id="138" w:name="_Toc189729215"/>
      <w:bookmarkEnd w:id="135"/>
      <w:r w:rsidRPr="00F31897">
        <w:t>What is the rate of indexation?</w:t>
      </w:r>
      <w:bookmarkEnd w:id="136"/>
      <w:bookmarkEnd w:id="137"/>
      <w:bookmarkEnd w:id="138"/>
    </w:p>
    <w:p w14:paraId="7179A071" w14:textId="29858A46" w:rsidR="0055736C" w:rsidRDefault="0055736C" w:rsidP="0055736C">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sidR="009A1B8E">
        <w:fldChar w:fldCharType="begin"/>
      </w:r>
      <w:r w:rsidR="009A1B8E">
        <w:instrText xml:space="preserve"> REF _Ref187311951 \h </w:instrText>
      </w:r>
      <w:r w:rsidR="009A1B8E">
        <w:fldChar w:fldCharType="separate"/>
      </w:r>
      <w:r w:rsidR="00880865" w:rsidRPr="00082C28">
        <w:rPr>
          <w:rStyle w:val="HighlightedWords-Colour"/>
          <w:bCs w:val="0"/>
        </w:rPr>
        <w:t>Consumer price index (CPI)</w:t>
      </w:r>
      <w:r w:rsidR="009A1B8E">
        <w:fldChar w:fldCharType="end"/>
      </w:r>
      <w:r w:rsidR="009A1B8E">
        <w:t xml:space="preserve"> </w:t>
      </w:r>
      <w:r w:rsidRPr="0044151B">
        <w:t>or</w:t>
      </w:r>
      <w:r>
        <w:t xml:space="preserve"> </w:t>
      </w:r>
      <w:r w:rsidRPr="000B74C6">
        <w:rPr>
          <w:b/>
          <w:bCs/>
          <w:color w:val="2F0E72" w:themeColor="accent1"/>
        </w:rPr>
        <w:fldChar w:fldCharType="begin"/>
      </w:r>
      <w:r w:rsidRPr="000B74C6">
        <w:rPr>
          <w:b/>
          <w:bCs/>
          <w:color w:val="2F0E72" w:themeColor="accent1"/>
        </w:rPr>
        <w:instrText xml:space="preserve"> REF _Ref187320534 \h  \* MERGEFORMAT </w:instrText>
      </w:r>
      <w:r w:rsidRPr="000B74C6">
        <w:rPr>
          <w:b/>
          <w:bCs/>
          <w:color w:val="2F0E72" w:themeColor="accent1"/>
        </w:rPr>
      </w:r>
      <w:r w:rsidRPr="000B74C6">
        <w:rPr>
          <w:b/>
          <w:bCs/>
          <w:color w:val="2F0E72" w:themeColor="accent1"/>
        </w:rPr>
        <w:fldChar w:fldCharType="separate"/>
      </w:r>
      <w:r w:rsidR="00880865" w:rsidRPr="00880865">
        <w:rPr>
          <w:b/>
          <w:bCs/>
          <w:color w:val="2F0E72" w:themeColor="accent1"/>
        </w:rPr>
        <w:t>Wage Price Index (WPI)</w:t>
      </w:r>
      <w:r w:rsidRPr="000B74C6">
        <w:rPr>
          <w:b/>
          <w:bCs/>
          <w:color w:val="2F0E72" w:themeColor="accent1"/>
        </w:rPr>
        <w:fldChar w:fldCharType="end"/>
      </w:r>
      <w:r w:rsidRPr="000B74C6">
        <w:rPr>
          <w:color w:val="7A7A94" w:themeColor="text1" w:themeTint="99"/>
        </w:rPr>
        <w:t>.</w:t>
      </w:r>
      <w:r w:rsidRPr="0044151B">
        <w:t xml:space="preserve"> </w:t>
      </w:r>
    </w:p>
    <w:tbl>
      <w:tblPr>
        <w:tblStyle w:val="PullTable"/>
        <w:tblW w:w="9151" w:type="dxa"/>
        <w:tblLayout w:type="fixed"/>
        <w:tblLook w:val="04A0" w:firstRow="1" w:lastRow="0" w:firstColumn="1" w:lastColumn="0" w:noHBand="0" w:noVBand="1"/>
      </w:tblPr>
      <w:tblGrid>
        <w:gridCol w:w="1327"/>
        <w:gridCol w:w="7824"/>
      </w:tblGrid>
      <w:tr w:rsidR="0055736C" w14:paraId="1132D130" w14:textId="77777777" w:rsidTr="00A305EF">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39" w:name="_Hlk187334760"/>
          <w:p w14:paraId="620D08CF" w14:textId="77777777" w:rsidR="0055736C" w:rsidRDefault="0055736C" w:rsidP="00A305EF">
            <w:r>
              <w:rPr>
                <w:noProof/>
              </w:rPr>
              <mc:AlternateContent>
                <mc:Choice Requires="wpg">
                  <w:drawing>
                    <wp:inline distT="0" distB="0" distL="0" distR="0" wp14:anchorId="6E8D2857" wp14:editId="38518465">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5F6F50A7"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GRkJGOEE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r:id="rId52" o:title=""/>
                      </v:shape>
                      <w10:anchorlock/>
                    </v:group>
                  </w:pict>
                </mc:Fallback>
              </mc:AlternateContent>
            </w:r>
          </w:p>
        </w:tc>
        <w:tc>
          <w:tcPr>
            <w:tcW w:w="7824" w:type="dxa"/>
          </w:tcPr>
          <w:p w14:paraId="2917CD7C" w14:textId="77777777" w:rsidR="0055736C" w:rsidRDefault="0055736C" w:rsidP="00A305EF">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at: </w:t>
            </w:r>
            <w:hyperlink r:id="rId70" w:history="1">
              <w:r w:rsidRPr="00AD4182">
                <w:rPr>
                  <w:rStyle w:val="Hyperlink"/>
                  <w:rFonts w:eastAsiaTheme="majorEastAsia"/>
                </w:rPr>
                <w:t>www.ato.gov.au/tax-rates-and-codes/study-and-training-support-loans-indexation-rates</w:t>
              </w:r>
            </w:hyperlink>
            <w:r>
              <w:t>.</w:t>
            </w:r>
          </w:p>
        </w:tc>
      </w:tr>
      <w:bookmarkEnd w:id="139"/>
    </w:tbl>
    <w:p w14:paraId="4E1B2D98" w14:textId="77777777" w:rsidR="0055736C" w:rsidRDefault="0055736C" w:rsidP="0055736C">
      <w:pPr>
        <w:pStyle w:val="Normal-After12pt"/>
      </w:pPr>
    </w:p>
    <w:tbl>
      <w:tblPr>
        <w:tblStyle w:val="PullTable"/>
        <w:tblW w:w="9151" w:type="dxa"/>
        <w:tblLayout w:type="fixed"/>
        <w:tblLook w:val="04A0" w:firstRow="1" w:lastRow="0" w:firstColumn="1" w:lastColumn="0" w:noHBand="0" w:noVBand="1"/>
      </w:tblPr>
      <w:tblGrid>
        <w:gridCol w:w="1327"/>
        <w:gridCol w:w="7824"/>
      </w:tblGrid>
      <w:tr w:rsidR="0055736C" w14:paraId="270D8DC4" w14:textId="77777777" w:rsidTr="00A305EF">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40" w:name="_Hlk187334692"/>
          <w:p w14:paraId="03B10B38" w14:textId="77777777" w:rsidR="0055736C" w:rsidRDefault="0055736C" w:rsidP="00A305EF">
            <w:r>
              <w:rPr>
                <w:noProof/>
              </w:rPr>
              <mc:AlternateContent>
                <mc:Choice Requires="wpg">
                  <w:drawing>
                    <wp:inline distT="0" distB="0" distL="0" distR="0" wp14:anchorId="2A50FB06" wp14:editId="7FBAD0F8">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0BCC2425"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GRkJGOEE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">
                        <v:imagedata r:id="rId44"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r:id="rId71" o:title=""/>
                      </v:shape>
                      <w10:anchorlock/>
                    </v:group>
                  </w:pict>
                </mc:Fallback>
              </mc:AlternateContent>
            </w:r>
          </w:p>
        </w:tc>
        <w:tc>
          <w:tcPr>
            <w:tcW w:w="7824" w:type="dxa"/>
          </w:tcPr>
          <w:p w14:paraId="3A082582" w14:textId="77777777" w:rsidR="0055736C" w:rsidRPr="006B5D0F" w:rsidRDefault="0055736C" w:rsidP="00A305EF">
            <w:pPr>
              <w:cnfStyle w:val="000000000000" w:firstRow="0" w:lastRow="0" w:firstColumn="0" w:lastColumn="0" w:oddVBand="0" w:evenVBand="0" w:oddHBand="0" w:evenHBand="0" w:firstRowFirstColumn="0" w:firstRowLastColumn="0" w:lastRowFirstColumn="0" w:lastRowLastColumn="0"/>
              <w:rPr>
                <w:b/>
                <w:bCs/>
              </w:rPr>
            </w:pPr>
            <w:r>
              <w:rPr>
                <w:b/>
                <w:bCs/>
              </w:rPr>
              <w:t>Indexation example</w:t>
            </w:r>
          </w:p>
          <w:p w14:paraId="6593AE9C" w14:textId="77777777" w:rsidR="0055736C" w:rsidRDefault="0055736C" w:rsidP="00A305EF">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6D9E9453" w14:textId="77777777" w:rsidR="0055736C" w:rsidRDefault="0055736C" w:rsidP="00A305EF">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Pr>
                <w:rStyle w:val="HighlightedWords-Colour"/>
              </w:rPr>
              <w:t>indexation</w:t>
            </w:r>
            <w:r>
              <w:t xml:space="preserve"> was applied, as no part of the debt was 11 months old yet.</w:t>
            </w:r>
          </w:p>
          <w:p w14:paraId="77AD2571" w14:textId="77777777" w:rsidR="0055736C" w:rsidRDefault="0055736C" w:rsidP="00A305EF">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48825277" w14:textId="77777777" w:rsidR="0055736C" w:rsidRDefault="0055736C" w:rsidP="00A305EF">
            <w:pPr>
              <w:pStyle w:val="ListBullet"/>
              <w:cnfStyle w:val="000000000000" w:firstRow="0" w:lastRow="0" w:firstColumn="0" w:lastColumn="0" w:oddVBand="0" w:evenVBand="0" w:oddHBand="0" w:evenHBand="0" w:firstRowFirstColumn="0" w:firstRowLastColumn="0" w:lastRowFirstColumn="0" w:lastRowLastColumn="0"/>
            </w:pPr>
            <w:r>
              <w:lastRenderedPageBreak/>
              <w:t>1 June 2021 – the part of the debt that was 11 months old is indexed at 0.6%.</w:t>
            </w:r>
          </w:p>
          <w:p w14:paraId="4AA28728" w14:textId="77777777" w:rsidR="0055736C" w:rsidRDefault="0055736C" w:rsidP="00A305EF">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5827E0E6" w14:textId="77777777" w:rsidR="0055736C" w:rsidRDefault="0055736C" w:rsidP="00A305EF">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0CEBA974" w14:textId="77777777" w:rsidR="0055736C" w:rsidRDefault="0055736C" w:rsidP="00A305EF">
            <w:pPr>
              <w:pStyle w:val="ListBullet"/>
              <w:cnfStyle w:val="000000000000" w:firstRow="0" w:lastRow="0" w:firstColumn="0" w:lastColumn="0" w:oddVBand="0" w:evenVBand="0" w:oddHBand="0" w:evenHBand="0" w:firstRowFirstColumn="0" w:firstRowLastColumn="0" w:lastRowFirstColumn="0" w:lastRowLastColumn="0"/>
            </w:pPr>
            <w:r>
              <w:t>1 June 2024 – the part of the part of the debt that was 11 months old is indexed at 4%.</w:t>
            </w:r>
          </w:p>
          <w:p w14:paraId="47D08F12" w14:textId="77777777" w:rsidR="0055736C" w:rsidRDefault="0055736C" w:rsidP="00A305EF">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4E046514" w14:textId="77777777" w:rsidR="0055736C" w:rsidRDefault="0055736C" w:rsidP="0055736C">
      <w:pPr>
        <w:pStyle w:val="Heading3"/>
      </w:pPr>
      <w:bookmarkStart w:id="141" w:name="_Toc184650626"/>
      <w:bookmarkStart w:id="142" w:name="_Toc187914778"/>
      <w:bookmarkStart w:id="143" w:name="_Toc189729216"/>
      <w:bookmarkEnd w:id="140"/>
      <w:r>
        <w:lastRenderedPageBreak/>
        <w:t>Who is responsible for applying indexation?</w:t>
      </w:r>
      <w:bookmarkEnd w:id="141"/>
      <w:bookmarkEnd w:id="142"/>
      <w:bookmarkEnd w:id="143"/>
    </w:p>
    <w:p w14:paraId="19A6980B" w14:textId="4F45E440" w:rsidR="0055736C" w:rsidRDefault="0055736C" w:rsidP="0055736C">
      <w:r>
        <w:t xml:space="preserve">The </w:t>
      </w:r>
      <w:r>
        <w:fldChar w:fldCharType="begin"/>
      </w:r>
      <w:r>
        <w:instrText xml:space="preserve"> REF _Ref187306741 \h </w:instrText>
      </w:r>
      <w:r>
        <w:fldChar w:fldCharType="separate"/>
      </w:r>
      <w:r w:rsidR="00880865" w:rsidRPr="00B544FD">
        <w:rPr>
          <w:rStyle w:val="HighlightedWords-Colour"/>
          <w:bCs w:val="0"/>
        </w:rPr>
        <w:t>Australian Taxation Office (ATO)</w:t>
      </w:r>
      <w:r>
        <w:fldChar w:fldCharType="end"/>
      </w:r>
      <w:r>
        <w:t xml:space="preserve"> is responsible for calculating and applying indexation to your HELP debt. </w:t>
      </w:r>
    </w:p>
    <w:tbl>
      <w:tblPr>
        <w:tblStyle w:val="PullTable"/>
        <w:tblW w:w="9151" w:type="dxa"/>
        <w:tblLayout w:type="fixed"/>
        <w:tblLook w:val="04A0" w:firstRow="1" w:lastRow="0" w:firstColumn="1" w:lastColumn="0" w:noHBand="0" w:noVBand="1"/>
      </w:tblPr>
      <w:tblGrid>
        <w:gridCol w:w="1327"/>
        <w:gridCol w:w="7824"/>
      </w:tblGrid>
      <w:tr w:rsidR="0055736C" w14:paraId="70064BD7" w14:textId="77777777" w:rsidTr="00A305EF">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44" w:name="_Hlk187334657"/>
          <w:p w14:paraId="2723A76D" w14:textId="77777777" w:rsidR="0055736C" w:rsidRDefault="0055736C" w:rsidP="00A305EF">
            <w:r>
              <w:rPr>
                <w:noProof/>
              </w:rPr>
              <mc:AlternateContent>
                <mc:Choice Requires="wpg">
                  <w:drawing>
                    <wp:inline distT="0" distB="0" distL="0" distR="0" wp14:anchorId="3CEFB859" wp14:editId="53800AB8">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045076C6"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">
                        <v:imagedata r:id="rId44"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r:id="rId52" o:title=""/>
                      </v:shape>
                      <w10:anchorlock/>
                    </v:group>
                  </w:pict>
                </mc:Fallback>
              </mc:AlternateContent>
            </w:r>
          </w:p>
        </w:tc>
        <w:tc>
          <w:tcPr>
            <w:tcW w:w="7824" w:type="dxa"/>
          </w:tcPr>
          <w:p w14:paraId="1DDADABD" w14:textId="4663F368" w:rsidR="0055736C" w:rsidRDefault="009A1B8E" w:rsidP="00A305EF">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on loan increases and indexation is available on the StudyAssist website at: </w:t>
            </w:r>
            <w:hyperlink r:id="rId72"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bookmarkEnd w:id="144"/>
    </w:tbl>
    <w:p w14:paraId="3C986660" w14:textId="77777777" w:rsidR="0055736C" w:rsidRDefault="0055736C" w:rsidP="0055736C"/>
    <w:p w14:paraId="3161E436" w14:textId="47460C96" w:rsidR="008A35BF" w:rsidRDefault="008A35BF">
      <w:r>
        <w:br w:type="page"/>
      </w:r>
    </w:p>
    <w:p w14:paraId="07C67EF7" w14:textId="19BD8402" w:rsidR="0055736C" w:rsidRDefault="009A1B8E" w:rsidP="0055736C">
      <w:pPr>
        <w:pStyle w:val="Heading2"/>
      </w:pPr>
      <w:bookmarkStart w:id="145" w:name="_Toc189729217"/>
      <w:bookmarkStart w:id="146" w:name="_Toc187914779"/>
      <w:r>
        <w:lastRenderedPageBreak/>
        <w:t>Resources and c</w:t>
      </w:r>
      <w:r w:rsidR="0055736C">
        <w:t>ontacts</w:t>
      </w:r>
      <w:bookmarkEnd w:id="145"/>
      <w:r w:rsidR="0055736C">
        <w:t xml:space="preserve"> </w:t>
      </w:r>
      <w:bookmarkEnd w:id="146"/>
    </w:p>
    <w:p w14:paraId="66B8005C" w14:textId="77777777" w:rsidR="009A1B8E" w:rsidRPr="00C46970" w:rsidRDefault="009A1B8E" w:rsidP="009A1B8E">
      <w:pPr>
        <w:pStyle w:val="Heading3"/>
      </w:pPr>
      <w:bookmarkStart w:id="147" w:name="_Toc188518409"/>
      <w:bookmarkStart w:id="148" w:name="_Hlk188525986"/>
      <w:bookmarkStart w:id="149" w:name="_Toc189729218"/>
      <w:r>
        <w:t>Websites</w:t>
      </w:r>
      <w:bookmarkEnd w:id="147"/>
      <w:bookmarkEnd w:id="148"/>
      <w:bookmarkEnd w:id="149"/>
    </w:p>
    <w:tbl>
      <w:tblPr>
        <w:tblStyle w:val="TableGrid"/>
        <w:tblW w:w="9498" w:type="dxa"/>
        <w:tblLook w:val="04A0" w:firstRow="1" w:lastRow="0" w:firstColumn="1" w:lastColumn="0" w:noHBand="0" w:noVBand="1"/>
      </w:tblPr>
      <w:tblGrid>
        <w:gridCol w:w="3402"/>
        <w:gridCol w:w="6096"/>
      </w:tblGrid>
      <w:tr w:rsidR="0055736C" w14:paraId="6E5EE09A" w14:textId="77777777" w:rsidTr="00A305EF">
        <w:trPr>
          <w:cnfStyle w:val="100000000000" w:firstRow="1" w:lastRow="0" w:firstColumn="0" w:lastColumn="0" w:oddVBand="0" w:evenVBand="0" w:oddHBand="0" w:evenHBand="0" w:firstRowFirstColumn="0" w:firstRowLastColumn="0" w:lastRowFirstColumn="0" w:lastRowLastColumn="0"/>
        </w:trPr>
        <w:tc>
          <w:tcPr>
            <w:tcW w:w="3402" w:type="dxa"/>
          </w:tcPr>
          <w:p w14:paraId="65016F6B" w14:textId="77777777" w:rsidR="0055736C" w:rsidRDefault="0055736C" w:rsidP="00A305EF">
            <w:pPr>
              <w:pStyle w:val="Normal-After12pt"/>
            </w:pPr>
            <w:r>
              <w:t>Website</w:t>
            </w:r>
          </w:p>
        </w:tc>
        <w:tc>
          <w:tcPr>
            <w:tcW w:w="6096" w:type="dxa"/>
          </w:tcPr>
          <w:p w14:paraId="031C43BA" w14:textId="77777777" w:rsidR="0055736C" w:rsidRDefault="0055736C" w:rsidP="00A305EF">
            <w:pPr>
              <w:pStyle w:val="Normal-After12pt"/>
            </w:pPr>
            <w:r>
              <w:t>Information</w:t>
            </w:r>
          </w:p>
        </w:tc>
      </w:tr>
      <w:tr w:rsidR="009A1B8E" w14:paraId="1ECA3913" w14:textId="77777777" w:rsidTr="00A305EF">
        <w:tc>
          <w:tcPr>
            <w:tcW w:w="3402" w:type="dxa"/>
          </w:tcPr>
          <w:p w14:paraId="50B4024F" w14:textId="77777777" w:rsidR="009A1B8E" w:rsidRPr="00B05AA3" w:rsidRDefault="009A1B8E" w:rsidP="009A1B8E">
            <w:pPr>
              <w:rPr>
                <w:b/>
                <w:bCs/>
                <w:color w:val="32323E"/>
                <w:szCs w:val="20"/>
              </w:rPr>
            </w:pPr>
            <w:r w:rsidRPr="00B05AA3">
              <w:rPr>
                <w:b/>
                <w:bCs/>
                <w:color w:val="32323E"/>
                <w:szCs w:val="20"/>
              </w:rPr>
              <w:t>StudyAssist</w:t>
            </w:r>
          </w:p>
          <w:p w14:paraId="24C97F39" w14:textId="77777777" w:rsidR="009A1B8E" w:rsidRPr="00B05AA3" w:rsidRDefault="009A1B8E" w:rsidP="009A1B8E">
            <w:pPr>
              <w:rPr>
                <w:rStyle w:val="HyperlinkBold-Colour"/>
                <w:b w:val="0"/>
                <w:bCs/>
                <w:color w:val="32323E"/>
                <w:szCs w:val="20"/>
              </w:rPr>
            </w:pPr>
            <w:hyperlink r:id="rId73" w:history="1">
              <w:r w:rsidRPr="00B05AA3">
                <w:rPr>
                  <w:rStyle w:val="HyperlinkBold-Colour"/>
                  <w:b w:val="0"/>
                  <w:bCs/>
                  <w:color w:val="32323E"/>
                  <w:szCs w:val="20"/>
                </w:rPr>
                <w:t>www.studyassist.gov.au</w:t>
              </w:r>
            </w:hyperlink>
          </w:p>
          <w:p w14:paraId="00AB0C75" w14:textId="77777777" w:rsidR="009A1B8E" w:rsidRPr="008A45C1" w:rsidRDefault="009A1B8E" w:rsidP="009A1B8E">
            <w:pPr>
              <w:rPr>
                <w:color w:val="32323E"/>
                <w:szCs w:val="20"/>
              </w:rPr>
            </w:pPr>
          </w:p>
        </w:tc>
        <w:tc>
          <w:tcPr>
            <w:tcW w:w="6096" w:type="dxa"/>
          </w:tcPr>
          <w:p w14:paraId="01F3B759" w14:textId="77777777" w:rsidR="009A1B8E" w:rsidRPr="008A45C1" w:rsidRDefault="009A1B8E" w:rsidP="009A1B8E">
            <w:pPr>
              <w:spacing w:before="110" w:after="110" w:line="300" w:lineRule="atLeast"/>
              <w:rPr>
                <w:color w:val="32323E"/>
                <w:szCs w:val="20"/>
              </w:rPr>
            </w:pPr>
            <w:r w:rsidRPr="008A45C1">
              <w:rPr>
                <w:color w:val="32323E"/>
                <w:szCs w:val="20"/>
              </w:rPr>
              <w:t>StudyAssist is an Australian Government website managed by the Department of Education.</w:t>
            </w:r>
          </w:p>
          <w:p w14:paraId="34BF025B" w14:textId="222FC499" w:rsidR="009A1B8E" w:rsidRPr="008A45C1" w:rsidRDefault="00795C66" w:rsidP="009A1B8E">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9A1B8E" w14:paraId="48CB4439" w14:textId="77777777" w:rsidTr="00A305EF">
        <w:tc>
          <w:tcPr>
            <w:tcW w:w="3402" w:type="dxa"/>
          </w:tcPr>
          <w:p w14:paraId="4AFF6E4D" w14:textId="77777777" w:rsidR="009A1B8E" w:rsidRPr="00B05AA3" w:rsidRDefault="009A1B8E" w:rsidP="009A1B8E">
            <w:pPr>
              <w:rPr>
                <w:b/>
                <w:bCs/>
                <w:color w:val="32323E"/>
                <w:szCs w:val="20"/>
              </w:rPr>
            </w:pPr>
            <w:bookmarkStart w:id="150" w:name="_Toc184650629"/>
            <w:r w:rsidRPr="00B05AA3">
              <w:rPr>
                <w:b/>
                <w:bCs/>
                <w:color w:val="32323E"/>
                <w:szCs w:val="20"/>
              </w:rPr>
              <w:t>Course Seeker</w:t>
            </w:r>
            <w:bookmarkEnd w:id="150"/>
          </w:p>
          <w:p w14:paraId="3EB5744A" w14:textId="44374ECC" w:rsidR="009A1B8E" w:rsidRPr="008A45C1" w:rsidRDefault="009A1B8E" w:rsidP="009A1B8E">
            <w:pPr>
              <w:rPr>
                <w:b/>
                <w:bCs/>
                <w:color w:val="32323E"/>
                <w:szCs w:val="20"/>
              </w:rPr>
            </w:pPr>
            <w:hyperlink r:id="rId74">
              <w:r w:rsidRPr="00B05AA3">
                <w:rPr>
                  <w:rStyle w:val="HyperlinkBold-Colour"/>
                  <w:b w:val="0"/>
                  <w:bCs/>
                  <w:color w:val="32323E"/>
                  <w:szCs w:val="20"/>
                </w:rPr>
                <w:t>www.courseseeker.edu.au</w:t>
              </w:r>
            </w:hyperlink>
          </w:p>
        </w:tc>
        <w:tc>
          <w:tcPr>
            <w:tcW w:w="6096" w:type="dxa"/>
          </w:tcPr>
          <w:p w14:paraId="0259D343" w14:textId="77777777" w:rsidR="009A1B8E" w:rsidRPr="008A45C1" w:rsidRDefault="009A1B8E" w:rsidP="009A1B8E">
            <w:pPr>
              <w:spacing w:before="110" w:after="110" w:line="300" w:lineRule="atLeast"/>
              <w:rPr>
                <w:color w:val="32323E"/>
                <w:szCs w:val="20"/>
              </w:rPr>
            </w:pPr>
            <w:r w:rsidRPr="008A45C1">
              <w:rPr>
                <w:color w:val="32323E"/>
                <w:szCs w:val="20"/>
              </w:rPr>
              <w:t>Course Seeker helps you compare undergraduate courses in Australia.</w:t>
            </w:r>
          </w:p>
          <w:p w14:paraId="3F7A102C" w14:textId="4B0A6EDB" w:rsidR="009A1B8E" w:rsidRPr="008A45C1" w:rsidRDefault="009A1B8E" w:rsidP="009A1B8E">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9A1B8E" w14:paraId="265EEACC" w14:textId="77777777" w:rsidTr="00A305EF">
        <w:tc>
          <w:tcPr>
            <w:tcW w:w="3402" w:type="dxa"/>
          </w:tcPr>
          <w:p w14:paraId="6A4BA645" w14:textId="77777777" w:rsidR="009A1B8E" w:rsidRPr="00B05AA3" w:rsidRDefault="009A1B8E" w:rsidP="009A1B8E">
            <w:pPr>
              <w:rPr>
                <w:b/>
                <w:bCs/>
                <w:color w:val="32323E"/>
                <w:szCs w:val="20"/>
              </w:rPr>
            </w:pPr>
            <w:bookmarkStart w:id="151" w:name="_Toc184650630"/>
            <w:r w:rsidRPr="00B05AA3">
              <w:rPr>
                <w:b/>
                <w:bCs/>
                <w:color w:val="32323E"/>
                <w:szCs w:val="20"/>
              </w:rPr>
              <w:t>ComparED</w:t>
            </w:r>
            <w:bookmarkEnd w:id="151"/>
          </w:p>
          <w:p w14:paraId="73368652" w14:textId="77777777" w:rsidR="009A1B8E" w:rsidRPr="00B05AA3" w:rsidRDefault="009A1B8E" w:rsidP="009A1B8E">
            <w:pPr>
              <w:rPr>
                <w:rStyle w:val="HyperlinkBold-Colour"/>
                <w:b w:val="0"/>
                <w:bCs/>
                <w:color w:val="32323E"/>
                <w:szCs w:val="20"/>
              </w:rPr>
            </w:pPr>
            <w:hyperlink r:id="rId75" w:history="1">
              <w:r w:rsidRPr="00B05AA3">
                <w:rPr>
                  <w:rStyle w:val="HyperlinkBold-Colour"/>
                  <w:b w:val="0"/>
                  <w:bCs/>
                  <w:color w:val="32323E"/>
                  <w:szCs w:val="20"/>
                </w:rPr>
                <w:t>www.comparED.edu.au</w:t>
              </w:r>
            </w:hyperlink>
          </w:p>
          <w:p w14:paraId="1C056336" w14:textId="77777777" w:rsidR="009A1B8E" w:rsidRPr="008A45C1" w:rsidRDefault="009A1B8E" w:rsidP="009A1B8E">
            <w:pPr>
              <w:rPr>
                <w:color w:val="32323E"/>
                <w:szCs w:val="20"/>
              </w:rPr>
            </w:pPr>
          </w:p>
        </w:tc>
        <w:tc>
          <w:tcPr>
            <w:tcW w:w="6096" w:type="dxa"/>
          </w:tcPr>
          <w:p w14:paraId="63A26C47" w14:textId="77777777" w:rsidR="009A1B8E" w:rsidRPr="008A45C1" w:rsidRDefault="009A1B8E" w:rsidP="009A1B8E">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63113659" w14:textId="6920DA13" w:rsidR="009A1B8E" w:rsidRPr="008A45C1" w:rsidRDefault="009A1B8E" w:rsidP="009A1B8E">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9A1B8E" w14:paraId="5908FA00" w14:textId="77777777" w:rsidTr="00A305EF">
        <w:tc>
          <w:tcPr>
            <w:tcW w:w="3402" w:type="dxa"/>
          </w:tcPr>
          <w:p w14:paraId="2C5AF587" w14:textId="77777777" w:rsidR="009A1B8E" w:rsidRPr="00B05AA3" w:rsidRDefault="009A1B8E" w:rsidP="009A1B8E">
            <w:pPr>
              <w:rPr>
                <w:b/>
                <w:bCs/>
                <w:color w:val="32323E"/>
                <w:szCs w:val="20"/>
              </w:rPr>
            </w:pPr>
            <w:bookmarkStart w:id="152" w:name="_Toc184650631"/>
            <w:r w:rsidRPr="00B05AA3">
              <w:rPr>
                <w:b/>
                <w:bCs/>
                <w:color w:val="32323E"/>
                <w:szCs w:val="20"/>
              </w:rPr>
              <w:t>myHELPbalance</w:t>
            </w:r>
            <w:bookmarkEnd w:id="152"/>
          </w:p>
          <w:p w14:paraId="388A01BA" w14:textId="77777777" w:rsidR="009A1B8E" w:rsidRPr="00B05AA3" w:rsidRDefault="009A1B8E" w:rsidP="009A1B8E">
            <w:pPr>
              <w:rPr>
                <w:rStyle w:val="HyperlinkBold-Colour"/>
                <w:b w:val="0"/>
                <w:bCs/>
                <w:color w:val="32323E"/>
                <w:szCs w:val="20"/>
              </w:rPr>
            </w:pPr>
            <w:hyperlink r:id="rId76" w:history="1">
              <w:r w:rsidRPr="00B05AA3">
                <w:rPr>
                  <w:rStyle w:val="HyperlinkBold-Colour"/>
                  <w:b w:val="0"/>
                  <w:bCs/>
                  <w:color w:val="32323E"/>
                  <w:szCs w:val="20"/>
                </w:rPr>
                <w:t>www.myHELPbalance.gov.au</w:t>
              </w:r>
            </w:hyperlink>
          </w:p>
          <w:p w14:paraId="113D4FEB" w14:textId="77777777" w:rsidR="009A1B8E" w:rsidRPr="008A45C1" w:rsidRDefault="009A1B8E" w:rsidP="009A1B8E">
            <w:pPr>
              <w:rPr>
                <w:i/>
                <w:iCs/>
                <w:color w:val="32323E"/>
                <w:szCs w:val="20"/>
              </w:rPr>
            </w:pPr>
          </w:p>
        </w:tc>
        <w:tc>
          <w:tcPr>
            <w:tcW w:w="6096" w:type="dxa"/>
          </w:tcPr>
          <w:p w14:paraId="782FB393" w14:textId="0A0850BC" w:rsidR="009A1B8E" w:rsidRPr="008A45C1" w:rsidRDefault="009A1B8E" w:rsidP="009A1B8E">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tbl>
    <w:p w14:paraId="486BA58B" w14:textId="35793B9C" w:rsidR="0021385F" w:rsidRDefault="0021385F" w:rsidP="0055736C">
      <w:pPr>
        <w:pStyle w:val="Normal-After12pt"/>
      </w:pPr>
    </w:p>
    <w:p w14:paraId="46171C5A" w14:textId="77777777" w:rsidR="009A1B8E" w:rsidRDefault="009A1B8E" w:rsidP="0055736C">
      <w:pPr>
        <w:pStyle w:val="Normal-After12pt"/>
      </w:pPr>
    </w:p>
    <w:p w14:paraId="59CE81DA" w14:textId="77777777" w:rsidR="009A1B8E" w:rsidRDefault="009A1B8E" w:rsidP="0055736C">
      <w:pPr>
        <w:pStyle w:val="Normal-After12pt"/>
      </w:pPr>
    </w:p>
    <w:p w14:paraId="2AB5BB3E" w14:textId="77777777" w:rsidR="009A1B8E" w:rsidRDefault="009A1B8E" w:rsidP="0055736C">
      <w:pPr>
        <w:pStyle w:val="Normal-After12pt"/>
      </w:pPr>
    </w:p>
    <w:p w14:paraId="5AFEB846" w14:textId="77777777" w:rsidR="009A1B8E" w:rsidRDefault="009A1B8E" w:rsidP="0055736C">
      <w:pPr>
        <w:pStyle w:val="Normal-After12pt"/>
      </w:pPr>
    </w:p>
    <w:p w14:paraId="42AD105E" w14:textId="77777777" w:rsidR="009A1B8E" w:rsidRDefault="009A1B8E" w:rsidP="0055736C">
      <w:pPr>
        <w:pStyle w:val="Normal-After12pt"/>
      </w:pPr>
    </w:p>
    <w:p w14:paraId="287B92E3" w14:textId="77777777" w:rsidR="009A1B8E" w:rsidRDefault="009A1B8E" w:rsidP="0055736C">
      <w:pPr>
        <w:pStyle w:val="Normal-After12pt"/>
      </w:pPr>
    </w:p>
    <w:p w14:paraId="71B37F6E" w14:textId="77777777" w:rsidR="009A1B8E" w:rsidRDefault="009A1B8E" w:rsidP="0055736C">
      <w:pPr>
        <w:pStyle w:val="Normal-After12pt"/>
      </w:pPr>
    </w:p>
    <w:p w14:paraId="32042EDA" w14:textId="77777777" w:rsidR="009A1B8E" w:rsidRDefault="009A1B8E" w:rsidP="0055736C">
      <w:pPr>
        <w:pStyle w:val="Normal-After12pt"/>
      </w:pPr>
    </w:p>
    <w:p w14:paraId="3BDB1EFA" w14:textId="77777777" w:rsidR="009A1B8E" w:rsidRDefault="009A1B8E" w:rsidP="009A1B8E">
      <w:pPr>
        <w:pStyle w:val="Heading3"/>
      </w:pPr>
      <w:bookmarkStart w:id="153" w:name="_Toc188518410"/>
      <w:bookmarkStart w:id="154" w:name="_Hlk188525971"/>
      <w:bookmarkStart w:id="155" w:name="_Toc189729219"/>
      <w:r>
        <w:lastRenderedPageBreak/>
        <w:t>Organisations</w:t>
      </w:r>
      <w:bookmarkEnd w:id="153"/>
      <w:bookmarkEnd w:id="154"/>
      <w:bookmarkEnd w:id="155"/>
    </w:p>
    <w:tbl>
      <w:tblPr>
        <w:tblStyle w:val="TableGrid"/>
        <w:tblW w:w="9498" w:type="dxa"/>
        <w:tblLayout w:type="fixed"/>
        <w:tblLook w:val="04A0" w:firstRow="1" w:lastRow="0" w:firstColumn="1" w:lastColumn="0" w:noHBand="0" w:noVBand="1"/>
      </w:tblPr>
      <w:tblGrid>
        <w:gridCol w:w="1858"/>
        <w:gridCol w:w="3529"/>
        <w:gridCol w:w="4111"/>
      </w:tblGrid>
      <w:tr w:rsidR="0055736C" w14:paraId="73F86F3A" w14:textId="77777777" w:rsidTr="00A305EF">
        <w:trPr>
          <w:cnfStyle w:val="100000000000" w:firstRow="1" w:lastRow="0" w:firstColumn="0" w:lastColumn="0" w:oddVBand="0" w:evenVBand="0" w:oddHBand="0" w:evenHBand="0" w:firstRowFirstColumn="0" w:firstRowLastColumn="0" w:lastRowFirstColumn="0" w:lastRowLastColumn="0"/>
        </w:trPr>
        <w:tc>
          <w:tcPr>
            <w:tcW w:w="1858" w:type="dxa"/>
          </w:tcPr>
          <w:p w14:paraId="64BAB3A4" w14:textId="7971DF58" w:rsidR="0055736C" w:rsidRDefault="0021385F" w:rsidP="00A305EF">
            <w:pPr>
              <w:pStyle w:val="Normal-After12pt"/>
            </w:pPr>
            <w:r>
              <w:br w:type="page"/>
            </w:r>
            <w:r w:rsidR="0055736C">
              <w:t>Organisation</w:t>
            </w:r>
          </w:p>
        </w:tc>
        <w:tc>
          <w:tcPr>
            <w:tcW w:w="3529" w:type="dxa"/>
          </w:tcPr>
          <w:p w14:paraId="698A74DD" w14:textId="77777777" w:rsidR="0055736C" w:rsidRDefault="0055736C" w:rsidP="00A305EF">
            <w:pPr>
              <w:pStyle w:val="Normal-After12pt"/>
            </w:pPr>
            <w:r>
              <w:t>What they can help with:</w:t>
            </w:r>
          </w:p>
        </w:tc>
        <w:tc>
          <w:tcPr>
            <w:tcW w:w="4111" w:type="dxa"/>
          </w:tcPr>
          <w:p w14:paraId="7FB23DC3" w14:textId="77777777" w:rsidR="0055736C" w:rsidRDefault="0055736C" w:rsidP="00A305EF">
            <w:pPr>
              <w:pStyle w:val="Normal-After12pt"/>
            </w:pPr>
            <w:r>
              <w:t>Contact details</w:t>
            </w:r>
          </w:p>
        </w:tc>
      </w:tr>
      <w:tr w:rsidR="009A1B8E" w:rsidRPr="008A45C1" w14:paraId="6E10CD93" w14:textId="77777777" w:rsidTr="00A305EF">
        <w:tc>
          <w:tcPr>
            <w:tcW w:w="1858" w:type="dxa"/>
            <w:vAlign w:val="center"/>
          </w:tcPr>
          <w:p w14:paraId="3CAB1100" w14:textId="77777777" w:rsidR="009A1B8E" w:rsidRPr="00B05AA3" w:rsidRDefault="009A1B8E" w:rsidP="009A1B8E">
            <w:pPr>
              <w:rPr>
                <w:b/>
                <w:bCs/>
                <w:color w:val="32323E"/>
              </w:rPr>
            </w:pPr>
            <w:bookmarkStart w:id="156" w:name="_Toc184650632"/>
            <w:r w:rsidRPr="00B05AA3">
              <w:rPr>
                <w:b/>
                <w:bCs/>
                <w:color w:val="32323E"/>
              </w:rPr>
              <w:t>Australian Taxation Office</w:t>
            </w:r>
            <w:bookmarkEnd w:id="156"/>
          </w:p>
          <w:p w14:paraId="71DC5336" w14:textId="77777777" w:rsidR="009A1B8E" w:rsidRPr="008A45C1" w:rsidRDefault="009A1B8E" w:rsidP="009A1B8E">
            <w:pPr>
              <w:rPr>
                <w:color w:val="32323E"/>
              </w:rPr>
            </w:pPr>
          </w:p>
        </w:tc>
        <w:tc>
          <w:tcPr>
            <w:tcW w:w="3529" w:type="dxa"/>
            <w:vAlign w:val="center"/>
          </w:tcPr>
          <w:p w14:paraId="753B88A5" w14:textId="77777777" w:rsidR="009A1B8E" w:rsidRPr="008A45C1" w:rsidRDefault="009A1B8E" w:rsidP="009A1B8E">
            <w:pPr>
              <w:rPr>
                <w:color w:val="32323E"/>
              </w:rPr>
            </w:pPr>
            <w:r w:rsidRPr="008A45C1">
              <w:rPr>
                <w:color w:val="32323E"/>
              </w:rPr>
              <w:t>The ATO can help you understand your HELP debt including indexation and compulsory, voluntary and overseas repayments.</w:t>
            </w:r>
          </w:p>
          <w:p w14:paraId="0C9591DE" w14:textId="07F60BE5" w:rsidR="009A1B8E" w:rsidRPr="008A45C1" w:rsidRDefault="009A1B8E" w:rsidP="009A1B8E">
            <w:pPr>
              <w:rPr>
                <w:color w:val="32323E"/>
              </w:rPr>
            </w:pPr>
            <w:r w:rsidRPr="008A45C1">
              <w:rPr>
                <w:color w:val="32323E"/>
              </w:rPr>
              <w:t>Viewing your loan accounts and information such as payment reference numbers.</w:t>
            </w:r>
          </w:p>
        </w:tc>
        <w:tc>
          <w:tcPr>
            <w:tcW w:w="4111" w:type="dxa"/>
            <w:vAlign w:val="center"/>
          </w:tcPr>
          <w:p w14:paraId="103A9324" w14:textId="77777777" w:rsidR="009A1B8E" w:rsidRPr="008A45C1" w:rsidRDefault="009A1B8E" w:rsidP="009A1B8E">
            <w:pPr>
              <w:rPr>
                <w:color w:val="32323E"/>
              </w:rPr>
            </w:pPr>
            <w:r w:rsidRPr="008A45C1">
              <w:rPr>
                <w:color w:val="32323E"/>
              </w:rPr>
              <w:t>13 28 61</w:t>
            </w:r>
          </w:p>
          <w:p w14:paraId="322B95E2" w14:textId="77777777" w:rsidR="009A1B8E" w:rsidRPr="008A45C1" w:rsidRDefault="009A1B8E" w:rsidP="009A1B8E">
            <w:pPr>
              <w:rPr>
                <w:color w:val="32323E"/>
              </w:rPr>
            </w:pPr>
            <w:r>
              <w:rPr>
                <w:color w:val="32323E"/>
              </w:rPr>
              <w:t xml:space="preserve">If you are deaf or have a hearing or speech impairment, information on contacting the ATO through the National Relay Service is available at: </w:t>
            </w:r>
            <w:hyperlink r:id="rId77" w:history="1">
              <w:r w:rsidRPr="004C3C11">
                <w:rPr>
                  <w:rStyle w:val="Hyperlink"/>
                </w:rPr>
                <w:t>Other services | Australian Taxation Office</w:t>
              </w:r>
            </w:hyperlink>
            <w:r>
              <w:rPr>
                <w:color w:val="32323E"/>
              </w:rPr>
              <w:t>.</w:t>
            </w:r>
          </w:p>
          <w:p w14:paraId="30EC233E" w14:textId="4D21D5B8" w:rsidR="009A1B8E" w:rsidRPr="008A45C1" w:rsidRDefault="009A1B8E" w:rsidP="009A1B8E">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78" w:history="1">
              <w:r w:rsidRPr="008A45C1">
                <w:rPr>
                  <w:color w:val="32323E"/>
                  <w:u w:val="single"/>
                </w:rPr>
                <w:t>https://www.ato.gov.au/individuals-and-families/study-and-training-support-loans</w:t>
              </w:r>
            </w:hyperlink>
            <w:r w:rsidRPr="008A45C1">
              <w:rPr>
                <w:color w:val="32323E"/>
              </w:rPr>
              <w:t>.</w:t>
            </w:r>
          </w:p>
        </w:tc>
      </w:tr>
      <w:tr w:rsidR="009A1B8E" w:rsidRPr="008A45C1" w14:paraId="3AEB254B" w14:textId="77777777" w:rsidTr="00A305EF">
        <w:tc>
          <w:tcPr>
            <w:tcW w:w="1858" w:type="dxa"/>
            <w:vAlign w:val="center"/>
          </w:tcPr>
          <w:p w14:paraId="15AB6842" w14:textId="6D8D05CC" w:rsidR="009A1B8E" w:rsidRPr="008A45C1" w:rsidRDefault="009A1B8E" w:rsidP="009A1B8E">
            <w:pPr>
              <w:rPr>
                <w:b/>
                <w:color w:val="32323E"/>
              </w:rPr>
            </w:pPr>
            <w:bookmarkStart w:id="157" w:name="_Toc184650633"/>
            <w:r w:rsidRPr="00B05AA3">
              <w:rPr>
                <w:b/>
                <w:bCs/>
                <w:color w:val="32323E"/>
              </w:rPr>
              <w:t>Services Australia</w:t>
            </w:r>
            <w:bookmarkEnd w:id="157"/>
          </w:p>
        </w:tc>
        <w:tc>
          <w:tcPr>
            <w:tcW w:w="3529" w:type="dxa"/>
            <w:vAlign w:val="center"/>
          </w:tcPr>
          <w:p w14:paraId="48DB35A9" w14:textId="77777777" w:rsidR="009A1B8E" w:rsidRPr="008A45C1" w:rsidRDefault="009A1B8E" w:rsidP="009A1B8E">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72B546D9" w14:textId="1CA66B04" w:rsidR="009A1B8E" w:rsidRPr="008A45C1" w:rsidRDefault="009A1B8E" w:rsidP="009A1B8E">
            <w:pPr>
              <w:rPr>
                <w:color w:val="32323E"/>
              </w:rPr>
            </w:pPr>
            <w:r w:rsidRPr="008A45C1">
              <w:rPr>
                <w:color w:val="32323E"/>
              </w:rPr>
              <w:t>They also administer Tertiary Access Payments and Student Start-up Loans.</w:t>
            </w:r>
          </w:p>
        </w:tc>
        <w:tc>
          <w:tcPr>
            <w:tcW w:w="4111" w:type="dxa"/>
            <w:vAlign w:val="center"/>
          </w:tcPr>
          <w:p w14:paraId="18D39CB0" w14:textId="77777777" w:rsidR="009A1B8E" w:rsidRPr="008A45C1" w:rsidRDefault="009A1B8E" w:rsidP="009A1B8E">
            <w:pPr>
              <w:rPr>
                <w:color w:val="32323E"/>
              </w:rPr>
            </w:pPr>
            <w:r w:rsidRPr="008A45C1">
              <w:rPr>
                <w:color w:val="32323E"/>
              </w:rPr>
              <w:t xml:space="preserve">Website: </w:t>
            </w:r>
            <w:hyperlink r:id="rId79" w:history="1">
              <w:r w:rsidRPr="008A45C1">
                <w:rPr>
                  <w:color w:val="32323E"/>
                  <w:u w:val="single"/>
                </w:rPr>
                <w:t>servicesaustralia.gov.au/education</w:t>
              </w:r>
            </w:hyperlink>
          </w:p>
          <w:p w14:paraId="092ECA0F" w14:textId="77777777" w:rsidR="009A1B8E" w:rsidRPr="008A45C1" w:rsidRDefault="009A1B8E" w:rsidP="009A1B8E">
            <w:pPr>
              <w:rPr>
                <w:color w:val="32323E"/>
              </w:rPr>
            </w:pPr>
          </w:p>
          <w:p w14:paraId="23EC4A4D" w14:textId="630A44D0" w:rsidR="009A1B8E" w:rsidRPr="008A45C1" w:rsidRDefault="009A1B8E" w:rsidP="009A1B8E">
            <w:pPr>
              <w:rPr>
                <w:color w:val="32323E"/>
              </w:rPr>
            </w:pPr>
            <w:r w:rsidRPr="008A45C1">
              <w:rPr>
                <w:color w:val="32323E"/>
              </w:rPr>
              <w:t xml:space="preserve">Payment finder: </w:t>
            </w:r>
            <w:hyperlink r:id="rId80" w:history="1">
              <w:r w:rsidRPr="008A45C1">
                <w:rPr>
                  <w:color w:val="32323E"/>
                  <w:u w:val="single"/>
                </w:rPr>
                <w:t>https://www.centrelink.gov.au/apps/clkonline_cof/payment-service-finder/payment-service-finder-start</w:t>
              </w:r>
            </w:hyperlink>
            <w:r w:rsidRPr="008A45C1">
              <w:rPr>
                <w:color w:val="32323E"/>
              </w:rPr>
              <w:t xml:space="preserve">. </w:t>
            </w:r>
          </w:p>
        </w:tc>
      </w:tr>
      <w:tr w:rsidR="009A1B8E" w:rsidRPr="008A45C1" w14:paraId="3613F923" w14:textId="77777777" w:rsidTr="00A305EF">
        <w:tc>
          <w:tcPr>
            <w:tcW w:w="1858" w:type="dxa"/>
            <w:vAlign w:val="center"/>
          </w:tcPr>
          <w:p w14:paraId="1BFED594" w14:textId="77777777" w:rsidR="009A1B8E" w:rsidRPr="00B05AA3" w:rsidRDefault="009A1B8E" w:rsidP="009A1B8E">
            <w:pPr>
              <w:rPr>
                <w:b/>
                <w:bCs/>
                <w:color w:val="32323E"/>
              </w:rPr>
            </w:pPr>
            <w:bookmarkStart w:id="158" w:name="_Toc184650634"/>
            <w:r w:rsidRPr="00B05AA3">
              <w:rPr>
                <w:b/>
                <w:bCs/>
                <w:color w:val="32323E"/>
              </w:rPr>
              <w:t>Department of Home Affairs</w:t>
            </w:r>
            <w:bookmarkEnd w:id="158"/>
          </w:p>
          <w:p w14:paraId="7DE968A3" w14:textId="77777777" w:rsidR="009A1B8E" w:rsidRPr="008A45C1" w:rsidRDefault="009A1B8E" w:rsidP="009A1B8E">
            <w:pPr>
              <w:rPr>
                <w:color w:val="32323E"/>
              </w:rPr>
            </w:pPr>
          </w:p>
        </w:tc>
        <w:tc>
          <w:tcPr>
            <w:tcW w:w="3529" w:type="dxa"/>
            <w:vAlign w:val="center"/>
          </w:tcPr>
          <w:p w14:paraId="7E6020A9" w14:textId="2DF9B0A3" w:rsidR="009A1B8E" w:rsidRPr="008A45C1" w:rsidRDefault="009A1B8E" w:rsidP="009A1B8E">
            <w:pPr>
              <w:rPr>
                <w:rFonts w:eastAsia="Calibri"/>
                <w:color w:val="32323E"/>
              </w:rPr>
            </w:pPr>
            <w:r w:rsidRPr="008A45C1">
              <w:rPr>
                <w:color w:val="32323E"/>
              </w:rPr>
              <w:t>The Department of Home Affairs can help you with visas and Australian citizenship.</w:t>
            </w:r>
          </w:p>
        </w:tc>
        <w:tc>
          <w:tcPr>
            <w:tcW w:w="4111" w:type="dxa"/>
            <w:vAlign w:val="center"/>
          </w:tcPr>
          <w:p w14:paraId="5EFA1EDA" w14:textId="77777777" w:rsidR="009A1B8E" w:rsidRDefault="009A1B8E" w:rsidP="009A1B8E">
            <w:pPr>
              <w:rPr>
                <w:color w:val="32323E"/>
              </w:rPr>
            </w:pPr>
            <w:r w:rsidRPr="008A45C1">
              <w:rPr>
                <w:color w:val="32323E"/>
              </w:rPr>
              <w:t>13 18 81</w:t>
            </w:r>
          </w:p>
          <w:p w14:paraId="4DF7CA2D" w14:textId="3C7E6F88" w:rsidR="009A1B8E" w:rsidRPr="008A45C1" w:rsidRDefault="009A1B8E" w:rsidP="009A1B8E">
            <w:pPr>
              <w:rPr>
                <w:color w:val="32323E"/>
              </w:rPr>
            </w:pPr>
            <w:r w:rsidRPr="008A45C1">
              <w:rPr>
                <w:color w:val="32323E"/>
              </w:rPr>
              <w:t>Website:</w:t>
            </w:r>
            <w:r>
              <w:rPr>
                <w:color w:val="32323E"/>
              </w:rPr>
              <w:t xml:space="preserve"> </w:t>
            </w:r>
            <w:hyperlink r:id="rId81" w:history="1">
              <w:r w:rsidRPr="008A45C1">
                <w:rPr>
                  <w:color w:val="32323E"/>
                  <w:u w:val="single"/>
                </w:rPr>
                <w:t>www.homeaffairs.gov.au</w:t>
              </w:r>
            </w:hyperlink>
            <w:r w:rsidRPr="008A45C1">
              <w:rPr>
                <w:color w:val="32323E"/>
              </w:rPr>
              <w:t xml:space="preserve"> </w:t>
            </w:r>
          </w:p>
        </w:tc>
      </w:tr>
      <w:tr w:rsidR="009A1B8E" w:rsidRPr="008A45C1" w14:paraId="2EDAF4C6" w14:textId="77777777" w:rsidTr="00A305EF">
        <w:tc>
          <w:tcPr>
            <w:tcW w:w="1858" w:type="dxa"/>
            <w:vAlign w:val="center"/>
          </w:tcPr>
          <w:p w14:paraId="374996EC" w14:textId="0B540D62" w:rsidR="009A1B8E" w:rsidRPr="008A45C1" w:rsidRDefault="009A1B8E" w:rsidP="009A1B8E">
            <w:pPr>
              <w:rPr>
                <w:b/>
                <w:bCs/>
                <w:color w:val="32323E"/>
              </w:rPr>
            </w:pPr>
            <w:bookmarkStart w:id="159" w:name="_Toc184650635"/>
            <w:r w:rsidRPr="00B05AA3">
              <w:rPr>
                <w:b/>
                <w:color w:val="32323E"/>
              </w:rPr>
              <w:t>Office of the Student Identifiers Registra</w:t>
            </w:r>
            <w:bookmarkEnd w:id="159"/>
            <w:r w:rsidRPr="00B05AA3">
              <w:rPr>
                <w:b/>
                <w:color w:val="32323E"/>
              </w:rPr>
              <w:t>r</w:t>
            </w:r>
          </w:p>
        </w:tc>
        <w:tc>
          <w:tcPr>
            <w:tcW w:w="3529" w:type="dxa"/>
            <w:vAlign w:val="center"/>
          </w:tcPr>
          <w:p w14:paraId="1D2FA218" w14:textId="2BECCA30" w:rsidR="009A1B8E" w:rsidRPr="008A45C1" w:rsidRDefault="009A1B8E" w:rsidP="009A1B8E">
            <w:pPr>
              <w:rPr>
                <w:color w:val="32323E"/>
              </w:rPr>
            </w:pPr>
            <w:r>
              <w:t xml:space="preserve">Visit the USI website to create or find your USI. </w:t>
            </w:r>
          </w:p>
        </w:tc>
        <w:tc>
          <w:tcPr>
            <w:tcW w:w="4111" w:type="dxa"/>
            <w:vAlign w:val="center"/>
          </w:tcPr>
          <w:p w14:paraId="6BACD564" w14:textId="77777777" w:rsidR="009A1B8E" w:rsidRPr="008A45C1" w:rsidRDefault="009A1B8E" w:rsidP="009A1B8E">
            <w:pPr>
              <w:rPr>
                <w:color w:val="32323E"/>
              </w:rPr>
            </w:pPr>
            <w:r w:rsidRPr="008A45C1">
              <w:rPr>
                <w:color w:val="32323E"/>
              </w:rPr>
              <w:t>1300 857 536</w:t>
            </w:r>
          </w:p>
          <w:p w14:paraId="609E2AC0" w14:textId="60834387" w:rsidR="009A1B8E" w:rsidRPr="008A45C1" w:rsidRDefault="009A1B8E" w:rsidP="009A1B8E">
            <w:pPr>
              <w:rPr>
                <w:color w:val="32323E"/>
              </w:rPr>
            </w:pPr>
            <w:r w:rsidRPr="008A45C1">
              <w:rPr>
                <w:color w:val="32323E"/>
              </w:rPr>
              <w:t>Website:</w:t>
            </w:r>
            <w:r>
              <w:rPr>
                <w:color w:val="32323E"/>
              </w:rPr>
              <w:t xml:space="preserve"> </w:t>
            </w:r>
            <w:hyperlink r:id="rId82" w:history="1">
              <w:r w:rsidRPr="00A86F00">
                <w:rPr>
                  <w:rStyle w:val="Hyperlink"/>
                </w:rPr>
                <w:t>www.usi.gov.au</w:t>
              </w:r>
            </w:hyperlink>
            <w:r w:rsidRPr="008A45C1" w:rsidDel="000D64B0">
              <w:rPr>
                <w:color w:val="32323E"/>
                <w:u w:val="single"/>
              </w:rPr>
              <w:t xml:space="preserve"> </w:t>
            </w:r>
          </w:p>
        </w:tc>
      </w:tr>
    </w:tbl>
    <w:p w14:paraId="20ED0E6C" w14:textId="77777777" w:rsidR="0055736C" w:rsidRDefault="0055736C" w:rsidP="0055736C">
      <w:pPr>
        <w:rPr>
          <w:b/>
          <w:color w:val="2F0E72" w:themeColor="accent1"/>
          <w:sz w:val="52"/>
          <w:szCs w:val="52"/>
        </w:rPr>
      </w:pPr>
      <w:r>
        <w:br w:type="page"/>
      </w:r>
    </w:p>
    <w:p w14:paraId="05FE5ED6" w14:textId="77777777" w:rsidR="005B5AC9" w:rsidRPr="00BD25EC" w:rsidRDefault="005B5AC9" w:rsidP="005B5AC9">
      <w:pPr>
        <w:pStyle w:val="Heading2"/>
      </w:pPr>
      <w:bookmarkStart w:id="160" w:name="_Toc176940557"/>
      <w:bookmarkStart w:id="161" w:name="_Toc189729220"/>
      <w:bookmarkEnd w:id="21"/>
      <w:r w:rsidRPr="00BD25EC">
        <w:lastRenderedPageBreak/>
        <w:t>Glossary</w:t>
      </w:r>
      <w:bookmarkEnd w:id="160"/>
      <w:bookmarkEnd w:id="161"/>
    </w:p>
    <w:p w14:paraId="6E8F656C" w14:textId="77777777" w:rsidR="005B5AC9" w:rsidRPr="005B5AC9" w:rsidRDefault="005B5AC9" w:rsidP="005B5AC9">
      <w:pPr>
        <w:pStyle w:val="GlossaryTerm"/>
        <w:framePr w:wrap="around"/>
        <w:rPr>
          <w:rStyle w:val="HighlightedWords-Colour"/>
          <w:b/>
          <w:bCs w:val="0"/>
        </w:rPr>
      </w:pPr>
      <w:bookmarkStart w:id="162" w:name="_Ref187917500"/>
      <w:r w:rsidRPr="005B5AC9">
        <w:rPr>
          <w:rStyle w:val="HighlightedWords-Colour"/>
          <w:b/>
          <w:bCs w:val="0"/>
        </w:rPr>
        <w:t>Administrative date</w:t>
      </w:r>
      <w:bookmarkEnd w:id="162"/>
    </w:p>
    <w:p w14:paraId="5D0EF81A" w14:textId="77777777" w:rsidR="005B5AC9" w:rsidRDefault="005B5AC9" w:rsidP="009A1B8E">
      <w:pPr>
        <w:pStyle w:val="ListParagraph"/>
        <w:spacing w:before="0" w:after="0" w:line="240" w:lineRule="auto"/>
        <w:ind w:left="420" w:firstLine="0"/>
      </w:pPr>
    </w:p>
    <w:p w14:paraId="696799C3" w14:textId="77777777" w:rsidR="009A1B8E" w:rsidRDefault="009A1B8E" w:rsidP="009A1B8E">
      <w:pPr>
        <w:pStyle w:val="ListParagraph"/>
        <w:spacing w:before="0" w:after="0" w:line="240" w:lineRule="auto"/>
        <w:ind w:left="420" w:firstLine="0"/>
      </w:pPr>
    </w:p>
    <w:p w14:paraId="0A88F7A9" w14:textId="70C55306" w:rsidR="005B5AC9" w:rsidRDefault="005B5AC9" w:rsidP="009A1B8E">
      <w:pPr>
        <w:pStyle w:val="ListParagraph"/>
        <w:numPr>
          <w:ilvl w:val="0"/>
          <w:numId w:val="10"/>
        </w:numPr>
        <w:spacing w:before="0" w:after="0" w:line="240" w:lineRule="auto"/>
      </w:pPr>
      <w:r w:rsidRPr="009A4023">
        <w:t xml:space="preserve">A deadline set by your provider, which is earlier than the census date, for submitting forms or making upfront payments. Your provider must still allow you to submit your </w:t>
      </w:r>
      <w:r w:rsidRPr="005B5AC9">
        <w:rPr>
          <w:i/>
          <w:iCs/>
        </w:rPr>
        <w:t>Request for STARTUP-HELP loan</w:t>
      </w:r>
      <w:r w:rsidRPr="009A4023">
        <w:t xml:space="preserve"> form on or before the census date. Your provider cannot set an administrative date in relation to withdrawing from the Startup Year course. Not all providers have an administrative date, and some may refer to this deadline as a payment due date, an invoice due date or a fees payment date.</w:t>
      </w:r>
    </w:p>
    <w:p w14:paraId="20AEEA1F" w14:textId="77777777" w:rsidR="009A1B8E" w:rsidRPr="00BD25EC" w:rsidRDefault="009A1B8E" w:rsidP="009A1B8E">
      <w:pPr>
        <w:pStyle w:val="ListParagraph"/>
        <w:spacing w:before="0" w:after="0" w:line="240" w:lineRule="auto"/>
        <w:ind w:left="420" w:firstLine="0"/>
      </w:pPr>
    </w:p>
    <w:p w14:paraId="4F507ED2" w14:textId="77777777" w:rsidR="005B5AC9" w:rsidRPr="005B5AC9" w:rsidRDefault="005B5AC9" w:rsidP="009A1B8E">
      <w:pPr>
        <w:pStyle w:val="GlossaryTerm"/>
        <w:framePr w:wrap="around"/>
        <w:spacing w:line="240" w:lineRule="auto"/>
        <w:rPr>
          <w:b w:val="0"/>
          <w:bCs/>
        </w:rPr>
      </w:pPr>
      <w:bookmarkStart w:id="163" w:name="_Ref187916979"/>
      <w:r w:rsidRPr="005B5AC9">
        <w:rPr>
          <w:rStyle w:val="HighlightedWords-Colour"/>
          <w:b/>
          <w:bCs w:val="0"/>
        </w:rPr>
        <w:t>Approved higher education provider (provider)</w:t>
      </w:r>
      <w:bookmarkEnd w:id="163"/>
    </w:p>
    <w:p w14:paraId="7F74732E" w14:textId="77777777" w:rsidR="005B5AC9" w:rsidRDefault="005B5AC9" w:rsidP="009A1B8E">
      <w:pPr>
        <w:pStyle w:val="ListParagraph"/>
        <w:spacing w:before="0" w:after="0" w:line="240" w:lineRule="auto"/>
        <w:ind w:left="420" w:firstLine="0"/>
      </w:pPr>
    </w:p>
    <w:p w14:paraId="692FED34" w14:textId="77777777" w:rsidR="009A1B8E" w:rsidRDefault="009A1B8E" w:rsidP="009A1B8E">
      <w:pPr>
        <w:pStyle w:val="ListParagraph"/>
        <w:spacing w:before="0" w:after="0" w:line="240" w:lineRule="auto"/>
        <w:ind w:left="420" w:firstLine="0"/>
      </w:pPr>
    </w:p>
    <w:p w14:paraId="4391BF8C" w14:textId="2C02B8B3" w:rsidR="005B5AC9" w:rsidRPr="00BD25EC" w:rsidRDefault="005B5AC9" w:rsidP="009A1B8E">
      <w:pPr>
        <w:pStyle w:val="ListParagraph"/>
        <w:numPr>
          <w:ilvl w:val="0"/>
          <w:numId w:val="10"/>
        </w:numPr>
        <w:spacing w:before="0" w:after="0" w:line="240" w:lineRule="auto"/>
      </w:pPr>
      <w:r w:rsidRPr="009A4023">
        <w:t>In this booklet, this term means an Australian University or University College that has been approved by the Australian Government to offer STARTUP-HELP loans to eligible students.</w:t>
      </w:r>
    </w:p>
    <w:p w14:paraId="39881CE0" w14:textId="77777777" w:rsidR="005B5AC9" w:rsidRDefault="005B5AC9" w:rsidP="009A1B8E">
      <w:pPr>
        <w:spacing w:before="0" w:after="0" w:line="240" w:lineRule="auto"/>
        <w:rPr>
          <w:rStyle w:val="HighlightedWords-Colour"/>
        </w:rPr>
      </w:pPr>
    </w:p>
    <w:p w14:paraId="0876500F" w14:textId="77777777" w:rsidR="005B5AC9" w:rsidRPr="00B544FD" w:rsidRDefault="005B5AC9" w:rsidP="009A1B8E">
      <w:pPr>
        <w:pStyle w:val="GlossaryTerm"/>
        <w:framePr w:wrap="around"/>
        <w:spacing w:line="240" w:lineRule="auto"/>
        <w:rPr>
          <w:rStyle w:val="HighlightedWords-Colour"/>
          <w:b/>
          <w:bCs w:val="0"/>
        </w:rPr>
      </w:pPr>
      <w:bookmarkStart w:id="164" w:name="_Ref187306741"/>
      <w:r w:rsidRPr="00B544FD">
        <w:rPr>
          <w:rStyle w:val="HighlightedWords-Colour"/>
          <w:b/>
          <w:bCs w:val="0"/>
        </w:rPr>
        <w:t>Australian Taxation Office (ATO)</w:t>
      </w:r>
      <w:bookmarkEnd w:id="164"/>
    </w:p>
    <w:p w14:paraId="3DE9FECE" w14:textId="77777777" w:rsidR="005B5AC9" w:rsidRDefault="005B5AC9" w:rsidP="009A1B8E">
      <w:pPr>
        <w:pStyle w:val="ListParagraph"/>
        <w:spacing w:before="0" w:after="0" w:line="240" w:lineRule="auto"/>
        <w:ind w:left="420" w:firstLine="0"/>
        <w:rPr>
          <w:b/>
          <w:bCs/>
          <w:color w:val="2F0E72" w:themeColor="accent1"/>
        </w:rPr>
      </w:pPr>
    </w:p>
    <w:p w14:paraId="54E0F6E2" w14:textId="77777777" w:rsidR="005B5AC9" w:rsidRPr="00B544FD" w:rsidRDefault="005B5AC9" w:rsidP="009A1B8E">
      <w:pPr>
        <w:pStyle w:val="ListParagraph"/>
        <w:spacing w:before="0" w:after="0" w:line="240" w:lineRule="auto"/>
        <w:ind w:left="420" w:firstLine="0"/>
        <w:rPr>
          <w:b/>
          <w:bCs/>
          <w:color w:val="2F0E72" w:themeColor="accent1"/>
        </w:rPr>
      </w:pPr>
    </w:p>
    <w:p w14:paraId="6B2A2CFA" w14:textId="6A14B939" w:rsidR="005B5AC9" w:rsidRPr="004A3C29" w:rsidRDefault="005B5AC9" w:rsidP="009A1B8E">
      <w:pPr>
        <w:pStyle w:val="ListParagraph"/>
        <w:numPr>
          <w:ilvl w:val="0"/>
          <w:numId w:val="11"/>
        </w:numPr>
        <w:spacing w:before="0" w:after="0" w:line="240" w:lineRule="auto"/>
        <w:rPr>
          <w:b/>
          <w:bCs/>
          <w:color w:val="2F0E72" w:themeColor="accent1"/>
        </w:rPr>
      </w:pPr>
      <w:r>
        <w:t xml:space="preserve">The principal revenue collection agency of the Australian Government. It is responsible for managing HELP debts including applying indexation and processing repayments. </w:t>
      </w:r>
    </w:p>
    <w:p w14:paraId="42450039" w14:textId="77777777" w:rsidR="004A3C29" w:rsidRDefault="004A3C29" w:rsidP="009A1B8E">
      <w:pPr>
        <w:pStyle w:val="ListParagraph"/>
        <w:spacing w:before="0" w:after="0" w:line="240" w:lineRule="auto"/>
        <w:ind w:left="420" w:firstLine="0"/>
        <w:rPr>
          <w:rStyle w:val="HighlightedWords-Colour"/>
        </w:rPr>
      </w:pPr>
    </w:p>
    <w:p w14:paraId="690C7F4F" w14:textId="77777777" w:rsidR="005B5AC9" w:rsidRPr="005B5AC9" w:rsidRDefault="005B5AC9" w:rsidP="009A1B8E">
      <w:pPr>
        <w:pStyle w:val="GlossaryTerm"/>
        <w:framePr w:wrap="around"/>
        <w:spacing w:line="240" w:lineRule="auto"/>
        <w:rPr>
          <w:rStyle w:val="HighlightedWords-Colour"/>
          <w:b/>
          <w:bCs w:val="0"/>
        </w:rPr>
      </w:pPr>
      <w:bookmarkStart w:id="165" w:name="_Ref187916936"/>
      <w:r w:rsidRPr="005B5AC9">
        <w:rPr>
          <w:rStyle w:val="HighlightedWords-Colour"/>
          <w:b/>
          <w:bCs w:val="0"/>
        </w:rPr>
        <w:t>Census date</w:t>
      </w:r>
      <w:bookmarkEnd w:id="165"/>
    </w:p>
    <w:p w14:paraId="50634468" w14:textId="77777777" w:rsidR="005B5AC9" w:rsidRDefault="005B5AC9" w:rsidP="009A1B8E">
      <w:pPr>
        <w:pStyle w:val="ListParagraph"/>
        <w:spacing w:before="0" w:after="0" w:line="240" w:lineRule="auto"/>
        <w:ind w:left="420" w:firstLine="0"/>
      </w:pPr>
    </w:p>
    <w:p w14:paraId="07B1F99B" w14:textId="77777777" w:rsidR="009A1B8E" w:rsidRDefault="009A1B8E" w:rsidP="009A1B8E">
      <w:pPr>
        <w:pStyle w:val="ListParagraph"/>
        <w:spacing w:before="0" w:after="0" w:line="240" w:lineRule="auto"/>
        <w:ind w:left="420" w:firstLine="0"/>
      </w:pPr>
    </w:p>
    <w:p w14:paraId="2541955B" w14:textId="088E2662" w:rsidR="005B5AC9" w:rsidRDefault="005B5AC9" w:rsidP="009A1B8E">
      <w:pPr>
        <w:pStyle w:val="ListParagraph"/>
        <w:numPr>
          <w:ilvl w:val="0"/>
          <w:numId w:val="11"/>
        </w:numPr>
        <w:spacing w:before="0" w:after="0" w:line="240" w:lineRule="auto"/>
      </w:pPr>
      <w:r w:rsidRPr="009A4023">
        <w:t>This date is set by providers and it is the legal deadline for various requirements, like making an upfront payment of your student contributions, applying for a STARTUP-HELP loan or formally withdrawing your enrolment so you won’t incur a HELP debt.</w:t>
      </w:r>
    </w:p>
    <w:p w14:paraId="02876FBD" w14:textId="77777777" w:rsidR="009A1B8E" w:rsidRPr="00BD25EC" w:rsidRDefault="009A1B8E" w:rsidP="009A1B8E">
      <w:pPr>
        <w:pStyle w:val="ListParagraph"/>
        <w:spacing w:before="0" w:after="0" w:line="240" w:lineRule="auto"/>
        <w:ind w:left="420" w:firstLine="0"/>
      </w:pPr>
    </w:p>
    <w:p w14:paraId="5D093CAA" w14:textId="77777777" w:rsidR="005B5AC9" w:rsidRPr="005B5AC9" w:rsidRDefault="005B5AC9" w:rsidP="009A1B8E">
      <w:pPr>
        <w:pStyle w:val="GlossaryTerm"/>
        <w:framePr w:wrap="around"/>
        <w:spacing w:line="240" w:lineRule="auto"/>
        <w:rPr>
          <w:rStyle w:val="HighlightedWords-Colour"/>
          <w:b/>
          <w:bCs w:val="0"/>
        </w:rPr>
      </w:pPr>
      <w:r w:rsidRPr="005B5AC9">
        <w:rPr>
          <w:rStyle w:val="HighlightedWords-Colour"/>
          <w:b/>
          <w:bCs w:val="0"/>
        </w:rPr>
        <w:t>Commonwealth Assistance Notice (CAN)</w:t>
      </w:r>
    </w:p>
    <w:p w14:paraId="53D4915E" w14:textId="77777777" w:rsidR="005B5AC9" w:rsidRDefault="005B5AC9" w:rsidP="009A1B8E">
      <w:pPr>
        <w:pStyle w:val="ListParagraph"/>
        <w:spacing w:before="0" w:after="0" w:line="240" w:lineRule="auto"/>
        <w:ind w:left="420" w:firstLine="0"/>
      </w:pPr>
    </w:p>
    <w:p w14:paraId="5B2BF99E" w14:textId="77777777" w:rsidR="009A1B8E" w:rsidRDefault="009A1B8E" w:rsidP="009A1B8E">
      <w:pPr>
        <w:pStyle w:val="ListParagraph"/>
        <w:spacing w:before="0" w:after="0" w:line="240" w:lineRule="auto"/>
        <w:ind w:left="420" w:firstLine="0"/>
      </w:pPr>
    </w:p>
    <w:p w14:paraId="600B86AB" w14:textId="0B443C93" w:rsidR="005B5AC9" w:rsidRPr="00BD25EC" w:rsidRDefault="005B5AC9" w:rsidP="009A1B8E">
      <w:pPr>
        <w:pStyle w:val="ListParagraph"/>
        <w:numPr>
          <w:ilvl w:val="0"/>
          <w:numId w:val="11"/>
        </w:numPr>
        <w:spacing w:before="0" w:after="0" w:line="240" w:lineRule="auto"/>
      </w:pPr>
      <w:r w:rsidRPr="0024740D">
        <w:t>A notice from your provider given after the census date that gives you information about the Commonwealth assistance you have used for the study period. You will receive your CAN within 28 days of your census date. If you think there are errors on your CAN, you have 14 days from the date of receipt of the CAN, to contact your provider and ask for a new, correct one.</w:t>
      </w:r>
    </w:p>
    <w:p w14:paraId="2B12723B" w14:textId="77777777" w:rsidR="005B5AC9" w:rsidRPr="005B5AC9" w:rsidRDefault="005B5AC9" w:rsidP="009A1B8E">
      <w:pPr>
        <w:pStyle w:val="GlossaryTerm"/>
        <w:framePr w:wrap="around"/>
        <w:spacing w:line="240" w:lineRule="auto"/>
        <w:rPr>
          <w:b w:val="0"/>
          <w:bCs/>
        </w:rPr>
      </w:pPr>
      <w:bookmarkStart w:id="166" w:name="_Ref188531470"/>
      <w:r w:rsidRPr="005B5AC9">
        <w:rPr>
          <w:rStyle w:val="HighlightedWords-Colour"/>
          <w:b/>
          <w:bCs w:val="0"/>
        </w:rPr>
        <w:t>Commonwealth Higher Education Student Support Number (CHESSN)</w:t>
      </w:r>
      <w:bookmarkEnd w:id="166"/>
    </w:p>
    <w:p w14:paraId="64A7793A" w14:textId="77777777" w:rsidR="005B5AC9" w:rsidRDefault="005B5AC9" w:rsidP="009A1B8E">
      <w:pPr>
        <w:pStyle w:val="ListParagraph"/>
        <w:spacing w:before="0" w:after="0" w:line="240" w:lineRule="auto"/>
        <w:ind w:left="420" w:firstLine="0"/>
      </w:pPr>
    </w:p>
    <w:p w14:paraId="3B6C4C08" w14:textId="77777777" w:rsidR="009A1B8E" w:rsidRDefault="009A1B8E" w:rsidP="009A1B8E">
      <w:pPr>
        <w:pStyle w:val="ListParagraph"/>
        <w:spacing w:before="0" w:after="0" w:line="240" w:lineRule="auto"/>
        <w:ind w:left="420" w:firstLine="0"/>
      </w:pPr>
    </w:p>
    <w:p w14:paraId="353A3A52" w14:textId="1CD9A54F" w:rsidR="005B5AC9" w:rsidRDefault="005B5AC9" w:rsidP="009A1B8E">
      <w:pPr>
        <w:pStyle w:val="ListParagraph"/>
        <w:numPr>
          <w:ilvl w:val="0"/>
          <w:numId w:val="11"/>
        </w:numPr>
        <w:spacing w:before="0" w:after="0" w:line="240" w:lineRule="auto"/>
      </w:pPr>
      <w:r w:rsidRPr="0024740D">
        <w:t>This is a 10-digit number provided by the Australian Government, to students who were in receipt of a C</w:t>
      </w:r>
      <w:r>
        <w:t>ommonwealth supported place (C</w:t>
      </w:r>
      <w:r w:rsidRPr="0024740D">
        <w:t>SP</w:t>
      </w:r>
      <w:r>
        <w:t>)</w:t>
      </w:r>
      <w:r w:rsidRPr="0024740D">
        <w:t xml:space="preserve"> or HELP loan. If you have accessed Commonwealth assistance between 2005 and 2020, you will have been assigned a CHESSN. From 2021, the CHESSN was replaced with the Unique Student Identifier (USI) for new students.</w:t>
      </w:r>
    </w:p>
    <w:p w14:paraId="71F7AE85" w14:textId="77777777" w:rsidR="009A1B8E" w:rsidRPr="00AD0B44" w:rsidRDefault="009A1B8E" w:rsidP="009A1B8E">
      <w:pPr>
        <w:pStyle w:val="ListParagraph"/>
        <w:spacing w:before="0" w:after="0" w:line="240" w:lineRule="auto"/>
        <w:ind w:left="420" w:firstLine="0"/>
      </w:pPr>
    </w:p>
    <w:p w14:paraId="45EF0772" w14:textId="77777777" w:rsidR="009A1B8E" w:rsidRPr="00082C28" w:rsidRDefault="009A1B8E" w:rsidP="009A1B8E">
      <w:pPr>
        <w:pStyle w:val="GlossaryTerm"/>
        <w:framePr w:wrap="around"/>
        <w:spacing w:line="240" w:lineRule="auto"/>
        <w:rPr>
          <w:rStyle w:val="HighlightedWords-Colour"/>
          <w:b/>
          <w:bCs w:val="0"/>
        </w:rPr>
      </w:pPr>
      <w:bookmarkStart w:id="167" w:name="_Ref187311951"/>
      <w:r w:rsidRPr="00082C28">
        <w:rPr>
          <w:rStyle w:val="HighlightedWords-Colour"/>
          <w:b/>
          <w:bCs w:val="0"/>
        </w:rPr>
        <w:t>Consumer price index (CPI)</w:t>
      </w:r>
      <w:bookmarkEnd w:id="167"/>
    </w:p>
    <w:p w14:paraId="7DFD863D" w14:textId="77777777" w:rsidR="009A1B8E" w:rsidRDefault="009A1B8E" w:rsidP="009A1B8E">
      <w:pPr>
        <w:pStyle w:val="ListParagraph"/>
        <w:spacing w:before="0" w:after="0" w:line="240" w:lineRule="auto"/>
        <w:ind w:left="420" w:firstLine="0"/>
      </w:pPr>
    </w:p>
    <w:p w14:paraId="0213CC99" w14:textId="77777777" w:rsidR="009A1B8E" w:rsidRDefault="009A1B8E" w:rsidP="009A1B8E">
      <w:pPr>
        <w:pStyle w:val="ListParagraph"/>
        <w:spacing w:before="0" w:after="0" w:line="240" w:lineRule="auto"/>
        <w:ind w:left="420" w:firstLine="0"/>
      </w:pPr>
    </w:p>
    <w:p w14:paraId="4C9CB591" w14:textId="77777777" w:rsidR="009A1B8E" w:rsidRPr="00AD0B44" w:rsidRDefault="009A1B8E" w:rsidP="009A1B8E">
      <w:pPr>
        <w:pStyle w:val="ListParagraph"/>
        <w:numPr>
          <w:ilvl w:val="0"/>
          <w:numId w:val="11"/>
        </w:numPr>
        <w:spacing w:before="0" w:after="0" w:line="240" w:lineRule="auto"/>
      </w:pPr>
      <w:r w:rsidRPr="004F6B9D">
        <w:t>The Consumer Price Index (CPI) </w:t>
      </w:r>
      <w:r w:rsidRPr="00D7685B">
        <w:t>measures household inflation</w:t>
      </w:r>
      <w:r>
        <w:t>.</w:t>
      </w:r>
      <w:r w:rsidRPr="004F6B9D">
        <w:t> </w:t>
      </w:r>
    </w:p>
    <w:p w14:paraId="7A1E2829" w14:textId="77777777" w:rsidR="009A1B8E" w:rsidRPr="00BD25EC" w:rsidRDefault="009A1B8E" w:rsidP="009A1B8E">
      <w:pPr>
        <w:pStyle w:val="ListParagraph"/>
        <w:spacing w:before="0" w:after="0" w:line="240" w:lineRule="auto"/>
        <w:ind w:left="420" w:firstLine="0"/>
      </w:pPr>
    </w:p>
    <w:p w14:paraId="3C328A89" w14:textId="77777777" w:rsidR="005B5AC9" w:rsidRPr="005B5AC9" w:rsidRDefault="005B5AC9" w:rsidP="009A1B8E">
      <w:pPr>
        <w:pStyle w:val="GlossaryTerm"/>
        <w:framePr w:wrap="around"/>
        <w:spacing w:line="240" w:lineRule="auto"/>
        <w:rPr>
          <w:rStyle w:val="HighlightedWords-Colour"/>
          <w:b/>
          <w:bCs w:val="0"/>
        </w:rPr>
      </w:pPr>
      <w:bookmarkStart w:id="168" w:name="_Ref188531335"/>
      <w:r w:rsidRPr="005B5AC9">
        <w:rPr>
          <w:rStyle w:val="HighlightedWords-Colour"/>
          <w:b/>
          <w:bCs w:val="0"/>
        </w:rPr>
        <w:t>Electronic Commonwealth Assistance Form (eCAF)</w:t>
      </w:r>
      <w:bookmarkEnd w:id="168"/>
    </w:p>
    <w:p w14:paraId="17B0BB0D" w14:textId="77777777" w:rsidR="005B5AC9" w:rsidRDefault="005B5AC9" w:rsidP="009A1B8E">
      <w:pPr>
        <w:pStyle w:val="ListParagraph"/>
        <w:spacing w:before="0" w:after="0" w:line="240" w:lineRule="auto"/>
        <w:ind w:left="420" w:firstLine="0"/>
      </w:pPr>
    </w:p>
    <w:p w14:paraId="5EBBFE8E" w14:textId="77777777" w:rsidR="009A1B8E" w:rsidRDefault="009A1B8E" w:rsidP="009A1B8E">
      <w:pPr>
        <w:pStyle w:val="ListParagraph"/>
        <w:spacing w:before="0" w:after="0" w:line="240" w:lineRule="auto"/>
        <w:ind w:left="420" w:firstLine="0"/>
      </w:pPr>
    </w:p>
    <w:p w14:paraId="15DC1A5B" w14:textId="6F9FC100" w:rsidR="005B5AC9" w:rsidRDefault="005B5AC9" w:rsidP="009A1B8E">
      <w:pPr>
        <w:pStyle w:val="ListParagraph"/>
        <w:numPr>
          <w:ilvl w:val="0"/>
          <w:numId w:val="11"/>
        </w:numPr>
        <w:spacing w:before="0" w:after="0" w:line="240" w:lineRule="auto"/>
      </w:pPr>
      <w:r w:rsidRPr="0024740D">
        <w:t xml:space="preserve">An electronic version of the </w:t>
      </w:r>
      <w:r w:rsidRPr="005B5AC9">
        <w:rPr>
          <w:i/>
          <w:iCs/>
        </w:rPr>
        <w:t>Request for a STARTUP-HELP loan</w:t>
      </w:r>
      <w:r w:rsidRPr="0024740D">
        <w:t xml:space="preserve"> form you must submit to your provider to request a STARTUP-HELP loan.</w:t>
      </w:r>
    </w:p>
    <w:p w14:paraId="35EDEB9B" w14:textId="77777777" w:rsidR="008A35BF" w:rsidRDefault="008A35BF" w:rsidP="008A35BF">
      <w:pPr>
        <w:pStyle w:val="ListParagraph"/>
        <w:spacing w:before="0" w:after="0" w:line="240" w:lineRule="auto"/>
        <w:ind w:left="420" w:firstLine="0"/>
      </w:pPr>
    </w:p>
    <w:p w14:paraId="3869712A" w14:textId="77777777" w:rsidR="009A1B8E" w:rsidRPr="00BD25EC" w:rsidRDefault="009A1B8E" w:rsidP="009A1B8E">
      <w:pPr>
        <w:pStyle w:val="ListParagraph"/>
        <w:spacing w:before="0" w:after="0" w:line="240" w:lineRule="auto"/>
        <w:ind w:left="420" w:firstLine="0"/>
      </w:pPr>
    </w:p>
    <w:p w14:paraId="715E1B3B" w14:textId="73B22ADE" w:rsidR="005B5AC9" w:rsidRPr="005B5AC9" w:rsidRDefault="005B5AC9" w:rsidP="009A1B8E">
      <w:pPr>
        <w:pStyle w:val="GlossaryTerm"/>
        <w:framePr w:wrap="around"/>
        <w:spacing w:line="240" w:lineRule="auto"/>
        <w:rPr>
          <w:rStyle w:val="HighlightedWords-Colour"/>
          <w:b/>
          <w:bCs w:val="0"/>
        </w:rPr>
      </w:pPr>
      <w:bookmarkStart w:id="169" w:name="_Ref187918332"/>
      <w:r w:rsidRPr="005B5AC9">
        <w:rPr>
          <w:rStyle w:val="HighlightedWords-Colour"/>
          <w:b/>
          <w:bCs w:val="0"/>
        </w:rPr>
        <w:lastRenderedPageBreak/>
        <w:t xml:space="preserve">Eligible former </w:t>
      </w:r>
      <w:r w:rsidR="004441AE">
        <w:rPr>
          <w:rStyle w:val="HighlightedWords-Colour"/>
          <w:b/>
          <w:bCs w:val="0"/>
        </w:rPr>
        <w:t>P</w:t>
      </w:r>
      <w:r w:rsidRPr="005B5AC9">
        <w:rPr>
          <w:rStyle w:val="HighlightedWords-Colour"/>
          <w:b/>
          <w:bCs w:val="0"/>
        </w:rPr>
        <w:t>ermanent</w:t>
      </w:r>
      <w:r w:rsidR="004441AE">
        <w:rPr>
          <w:rStyle w:val="HighlightedWords-Colour"/>
          <w:b/>
          <w:bCs w:val="0"/>
        </w:rPr>
        <w:t xml:space="preserve"> H</w:t>
      </w:r>
      <w:r w:rsidRPr="005B5AC9">
        <w:rPr>
          <w:rStyle w:val="HighlightedWords-Colour"/>
          <w:b/>
          <w:bCs w:val="0"/>
        </w:rPr>
        <w:t xml:space="preserve">umanitarian </w:t>
      </w:r>
      <w:r w:rsidR="004441AE">
        <w:rPr>
          <w:rStyle w:val="HighlightedWords-Colour"/>
          <w:b/>
          <w:bCs w:val="0"/>
        </w:rPr>
        <w:t>V</w:t>
      </w:r>
      <w:r w:rsidRPr="005B5AC9">
        <w:rPr>
          <w:rStyle w:val="HighlightedWords-Colour"/>
          <w:b/>
          <w:bCs w:val="0"/>
        </w:rPr>
        <w:t>is</w:t>
      </w:r>
      <w:r w:rsidR="004441AE">
        <w:rPr>
          <w:rStyle w:val="HighlightedWords-Colour"/>
          <w:b/>
          <w:bCs w:val="0"/>
        </w:rPr>
        <w:t>a holder</w:t>
      </w:r>
      <w:bookmarkEnd w:id="169"/>
    </w:p>
    <w:p w14:paraId="532E495E" w14:textId="77777777" w:rsidR="009A1B8E" w:rsidRDefault="009A1B8E" w:rsidP="009A1B8E">
      <w:pPr>
        <w:pStyle w:val="Normal-BeforeBullets"/>
        <w:spacing w:before="0" w:after="0" w:line="240" w:lineRule="auto"/>
        <w:ind w:left="420"/>
      </w:pPr>
    </w:p>
    <w:p w14:paraId="6891D57A" w14:textId="77777777" w:rsidR="009A1B8E" w:rsidRDefault="009A1B8E" w:rsidP="009A1B8E">
      <w:pPr>
        <w:pStyle w:val="Normal-BeforeBullets"/>
        <w:spacing w:before="0" w:after="0" w:line="240" w:lineRule="auto"/>
        <w:ind w:left="420"/>
      </w:pPr>
    </w:p>
    <w:p w14:paraId="37EBE23C" w14:textId="31C1882C" w:rsidR="005B5AC9" w:rsidRPr="00BD25EC" w:rsidRDefault="005B5AC9" w:rsidP="009A1B8E">
      <w:pPr>
        <w:pStyle w:val="Normal-BeforeBullets"/>
        <w:numPr>
          <w:ilvl w:val="0"/>
          <w:numId w:val="11"/>
        </w:numPr>
        <w:spacing w:before="0" w:after="0" w:line="240" w:lineRule="auto"/>
      </w:pPr>
      <w:r w:rsidRPr="00BD25EC">
        <w:t>a person who:</w:t>
      </w:r>
    </w:p>
    <w:p w14:paraId="6F52F514" w14:textId="77777777" w:rsidR="005B5AC9" w:rsidRPr="00FD455E" w:rsidRDefault="005B5AC9" w:rsidP="009A1B8E">
      <w:pPr>
        <w:pStyle w:val="ListBullet2"/>
        <w:spacing w:before="0" w:after="0" w:line="240" w:lineRule="auto"/>
        <w:contextualSpacing/>
      </w:pPr>
      <w:r w:rsidRPr="00FD455E">
        <w:t xml:space="preserve">is not a current permanent humanitarian visa holder </w:t>
      </w:r>
    </w:p>
    <w:p w14:paraId="5C9105F0" w14:textId="77777777" w:rsidR="005B5AC9" w:rsidRPr="00FD455E" w:rsidRDefault="005B5AC9" w:rsidP="009A1B8E">
      <w:pPr>
        <w:pStyle w:val="ListBullet2"/>
        <w:spacing w:before="0" w:after="0" w:line="240" w:lineRule="auto"/>
        <w:contextualSpacing/>
      </w:pPr>
      <w:r w:rsidRPr="00FD455E">
        <w:t xml:space="preserve">was previously a permanent humanitarian visa holder </w:t>
      </w:r>
    </w:p>
    <w:p w14:paraId="429DA3D3" w14:textId="77777777" w:rsidR="005B5AC9" w:rsidRDefault="005B5AC9" w:rsidP="009A1B8E">
      <w:pPr>
        <w:pStyle w:val="ListBullet2"/>
        <w:spacing w:before="0" w:after="0" w:line="240" w:lineRule="auto"/>
        <w:contextualSpacing/>
      </w:pPr>
      <w:r w:rsidRPr="00FD455E">
        <w:t>the current holder of a subclass 155 or subclass 157 Resident Return visa (please visit w</w:t>
      </w:r>
      <w:r w:rsidRPr="005B5AC9">
        <w:rPr>
          <w:rFonts w:eastAsia="Calibri" w:cs="Arial"/>
          <w:iCs/>
          <w:szCs w:val="21"/>
          <w:u w:val="single"/>
        </w:rPr>
        <w:t>ww.</w:t>
      </w:r>
      <w:hyperlink r:id="rId83" w:history="1">
        <w:r w:rsidRPr="005B5AC9">
          <w:rPr>
            <w:rStyle w:val="Hyperlink"/>
            <w:rFonts w:eastAsia="Calibri" w:cs="Arial"/>
            <w:iCs/>
            <w:szCs w:val="21"/>
          </w:rPr>
          <w:t>studyassist.gov.au</w:t>
        </w:r>
      </w:hyperlink>
      <w:r>
        <w:t xml:space="preserve"> for more information).</w:t>
      </w:r>
    </w:p>
    <w:p w14:paraId="45A25CE2" w14:textId="77777777" w:rsidR="009A1B8E" w:rsidRPr="0024740D" w:rsidRDefault="009A1B8E" w:rsidP="009A1B8E">
      <w:pPr>
        <w:pStyle w:val="ListBullet2"/>
        <w:numPr>
          <w:ilvl w:val="0"/>
          <w:numId w:val="0"/>
        </w:numPr>
        <w:spacing w:before="0" w:after="0" w:line="240" w:lineRule="auto"/>
        <w:ind w:left="714"/>
        <w:contextualSpacing/>
      </w:pPr>
    </w:p>
    <w:p w14:paraId="0AF00BCD" w14:textId="77777777" w:rsidR="005B5AC9" w:rsidRPr="005B5AC9" w:rsidRDefault="005B5AC9" w:rsidP="009A1B8E">
      <w:pPr>
        <w:pStyle w:val="GlossaryTerm"/>
        <w:framePr w:wrap="around"/>
        <w:spacing w:line="240" w:lineRule="auto"/>
        <w:rPr>
          <w:rStyle w:val="HighlightedWords-Colour"/>
          <w:b/>
          <w:bCs w:val="0"/>
        </w:rPr>
      </w:pPr>
      <w:bookmarkStart w:id="170" w:name="_Ref188531582"/>
      <w:r w:rsidRPr="005B5AC9">
        <w:rPr>
          <w:rStyle w:val="HighlightedWords-Colour"/>
          <w:b/>
          <w:bCs w:val="0"/>
        </w:rPr>
        <w:t>Equivalent full-time student load (EFTSL)</w:t>
      </w:r>
      <w:bookmarkEnd w:id="170"/>
    </w:p>
    <w:p w14:paraId="6E8AFB7E" w14:textId="77777777" w:rsidR="005B5AC9" w:rsidRDefault="005B5AC9" w:rsidP="009A1B8E">
      <w:pPr>
        <w:pStyle w:val="ListParagraph"/>
        <w:spacing w:before="0" w:after="0" w:line="240" w:lineRule="auto"/>
        <w:ind w:left="420" w:firstLine="0"/>
      </w:pPr>
    </w:p>
    <w:p w14:paraId="197A3D8F" w14:textId="77777777" w:rsidR="009A1B8E" w:rsidRDefault="009A1B8E" w:rsidP="009A1B8E">
      <w:pPr>
        <w:pStyle w:val="ListParagraph"/>
        <w:spacing w:before="0" w:after="0" w:line="240" w:lineRule="auto"/>
        <w:ind w:left="420" w:firstLine="0"/>
      </w:pPr>
    </w:p>
    <w:p w14:paraId="34A2B51D" w14:textId="56113E2C" w:rsidR="005B5AC9" w:rsidRDefault="005B5AC9" w:rsidP="009A1B8E">
      <w:pPr>
        <w:pStyle w:val="ListParagraph"/>
        <w:numPr>
          <w:ilvl w:val="0"/>
          <w:numId w:val="11"/>
        </w:numPr>
        <w:spacing w:before="0" w:after="0" w:line="240" w:lineRule="auto"/>
      </w:pPr>
      <w:r w:rsidRPr="00BD25EC">
        <w:t xml:space="preserve">This is how your study ‘load’ (or amount of study) is measured. For one year, a full-time student is normally enrolled in one EFTSL of study. </w:t>
      </w:r>
    </w:p>
    <w:p w14:paraId="4EF84065" w14:textId="77777777" w:rsidR="009A1B8E" w:rsidRPr="00BD25EC" w:rsidRDefault="009A1B8E" w:rsidP="009A1B8E">
      <w:pPr>
        <w:pStyle w:val="ListParagraph"/>
        <w:spacing w:before="0" w:after="0" w:line="240" w:lineRule="auto"/>
        <w:ind w:left="420" w:firstLine="0"/>
      </w:pPr>
    </w:p>
    <w:p w14:paraId="7B7028D0" w14:textId="77777777" w:rsidR="005B5AC9" w:rsidRPr="005B5AC9" w:rsidRDefault="005B5AC9" w:rsidP="009A1B8E">
      <w:pPr>
        <w:pStyle w:val="GlossaryTerm"/>
        <w:framePr w:wrap="around"/>
        <w:spacing w:line="240" w:lineRule="auto"/>
        <w:rPr>
          <w:rStyle w:val="HighlightedWords-Colour"/>
          <w:b/>
          <w:bCs w:val="0"/>
        </w:rPr>
      </w:pPr>
      <w:r w:rsidRPr="005B5AC9">
        <w:rPr>
          <w:rStyle w:val="HighlightedWords-Colour"/>
          <w:b/>
          <w:bCs w:val="0"/>
        </w:rPr>
        <w:t>Higher Education Loan Program (HELP)</w:t>
      </w:r>
    </w:p>
    <w:p w14:paraId="5ACF2D42" w14:textId="77777777" w:rsidR="005B5AC9" w:rsidRDefault="005B5AC9" w:rsidP="009A1B8E">
      <w:pPr>
        <w:pStyle w:val="ListParagraph"/>
        <w:spacing w:before="0" w:after="0" w:line="240" w:lineRule="auto"/>
        <w:ind w:left="420" w:firstLine="0"/>
      </w:pPr>
    </w:p>
    <w:p w14:paraId="23164392" w14:textId="77777777" w:rsidR="009A1B8E" w:rsidRDefault="009A1B8E" w:rsidP="009A1B8E">
      <w:pPr>
        <w:pStyle w:val="ListParagraph"/>
        <w:spacing w:before="0" w:after="0" w:line="240" w:lineRule="auto"/>
        <w:ind w:left="420" w:firstLine="0"/>
      </w:pPr>
    </w:p>
    <w:p w14:paraId="610ADCBF" w14:textId="64DF04FC" w:rsidR="005B5AC9" w:rsidRDefault="005B5AC9" w:rsidP="009A1B8E">
      <w:pPr>
        <w:pStyle w:val="ListParagraph"/>
        <w:numPr>
          <w:ilvl w:val="0"/>
          <w:numId w:val="11"/>
        </w:numPr>
        <w:spacing w:before="0" w:after="0" w:line="240" w:lineRule="auto"/>
      </w:pPr>
      <w:r w:rsidRPr="0024740D">
        <w:t xml:space="preserve">Australian Government loans to help you pay your tuition fees (FEE-HELP or VET Student Loans/ VET FEE-HELP [closed]), </w:t>
      </w:r>
      <w:bookmarkStart w:id="171" w:name="_Hlk152344696"/>
      <w:r w:rsidRPr="0024740D">
        <w:t xml:space="preserve">accelerator program course fees (STARTUP-HELP), </w:t>
      </w:r>
      <w:bookmarkEnd w:id="171"/>
      <w:r w:rsidRPr="0024740D">
        <w:t xml:space="preserve">student contributions (HECS-HELP), overseas study expenses (OS-HELP) or the student services and amenities fee (SA-HELP). HELP loans are repaid through the Australian tax system once you earn above the compulsory repayment threshold. </w:t>
      </w:r>
    </w:p>
    <w:p w14:paraId="13886262" w14:textId="77777777" w:rsidR="009A1B8E" w:rsidRDefault="009A1B8E" w:rsidP="009A1B8E">
      <w:pPr>
        <w:pStyle w:val="ListParagraph"/>
        <w:spacing w:before="0" w:after="0" w:line="240" w:lineRule="auto"/>
        <w:ind w:left="420" w:firstLine="0"/>
      </w:pPr>
    </w:p>
    <w:p w14:paraId="286E29EF" w14:textId="77777777" w:rsidR="005B5AC9" w:rsidRPr="009A1B8E" w:rsidRDefault="005B5AC9" w:rsidP="009A1B8E">
      <w:pPr>
        <w:pStyle w:val="GlossaryTerm"/>
        <w:framePr w:wrap="around"/>
        <w:spacing w:line="240" w:lineRule="auto"/>
        <w:rPr>
          <w:rStyle w:val="HighlightedWords-Colour"/>
          <w:b/>
          <w:bCs w:val="0"/>
        </w:rPr>
      </w:pPr>
      <w:bookmarkStart w:id="172" w:name="_Ref187917591"/>
      <w:r w:rsidRPr="009A1B8E">
        <w:rPr>
          <w:rStyle w:val="HighlightedWords-Colour"/>
          <w:b/>
          <w:bCs w:val="0"/>
        </w:rPr>
        <w:t>HELP debt</w:t>
      </w:r>
      <w:bookmarkEnd w:id="172"/>
    </w:p>
    <w:p w14:paraId="1E2B5FD6" w14:textId="77777777" w:rsidR="005B5AC9" w:rsidRDefault="005B5AC9" w:rsidP="009A1B8E">
      <w:pPr>
        <w:pStyle w:val="ListParagraph"/>
        <w:spacing w:before="0" w:after="0" w:line="240" w:lineRule="auto"/>
        <w:ind w:left="420" w:firstLine="0"/>
      </w:pPr>
    </w:p>
    <w:p w14:paraId="2C14D80E" w14:textId="77777777" w:rsidR="009A1B8E" w:rsidRDefault="009A1B8E" w:rsidP="009A1B8E">
      <w:pPr>
        <w:pStyle w:val="ListParagraph"/>
        <w:spacing w:before="0" w:after="0" w:line="240" w:lineRule="auto"/>
        <w:ind w:left="420" w:firstLine="0"/>
      </w:pPr>
    </w:p>
    <w:p w14:paraId="78C3629A" w14:textId="5A44D850" w:rsidR="005B5AC9" w:rsidRDefault="005B5AC9" w:rsidP="009A1B8E">
      <w:pPr>
        <w:pStyle w:val="ListParagraph"/>
        <w:numPr>
          <w:ilvl w:val="0"/>
          <w:numId w:val="11"/>
        </w:numPr>
        <w:spacing w:before="0" w:after="0" w:line="240" w:lineRule="auto"/>
      </w:pPr>
      <w:r w:rsidRPr="0024740D">
        <w:t xml:space="preserve">The total of any </w:t>
      </w:r>
      <w:bookmarkStart w:id="173" w:name="_Hlk152344640"/>
      <w:r w:rsidRPr="0024740D">
        <w:t>STARTUP-HELP</w:t>
      </w:r>
      <w:bookmarkEnd w:id="173"/>
      <w:r w:rsidRPr="0024740D">
        <w:t>, HECS-HELP, OS-HELP, FEE-HELP, VET FEE-HELP (closed)/VET Student Loans or SA-HELP debts you have incurred (including any Australian Government study loans from before 2005). It will also include any applicable loan fees and any indexation that has been applied to your debt.</w:t>
      </w:r>
    </w:p>
    <w:p w14:paraId="4E79E21D" w14:textId="77777777" w:rsidR="009A1B8E" w:rsidRPr="00BD25EC" w:rsidRDefault="009A1B8E" w:rsidP="009A1B8E">
      <w:pPr>
        <w:pStyle w:val="ListParagraph"/>
        <w:spacing w:before="0" w:after="0" w:line="240" w:lineRule="auto"/>
        <w:ind w:left="420" w:firstLine="0"/>
      </w:pPr>
    </w:p>
    <w:p w14:paraId="27BF83B5" w14:textId="77777777" w:rsidR="00331C9C" w:rsidRPr="00331C9C" w:rsidRDefault="005B5AC9" w:rsidP="009A1B8E">
      <w:pPr>
        <w:pStyle w:val="GlossaryTerm"/>
        <w:framePr w:wrap="around"/>
        <w:spacing w:line="240" w:lineRule="auto"/>
        <w:rPr>
          <w:rStyle w:val="HighlightedWords-Colour"/>
          <w:b/>
          <w:bCs w:val="0"/>
        </w:rPr>
      </w:pPr>
      <w:bookmarkStart w:id="174" w:name="_Ref187917081"/>
      <w:r w:rsidRPr="00331C9C">
        <w:rPr>
          <w:rStyle w:val="HighlightedWordsItalics-Colour"/>
          <w:b/>
          <w:bCs/>
        </w:rPr>
        <w:t>Higher Education Support Act 2003</w:t>
      </w:r>
      <w:r w:rsidRPr="00331C9C">
        <w:rPr>
          <w:rStyle w:val="HighlightedWords-Colour"/>
          <w:b/>
          <w:bCs w:val="0"/>
        </w:rPr>
        <w:t xml:space="preserve"> (the Act)</w:t>
      </w:r>
      <w:bookmarkEnd w:id="174"/>
    </w:p>
    <w:p w14:paraId="6EEC8792" w14:textId="77777777" w:rsidR="00331C9C" w:rsidRDefault="00331C9C" w:rsidP="009A1B8E">
      <w:pPr>
        <w:pStyle w:val="ListParagraph"/>
        <w:spacing w:before="0" w:after="0" w:line="240" w:lineRule="auto"/>
        <w:ind w:left="420" w:firstLine="0"/>
      </w:pPr>
    </w:p>
    <w:p w14:paraId="38AB6A02" w14:textId="77777777" w:rsidR="009A1B8E" w:rsidRDefault="009A1B8E" w:rsidP="009A1B8E">
      <w:pPr>
        <w:pStyle w:val="ListParagraph"/>
        <w:spacing w:before="0" w:after="0" w:line="240" w:lineRule="auto"/>
        <w:ind w:left="420" w:firstLine="0"/>
      </w:pPr>
    </w:p>
    <w:p w14:paraId="7AAA9844" w14:textId="04774707" w:rsidR="005B5AC9" w:rsidRDefault="005B5AC9" w:rsidP="009A1B8E">
      <w:pPr>
        <w:pStyle w:val="ListParagraph"/>
        <w:numPr>
          <w:ilvl w:val="0"/>
          <w:numId w:val="11"/>
        </w:numPr>
        <w:spacing w:before="0" w:after="0" w:line="240" w:lineRule="auto"/>
      </w:pPr>
      <w:r w:rsidRPr="00BD25EC">
        <w:t xml:space="preserve">The Commonwealth legislation that outlines the requirements for getting a </w:t>
      </w:r>
      <w:r>
        <w:t>STARTUP</w:t>
      </w:r>
      <w:r w:rsidRPr="00BD25EC">
        <w:t xml:space="preserve">-HELP loan and other Australian Government assistance. </w:t>
      </w:r>
    </w:p>
    <w:p w14:paraId="48342BA6" w14:textId="77777777" w:rsidR="009A1B8E" w:rsidRPr="00BD25EC" w:rsidRDefault="009A1B8E" w:rsidP="009A1B8E">
      <w:pPr>
        <w:pStyle w:val="ListParagraph"/>
        <w:spacing w:before="0" w:after="0" w:line="240" w:lineRule="auto"/>
        <w:ind w:left="420" w:firstLine="0"/>
      </w:pPr>
    </w:p>
    <w:p w14:paraId="06D07160" w14:textId="77777777" w:rsidR="00331C9C" w:rsidRDefault="005B5AC9" w:rsidP="009A1B8E">
      <w:pPr>
        <w:pStyle w:val="GlossaryTerm"/>
        <w:framePr w:wrap="around"/>
        <w:spacing w:line="240" w:lineRule="auto"/>
      </w:pPr>
      <w:bookmarkStart w:id="175" w:name="_Ref188528648"/>
      <w:r w:rsidRPr="009A1B8E">
        <w:rPr>
          <w:rStyle w:val="HighlightedWords-Colour"/>
          <w:b/>
          <w:bCs w:val="0"/>
        </w:rPr>
        <w:t>Indexation</w:t>
      </w:r>
      <w:bookmarkEnd w:id="175"/>
    </w:p>
    <w:p w14:paraId="73FCC0A6" w14:textId="77777777" w:rsidR="00331C9C" w:rsidRDefault="00331C9C" w:rsidP="009A1B8E">
      <w:pPr>
        <w:pStyle w:val="ListParagraph"/>
        <w:spacing w:before="0" w:after="0" w:line="240" w:lineRule="auto"/>
        <w:ind w:left="420" w:firstLine="0"/>
        <w:rPr>
          <w:rFonts w:cstheme="minorHAnsi"/>
        </w:rPr>
      </w:pPr>
    </w:p>
    <w:p w14:paraId="460A25C6" w14:textId="77777777" w:rsidR="009A1B8E" w:rsidRDefault="009A1B8E" w:rsidP="009A1B8E">
      <w:pPr>
        <w:pStyle w:val="ListParagraph"/>
        <w:spacing w:before="0" w:after="0" w:line="240" w:lineRule="auto"/>
        <w:ind w:left="420" w:firstLine="0"/>
        <w:rPr>
          <w:rFonts w:cstheme="minorHAnsi"/>
        </w:rPr>
      </w:pPr>
    </w:p>
    <w:p w14:paraId="21191AFB" w14:textId="77777777" w:rsidR="00331C9C" w:rsidRDefault="00331C9C" w:rsidP="009A1B8E">
      <w:pPr>
        <w:pStyle w:val="ListParagraph"/>
        <w:numPr>
          <w:ilvl w:val="0"/>
          <w:numId w:val="11"/>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5D021380" w14:textId="77777777" w:rsidR="009A1B8E" w:rsidRPr="00082C28" w:rsidRDefault="009A1B8E" w:rsidP="009A1B8E">
      <w:pPr>
        <w:pStyle w:val="ListParagraph"/>
        <w:spacing w:before="0" w:after="0" w:line="240" w:lineRule="auto"/>
        <w:ind w:left="420" w:firstLine="0"/>
        <w:rPr>
          <w:rFonts w:cstheme="minorHAnsi"/>
        </w:rPr>
      </w:pPr>
    </w:p>
    <w:p w14:paraId="517F350C" w14:textId="77777777" w:rsidR="00331C9C" w:rsidRDefault="00331C9C" w:rsidP="009A1B8E">
      <w:pPr>
        <w:pStyle w:val="GlossaryTerm"/>
        <w:framePr w:wrap="around"/>
        <w:spacing w:line="240" w:lineRule="auto"/>
        <w:rPr>
          <w:rStyle w:val="Hyperlink"/>
          <w:rFonts w:eastAsiaTheme="majorEastAsia"/>
          <w:b w:val="0"/>
          <w:bCs/>
          <w:color w:val="571487" w:themeColor="accent2"/>
        </w:rPr>
      </w:pPr>
      <w:bookmarkStart w:id="176" w:name="_Ref187910314"/>
      <w:bookmarkStart w:id="177" w:name="_Hlk57290087"/>
      <w:r w:rsidRPr="00854A9A">
        <w:rPr>
          <w:rStyle w:val="Hyperlink"/>
          <w:rFonts w:eastAsiaTheme="majorEastAsia"/>
          <w:bCs/>
          <w:color w:val="2F0E72" w:themeColor="accent1"/>
        </w:rPr>
        <w:t>myHELPbalance (</w:t>
      </w:r>
      <w:hyperlink r:id="rId84"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176"/>
    </w:p>
    <w:p w14:paraId="1822FE34" w14:textId="77777777" w:rsidR="00331C9C" w:rsidRDefault="00331C9C" w:rsidP="009A1B8E">
      <w:pPr>
        <w:pStyle w:val="ListParagraph"/>
        <w:spacing w:before="0" w:after="0" w:line="240" w:lineRule="auto"/>
        <w:ind w:left="420" w:firstLine="0"/>
      </w:pPr>
    </w:p>
    <w:p w14:paraId="117ED980" w14:textId="77777777" w:rsidR="00331C9C" w:rsidRDefault="00331C9C" w:rsidP="009A1B8E">
      <w:pPr>
        <w:pStyle w:val="ListParagraph"/>
        <w:spacing w:before="0" w:after="0" w:line="240" w:lineRule="auto"/>
        <w:ind w:left="420" w:firstLine="0"/>
      </w:pPr>
    </w:p>
    <w:p w14:paraId="4A6AB75A" w14:textId="77777777" w:rsidR="00331C9C" w:rsidRPr="001E181E" w:rsidRDefault="00331C9C" w:rsidP="009A1B8E">
      <w:pPr>
        <w:pStyle w:val="ListParagraph"/>
        <w:numPr>
          <w:ilvl w:val="0"/>
          <w:numId w:val="11"/>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7B08C5D8" w14:textId="77777777" w:rsidR="00331C9C" w:rsidRDefault="00331C9C" w:rsidP="009A1B8E">
      <w:pPr>
        <w:spacing w:before="0" w:after="0" w:line="240" w:lineRule="auto"/>
        <w:rPr>
          <w:rFonts w:eastAsiaTheme="majorEastAsia"/>
          <w:color w:val="571487" w:themeColor="accent2"/>
        </w:rPr>
      </w:pPr>
      <w:bookmarkStart w:id="178" w:name="_Hlk182571088"/>
    </w:p>
    <w:p w14:paraId="1A9ADA9E" w14:textId="0F7271D5" w:rsidR="00331C9C" w:rsidRPr="00854A9A" w:rsidRDefault="00331C9C" w:rsidP="009A1B8E">
      <w:pPr>
        <w:pStyle w:val="GlossaryTerm"/>
        <w:framePr w:wrap="around"/>
        <w:spacing w:line="240" w:lineRule="auto"/>
        <w:rPr>
          <w:rStyle w:val="Hyperlink"/>
          <w:rFonts w:eastAsiaTheme="majorEastAsia"/>
          <w:b w:val="0"/>
          <w:bCs/>
          <w:color w:val="2F0E72" w:themeColor="accent1"/>
          <w:u w:val="none"/>
        </w:rPr>
      </w:pPr>
      <w:hyperlink r:id="rId85" w:history="1">
        <w:bookmarkStart w:id="179" w:name="_Ref187305870"/>
        <w:r w:rsidRPr="00854A9A">
          <w:rPr>
            <w:rStyle w:val="Hyperlink"/>
            <w:rFonts w:eastAsiaTheme="majorEastAsia"/>
            <w:bCs/>
            <w:color w:val="2F0E72" w:themeColor="accent1"/>
            <w:u w:val="none"/>
          </w:rPr>
          <w:t>New Zealand Special Category Visa</w:t>
        </w:r>
        <w:r w:rsidR="009A1B8E">
          <w:rPr>
            <w:rStyle w:val="Hyperlink"/>
            <w:rFonts w:eastAsiaTheme="majorEastAsia"/>
            <w:bCs/>
            <w:color w:val="2F0E72" w:themeColor="accent1"/>
            <w:u w:val="none"/>
          </w:rPr>
          <w:t xml:space="preserve"> holder</w:t>
        </w:r>
        <w:r w:rsidRPr="00854A9A">
          <w:rPr>
            <w:rStyle w:val="Hyperlink"/>
            <w:rFonts w:eastAsiaTheme="majorEastAsia"/>
            <w:bCs/>
            <w:color w:val="2F0E72" w:themeColor="accent1"/>
            <w:u w:val="none"/>
          </w:rPr>
          <w:t xml:space="preserve"> (NZ SCV)</w:t>
        </w:r>
        <w:bookmarkEnd w:id="179"/>
      </w:hyperlink>
    </w:p>
    <w:p w14:paraId="41C1AFA6" w14:textId="77777777" w:rsidR="00331C9C" w:rsidRDefault="00331C9C" w:rsidP="009A1B8E">
      <w:pPr>
        <w:pStyle w:val="ListParagraph"/>
        <w:spacing w:before="0" w:after="0" w:line="240" w:lineRule="auto"/>
        <w:ind w:left="420" w:firstLine="0"/>
      </w:pPr>
    </w:p>
    <w:p w14:paraId="3E7C3B63" w14:textId="77777777" w:rsidR="00331C9C" w:rsidRDefault="00331C9C" w:rsidP="009A1B8E">
      <w:pPr>
        <w:pStyle w:val="ListParagraph"/>
        <w:spacing w:before="0" w:after="0" w:line="240" w:lineRule="auto"/>
        <w:ind w:left="420" w:firstLine="0"/>
      </w:pPr>
    </w:p>
    <w:p w14:paraId="3EFF14C4" w14:textId="77777777" w:rsidR="00331C9C" w:rsidRDefault="00331C9C" w:rsidP="009A1B8E">
      <w:pPr>
        <w:pStyle w:val="ListParagraph"/>
        <w:numPr>
          <w:ilvl w:val="0"/>
          <w:numId w:val="11"/>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5ACC67D6" w14:textId="77777777" w:rsidR="00331C9C" w:rsidRDefault="00331C9C" w:rsidP="009A1B8E">
      <w:pPr>
        <w:spacing w:before="0" w:after="0" w:line="240" w:lineRule="auto"/>
        <w:ind w:left="420"/>
      </w:pPr>
      <w:r w:rsidRPr="00F63F9E">
        <w:lastRenderedPageBreak/>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3FAAEF8F" w14:textId="77777777" w:rsidR="009A1B8E" w:rsidRDefault="009A1B8E" w:rsidP="009A1B8E">
      <w:pPr>
        <w:spacing w:before="0" w:after="0" w:line="240" w:lineRule="auto"/>
        <w:ind w:left="420"/>
      </w:pPr>
    </w:p>
    <w:p w14:paraId="6EB86544" w14:textId="77777777" w:rsidR="00331C9C" w:rsidRDefault="00331C9C" w:rsidP="009A1B8E">
      <w:pPr>
        <w:spacing w:before="0" w:after="0" w:line="240" w:lineRule="auto"/>
        <w:ind w:firstLine="420"/>
      </w:pPr>
      <w:r>
        <w:t>If you have questions about your visa, please contact the Department of Home Affairs.</w:t>
      </w:r>
    </w:p>
    <w:p w14:paraId="3311CA74" w14:textId="77777777" w:rsidR="00331C9C" w:rsidRDefault="00331C9C" w:rsidP="009A1B8E">
      <w:pPr>
        <w:spacing w:before="0" w:after="0" w:line="240" w:lineRule="auto"/>
        <w:rPr>
          <w:rStyle w:val="HighlightedWords-Colour"/>
          <w:b w:val="0"/>
          <w:bCs w:val="0"/>
        </w:rPr>
      </w:pPr>
      <w:bookmarkStart w:id="180" w:name="_Hlk150941370"/>
      <w:bookmarkEnd w:id="178"/>
    </w:p>
    <w:p w14:paraId="4C909B95" w14:textId="49D2E025" w:rsidR="00331C9C" w:rsidRPr="00854A9A" w:rsidRDefault="00331C9C" w:rsidP="009A1B8E">
      <w:pPr>
        <w:pStyle w:val="GlossaryTerm"/>
        <w:framePr w:wrap="around"/>
        <w:spacing w:line="240" w:lineRule="auto"/>
      </w:pPr>
      <w:hyperlink r:id="rId86" w:history="1">
        <w:bookmarkStart w:id="181" w:name="_Ref188531767"/>
        <w:bookmarkStart w:id="182" w:name="_Ref187302143"/>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9A1B8E">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181"/>
        <w:r w:rsidRPr="00854A9A">
          <w:rPr>
            <w:rStyle w:val="Hyperlink"/>
            <w:rFonts w:eastAsiaTheme="majorEastAsia"/>
            <w:bCs/>
            <w:color w:val="2F0E72" w:themeColor="accent1"/>
            <w:u w:val="none"/>
          </w:rPr>
          <w:t xml:space="preserve"> </w:t>
        </w:r>
        <w:bookmarkEnd w:id="182"/>
      </w:hyperlink>
    </w:p>
    <w:p w14:paraId="62AD7BFE" w14:textId="77777777" w:rsidR="00331C9C" w:rsidRDefault="00331C9C" w:rsidP="009A1B8E">
      <w:pPr>
        <w:pStyle w:val="ListParagraph"/>
        <w:spacing w:before="0" w:after="0" w:line="240" w:lineRule="auto"/>
        <w:ind w:left="420" w:firstLine="0"/>
      </w:pPr>
    </w:p>
    <w:p w14:paraId="347AA973" w14:textId="77777777" w:rsidR="00331C9C" w:rsidRDefault="00331C9C" w:rsidP="009A1B8E">
      <w:pPr>
        <w:pStyle w:val="ListParagraph"/>
        <w:spacing w:before="0" w:after="0" w:line="240" w:lineRule="auto"/>
        <w:ind w:left="420" w:firstLine="0"/>
      </w:pPr>
    </w:p>
    <w:p w14:paraId="60C36303" w14:textId="77777777" w:rsidR="00331C9C" w:rsidRDefault="00331C9C" w:rsidP="009A1B8E">
      <w:pPr>
        <w:pStyle w:val="ListParagraph"/>
        <w:numPr>
          <w:ilvl w:val="0"/>
          <w:numId w:val="11"/>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bookmarkEnd w:id="180"/>
      <w:r>
        <w:t>.</w:t>
      </w:r>
    </w:p>
    <w:p w14:paraId="42BA59CF" w14:textId="77777777" w:rsidR="00331C9C" w:rsidRDefault="00331C9C" w:rsidP="009A1B8E">
      <w:pPr>
        <w:spacing w:before="0" w:after="0" w:line="240" w:lineRule="auto"/>
        <w:ind w:firstLine="420"/>
      </w:pPr>
      <w:r>
        <w:t>If you have questions about your visa, please contact the Department of Home Affairs.</w:t>
      </w:r>
    </w:p>
    <w:p w14:paraId="098D2B9A" w14:textId="77777777" w:rsidR="00647AA8" w:rsidRDefault="00647AA8" w:rsidP="009A1B8E">
      <w:pPr>
        <w:spacing w:before="0" w:after="0" w:line="240" w:lineRule="auto"/>
      </w:pPr>
    </w:p>
    <w:p w14:paraId="07CE6B85" w14:textId="77777777" w:rsidR="00647AA8" w:rsidRDefault="00647AA8" w:rsidP="009A1B8E">
      <w:pPr>
        <w:pStyle w:val="GlossaryTerm"/>
        <w:framePr w:wrap="around"/>
        <w:spacing w:line="240" w:lineRule="auto"/>
      </w:pPr>
      <w:bookmarkStart w:id="183" w:name="_Ref187850652"/>
      <w:r>
        <w:t>Permanent Humanitarian Visa holder</w:t>
      </w:r>
      <w:bookmarkEnd w:id="183"/>
    </w:p>
    <w:p w14:paraId="14FF861D" w14:textId="77777777" w:rsidR="00647AA8" w:rsidRDefault="00647AA8" w:rsidP="009A1B8E">
      <w:pPr>
        <w:pStyle w:val="ListParagraph"/>
        <w:spacing w:before="0" w:after="0" w:line="240" w:lineRule="auto"/>
        <w:ind w:left="420" w:firstLine="0"/>
      </w:pPr>
    </w:p>
    <w:p w14:paraId="29C8D43D" w14:textId="77777777" w:rsidR="00647AA8" w:rsidRDefault="00647AA8" w:rsidP="009A1B8E">
      <w:pPr>
        <w:pStyle w:val="ListParagraph"/>
        <w:spacing w:before="0" w:after="0" w:line="240" w:lineRule="auto"/>
        <w:ind w:left="420" w:firstLine="0"/>
      </w:pPr>
    </w:p>
    <w:p w14:paraId="1882E980" w14:textId="77777777" w:rsidR="00647AA8" w:rsidRDefault="00647AA8" w:rsidP="009A1B8E">
      <w:pPr>
        <w:pStyle w:val="ListParagraph"/>
        <w:numPr>
          <w:ilvl w:val="0"/>
          <w:numId w:val="11"/>
        </w:numPr>
        <w:spacing w:before="0" w:after="0" w:line="240" w:lineRule="auto"/>
      </w:pPr>
      <w:r>
        <w:t>A person who holds a p</w:t>
      </w:r>
      <w:r w:rsidRPr="00327427">
        <w:t>ermanent humanitarian visa</w:t>
      </w:r>
      <w:r>
        <w:t xml:space="preserve"> under the Migration Regulations 1994.</w:t>
      </w:r>
    </w:p>
    <w:p w14:paraId="714495F5" w14:textId="77777777" w:rsidR="00647AA8" w:rsidRDefault="00647AA8" w:rsidP="009A1B8E">
      <w:pPr>
        <w:pStyle w:val="ListParagraph"/>
        <w:spacing w:before="0" w:after="0" w:line="240" w:lineRule="auto"/>
        <w:ind w:left="420" w:firstLine="0"/>
      </w:pPr>
      <w:r w:rsidRPr="00327427">
        <w:t>Permanent humanitarian visas are currently made up of the visa subclasses:</w:t>
      </w:r>
    </w:p>
    <w:p w14:paraId="6F39DCA0" w14:textId="77777777" w:rsidR="00647AA8" w:rsidRPr="00327427" w:rsidRDefault="00647AA8" w:rsidP="009A1B8E">
      <w:pPr>
        <w:pStyle w:val="ListParagraph"/>
        <w:numPr>
          <w:ilvl w:val="0"/>
          <w:numId w:val="13"/>
        </w:numPr>
        <w:tabs>
          <w:tab w:val="num" w:pos="720"/>
        </w:tabs>
        <w:spacing w:before="0" w:after="0" w:line="240" w:lineRule="auto"/>
      </w:pPr>
      <w:r w:rsidRPr="00327427">
        <w:t>Refugee (subclass 200)</w:t>
      </w:r>
    </w:p>
    <w:p w14:paraId="19D1D373" w14:textId="77777777" w:rsidR="00647AA8" w:rsidRPr="00327427" w:rsidRDefault="00647AA8" w:rsidP="009A1B8E">
      <w:pPr>
        <w:pStyle w:val="ListParagraph"/>
        <w:numPr>
          <w:ilvl w:val="0"/>
          <w:numId w:val="14"/>
        </w:numPr>
        <w:spacing w:before="0" w:after="0" w:line="240" w:lineRule="auto"/>
      </w:pPr>
      <w:r w:rsidRPr="00327427">
        <w:t>In-country Special Humanitarian (subclass 201)</w:t>
      </w:r>
    </w:p>
    <w:p w14:paraId="21A996DB" w14:textId="77777777" w:rsidR="00647AA8" w:rsidRPr="00327427" w:rsidRDefault="00647AA8" w:rsidP="009A1B8E">
      <w:pPr>
        <w:pStyle w:val="ListParagraph"/>
        <w:numPr>
          <w:ilvl w:val="0"/>
          <w:numId w:val="14"/>
        </w:numPr>
        <w:spacing w:before="0" w:after="0" w:line="240" w:lineRule="auto"/>
      </w:pPr>
      <w:r w:rsidRPr="00327427">
        <w:t>Global Special Humanitarian (subclass 202)</w:t>
      </w:r>
    </w:p>
    <w:p w14:paraId="020D0C41" w14:textId="77777777" w:rsidR="00647AA8" w:rsidRPr="00327427" w:rsidRDefault="00647AA8" w:rsidP="009A1B8E">
      <w:pPr>
        <w:pStyle w:val="ListParagraph"/>
        <w:numPr>
          <w:ilvl w:val="0"/>
          <w:numId w:val="14"/>
        </w:numPr>
        <w:spacing w:before="0" w:after="0" w:line="240" w:lineRule="auto"/>
      </w:pPr>
      <w:r w:rsidRPr="00327427">
        <w:t>Emergency Rescue (subclass 203)</w:t>
      </w:r>
    </w:p>
    <w:p w14:paraId="499BD209" w14:textId="77777777" w:rsidR="00647AA8" w:rsidRPr="00327427" w:rsidRDefault="00647AA8" w:rsidP="009A1B8E">
      <w:pPr>
        <w:pStyle w:val="ListParagraph"/>
        <w:numPr>
          <w:ilvl w:val="0"/>
          <w:numId w:val="14"/>
        </w:numPr>
        <w:spacing w:before="0" w:after="0" w:line="240" w:lineRule="auto"/>
      </w:pPr>
      <w:r w:rsidRPr="00327427">
        <w:t>Woman at Risk (subclass 204)</w:t>
      </w:r>
    </w:p>
    <w:p w14:paraId="79D5747E" w14:textId="77777777" w:rsidR="00647AA8" w:rsidRPr="00327427" w:rsidRDefault="00647AA8" w:rsidP="009A1B8E">
      <w:pPr>
        <w:pStyle w:val="ListParagraph"/>
        <w:numPr>
          <w:ilvl w:val="0"/>
          <w:numId w:val="14"/>
        </w:numPr>
        <w:spacing w:before="0" w:after="0" w:line="240" w:lineRule="auto"/>
      </w:pPr>
      <w:r w:rsidRPr="00327427">
        <w:t>Resolution of Status (subclass 851), and</w:t>
      </w:r>
    </w:p>
    <w:p w14:paraId="0CE2F2B9" w14:textId="77777777" w:rsidR="00647AA8" w:rsidRPr="00327427" w:rsidRDefault="00647AA8" w:rsidP="009A1B8E">
      <w:pPr>
        <w:pStyle w:val="ListParagraph"/>
        <w:numPr>
          <w:ilvl w:val="0"/>
          <w:numId w:val="14"/>
        </w:numPr>
        <w:spacing w:before="0" w:after="0" w:line="240" w:lineRule="auto"/>
      </w:pPr>
      <w:r w:rsidRPr="00327427">
        <w:t>Protection (subclass 866).</w:t>
      </w:r>
    </w:p>
    <w:p w14:paraId="79865AE0" w14:textId="77777777" w:rsidR="00647AA8" w:rsidRDefault="00647AA8" w:rsidP="009A1B8E">
      <w:pPr>
        <w:spacing w:before="0" w:after="0" w:line="240" w:lineRule="auto"/>
      </w:pPr>
    </w:p>
    <w:p w14:paraId="47E77853" w14:textId="1937E95D" w:rsidR="00331C9C" w:rsidRDefault="00647AA8" w:rsidP="009A1B8E">
      <w:pPr>
        <w:spacing w:before="0" w:after="0" w:line="240" w:lineRule="auto"/>
        <w:ind w:firstLine="420"/>
      </w:pPr>
      <w:r>
        <w:t xml:space="preserve"> If you have questions about your visa, please contact the Department of Home Affairs.</w:t>
      </w:r>
    </w:p>
    <w:p w14:paraId="70B93835" w14:textId="77777777" w:rsidR="009A1B8E" w:rsidRDefault="009A1B8E" w:rsidP="009A1B8E">
      <w:pPr>
        <w:spacing w:before="0" w:after="0" w:line="240" w:lineRule="auto"/>
        <w:ind w:firstLine="420"/>
      </w:pPr>
    </w:p>
    <w:p w14:paraId="69560D0C" w14:textId="77777777" w:rsidR="00331C9C" w:rsidRPr="00331C9C" w:rsidRDefault="005B5AC9" w:rsidP="009A1B8E">
      <w:pPr>
        <w:pStyle w:val="GlossaryTerm"/>
        <w:framePr w:wrap="around"/>
        <w:spacing w:line="240" w:lineRule="auto"/>
        <w:rPr>
          <w:rStyle w:val="HighlightedWords-Colour"/>
          <w:b/>
          <w:bCs w:val="0"/>
          <w:i/>
          <w:iCs/>
        </w:rPr>
      </w:pPr>
      <w:bookmarkStart w:id="184" w:name="_Ref187916855"/>
      <w:r w:rsidRPr="00331C9C">
        <w:rPr>
          <w:rStyle w:val="HighlightedWordsItalics-Colour"/>
          <w:b/>
          <w:bCs/>
          <w:i w:val="0"/>
          <w:iCs/>
        </w:rPr>
        <w:t>Request for a STARTUP-HELP loan</w:t>
      </w:r>
      <w:r w:rsidRPr="00331C9C">
        <w:rPr>
          <w:rStyle w:val="HighlightedWords-Colour"/>
          <w:b/>
          <w:bCs w:val="0"/>
          <w:i/>
          <w:iCs/>
        </w:rPr>
        <w:t xml:space="preserve"> </w:t>
      </w:r>
      <w:r w:rsidRPr="00331C9C">
        <w:rPr>
          <w:rStyle w:val="HighlightedWords-Colour"/>
          <w:b/>
          <w:bCs w:val="0"/>
        </w:rPr>
        <w:t>form</w:t>
      </w:r>
      <w:bookmarkEnd w:id="184"/>
    </w:p>
    <w:p w14:paraId="1262D7E9" w14:textId="77777777" w:rsidR="00331C9C" w:rsidRDefault="00331C9C" w:rsidP="009A1B8E">
      <w:pPr>
        <w:pStyle w:val="ListParagraph"/>
        <w:spacing w:before="0" w:after="0" w:line="240" w:lineRule="auto"/>
        <w:ind w:left="420" w:firstLine="0"/>
      </w:pPr>
    </w:p>
    <w:p w14:paraId="16E80EE4" w14:textId="77777777" w:rsidR="009A1B8E" w:rsidRDefault="009A1B8E" w:rsidP="009A1B8E">
      <w:pPr>
        <w:pStyle w:val="ListParagraph"/>
        <w:spacing w:before="0" w:after="0" w:line="240" w:lineRule="auto"/>
        <w:ind w:left="420" w:firstLine="0"/>
      </w:pPr>
    </w:p>
    <w:p w14:paraId="23C58C38" w14:textId="5B5C69AD" w:rsidR="00331C9C" w:rsidRDefault="005B5AC9" w:rsidP="009A1B8E">
      <w:pPr>
        <w:pStyle w:val="ListParagraph"/>
        <w:numPr>
          <w:ilvl w:val="0"/>
          <w:numId w:val="11"/>
        </w:numPr>
        <w:spacing w:before="0" w:after="0" w:line="240" w:lineRule="auto"/>
      </w:pPr>
      <w:r w:rsidRPr="0024740D">
        <w:t>The official name of the form you must submit to your provider to request a STARTUP-HELP loan, if you are eligible. This form is usually completed online, as an eCAF.</w:t>
      </w:r>
      <w:bookmarkEnd w:id="177"/>
    </w:p>
    <w:p w14:paraId="306B20A3" w14:textId="77777777" w:rsidR="009A1B8E" w:rsidRPr="00331C9C" w:rsidRDefault="009A1B8E" w:rsidP="009A1B8E">
      <w:pPr>
        <w:pStyle w:val="ListParagraph"/>
        <w:spacing w:before="0" w:after="0" w:line="240" w:lineRule="auto"/>
        <w:ind w:left="420" w:firstLine="0"/>
        <w:rPr>
          <w:rStyle w:val="HighlightedWords-Colour"/>
          <w:b w:val="0"/>
          <w:bCs w:val="0"/>
          <w:color w:val="32323E" w:themeColor="text1"/>
        </w:rPr>
      </w:pPr>
    </w:p>
    <w:p w14:paraId="6CA10EF1" w14:textId="77777777" w:rsidR="00331C9C" w:rsidRPr="006420D5" w:rsidRDefault="00331C9C" w:rsidP="009A1B8E">
      <w:pPr>
        <w:pStyle w:val="GlossaryTerm"/>
        <w:framePr w:wrap="around"/>
        <w:spacing w:line="240" w:lineRule="auto"/>
        <w:rPr>
          <w:b w:val="0"/>
          <w:bCs/>
        </w:rPr>
      </w:pPr>
      <w:bookmarkStart w:id="185" w:name="_Ref187161322"/>
      <w:r w:rsidRPr="006420D5">
        <w:rPr>
          <w:rStyle w:val="HighlightedWords-Colour"/>
          <w:b/>
          <w:bCs w:val="0"/>
        </w:rPr>
        <w:t>Special circumstances</w:t>
      </w:r>
      <w:bookmarkEnd w:id="185"/>
    </w:p>
    <w:p w14:paraId="79C72224" w14:textId="77777777" w:rsidR="00331C9C" w:rsidRDefault="00331C9C" w:rsidP="009A1B8E">
      <w:pPr>
        <w:pStyle w:val="ListParagraph"/>
        <w:spacing w:before="0" w:after="0" w:line="240" w:lineRule="auto"/>
        <w:ind w:left="420" w:firstLine="0"/>
      </w:pPr>
    </w:p>
    <w:p w14:paraId="6775C32D" w14:textId="77777777" w:rsidR="00331C9C" w:rsidRDefault="00331C9C" w:rsidP="009A1B8E">
      <w:pPr>
        <w:pStyle w:val="ListParagraph"/>
        <w:spacing w:before="0" w:after="0" w:line="240" w:lineRule="auto"/>
        <w:ind w:left="420" w:firstLine="0"/>
      </w:pPr>
    </w:p>
    <w:p w14:paraId="2BCD782E" w14:textId="77777777" w:rsidR="00331C9C" w:rsidRPr="00AD0B44" w:rsidRDefault="00331C9C" w:rsidP="009A1B8E">
      <w:pPr>
        <w:pStyle w:val="ListParagraph"/>
        <w:numPr>
          <w:ilvl w:val="0"/>
          <w:numId w:val="11"/>
        </w:numPr>
        <w:spacing w:before="0" w:after="0" w:line="240" w:lineRule="auto"/>
      </w:pPr>
      <w:r w:rsidRPr="000459EE">
        <w:t xml:space="preserve">If you are unable to continue your </w:t>
      </w:r>
      <w:r>
        <w:t xml:space="preserve">unit(s) of </w:t>
      </w:r>
      <w:r w:rsidRPr="000459EE">
        <w:t xml:space="preserve">study because of an issue beyond your control, you may be able to have your </w:t>
      </w:r>
      <w:r>
        <w:t>HELP</w:t>
      </w:r>
      <w:r w:rsidRPr="000459EE">
        <w:t xml:space="preserve"> debt remitted or reversed due to ‘special circumstances’</w:t>
      </w:r>
      <w:r>
        <w:t>. The specific legal criteria are</w:t>
      </w:r>
      <w:r w:rsidRPr="00AD0B44">
        <w:t xml:space="preserve"> outlined in the Act and its associated guidelines. </w:t>
      </w:r>
    </w:p>
    <w:p w14:paraId="054475A8" w14:textId="77777777" w:rsidR="00331C9C" w:rsidRDefault="00331C9C" w:rsidP="009A1B8E">
      <w:pPr>
        <w:spacing w:before="0" w:after="0" w:line="240" w:lineRule="auto"/>
        <w:rPr>
          <w:rStyle w:val="HighlightedWords-Colour"/>
        </w:rPr>
      </w:pPr>
    </w:p>
    <w:p w14:paraId="6387D651" w14:textId="77777777" w:rsidR="00331C9C" w:rsidRPr="00331C9C" w:rsidRDefault="005B5AC9" w:rsidP="009A1B8E">
      <w:pPr>
        <w:pStyle w:val="GlossaryTerm"/>
        <w:framePr w:wrap="around"/>
        <w:spacing w:line="240" w:lineRule="auto"/>
        <w:rPr>
          <w:rStyle w:val="HighlightedWords-Colour"/>
          <w:b/>
          <w:bCs w:val="0"/>
        </w:rPr>
      </w:pPr>
      <w:bookmarkStart w:id="186" w:name="_Ref187916911"/>
      <w:r w:rsidRPr="00331C9C">
        <w:rPr>
          <w:rStyle w:val="HighlightedWords-Colour"/>
          <w:b/>
          <w:bCs w:val="0"/>
        </w:rPr>
        <w:t>STARTUP-HELP</w:t>
      </w:r>
      <w:bookmarkEnd w:id="186"/>
    </w:p>
    <w:p w14:paraId="788CD086" w14:textId="77777777" w:rsidR="009A1B8E" w:rsidRPr="009A1B8E" w:rsidRDefault="009A1B8E" w:rsidP="009A1B8E">
      <w:pPr>
        <w:pStyle w:val="ListParagraph"/>
        <w:spacing w:before="0" w:after="0" w:line="240" w:lineRule="auto"/>
        <w:ind w:left="420" w:firstLine="0"/>
        <w:rPr>
          <w:b/>
          <w:i/>
          <w:color w:val="2F0E72" w:themeColor="accent1"/>
        </w:rPr>
      </w:pPr>
    </w:p>
    <w:p w14:paraId="2C94D50D" w14:textId="77777777" w:rsidR="009A1B8E" w:rsidRPr="009A1B8E" w:rsidRDefault="009A1B8E" w:rsidP="009A1B8E">
      <w:pPr>
        <w:pStyle w:val="ListParagraph"/>
        <w:spacing w:before="0" w:after="0" w:line="240" w:lineRule="auto"/>
        <w:ind w:left="420" w:firstLine="0"/>
        <w:rPr>
          <w:b/>
          <w:i/>
          <w:color w:val="2F0E72" w:themeColor="accent1"/>
        </w:rPr>
      </w:pPr>
    </w:p>
    <w:p w14:paraId="70CA056F" w14:textId="4D28AD80" w:rsidR="005B5AC9" w:rsidRDefault="005B5AC9" w:rsidP="009A1B8E">
      <w:pPr>
        <w:pStyle w:val="ListParagraph"/>
        <w:numPr>
          <w:ilvl w:val="0"/>
          <w:numId w:val="11"/>
        </w:numPr>
        <w:spacing w:before="0" w:after="0" w:line="240" w:lineRule="auto"/>
        <w:rPr>
          <w:rStyle w:val="HighlightedWordsItalics-Colour"/>
        </w:rPr>
      </w:pPr>
      <w:r w:rsidRPr="00331C9C">
        <w:rPr>
          <w:iCs/>
        </w:rPr>
        <w:t>The loan scheme that helps eligible students pay their accelerator program course fees for Startup Year courses.</w:t>
      </w:r>
      <w:r w:rsidRPr="00C50439">
        <w:rPr>
          <w:rStyle w:val="HighlightedWordsItalics-Colour"/>
        </w:rPr>
        <w:t xml:space="preserve"> </w:t>
      </w:r>
    </w:p>
    <w:p w14:paraId="6EE3DF1C" w14:textId="77777777" w:rsidR="009A1B8E" w:rsidRPr="00C50439" w:rsidRDefault="009A1B8E" w:rsidP="009A1B8E">
      <w:pPr>
        <w:pStyle w:val="ListParagraph"/>
        <w:spacing w:before="0" w:after="0" w:line="240" w:lineRule="auto"/>
        <w:ind w:left="420" w:firstLine="0"/>
        <w:rPr>
          <w:rStyle w:val="HighlightedWordsItalics-Colour"/>
        </w:rPr>
      </w:pPr>
    </w:p>
    <w:p w14:paraId="3EF8121C" w14:textId="77777777" w:rsidR="00331C9C" w:rsidRPr="00331C9C" w:rsidRDefault="005B5AC9" w:rsidP="009A1B8E">
      <w:pPr>
        <w:pStyle w:val="GlossaryTerm"/>
        <w:framePr w:wrap="around"/>
        <w:spacing w:line="240" w:lineRule="auto"/>
        <w:rPr>
          <w:rStyle w:val="HighlightedWords-Colour"/>
          <w:b/>
          <w:bCs w:val="0"/>
        </w:rPr>
      </w:pPr>
      <w:bookmarkStart w:id="187" w:name="_Ref187917136"/>
      <w:r w:rsidRPr="00331C9C">
        <w:rPr>
          <w:rStyle w:val="HighlightedWords-Colour"/>
          <w:b/>
          <w:bCs w:val="0"/>
        </w:rPr>
        <w:t>Startup Year course</w:t>
      </w:r>
      <w:bookmarkEnd w:id="187"/>
    </w:p>
    <w:p w14:paraId="312CF8F8" w14:textId="77777777" w:rsidR="00331C9C" w:rsidRPr="00331C9C" w:rsidRDefault="00331C9C" w:rsidP="009A1B8E">
      <w:pPr>
        <w:pStyle w:val="ListParagraph"/>
        <w:spacing w:before="0" w:after="0" w:line="240" w:lineRule="auto"/>
        <w:ind w:left="420" w:firstLine="0"/>
        <w:rPr>
          <w:b/>
          <w:i/>
          <w:color w:val="2F0E72" w:themeColor="accent1"/>
        </w:rPr>
      </w:pPr>
    </w:p>
    <w:p w14:paraId="2BE04F36" w14:textId="77777777" w:rsidR="009A1B8E" w:rsidRPr="009A1B8E" w:rsidRDefault="009A1B8E" w:rsidP="009A1B8E">
      <w:pPr>
        <w:pStyle w:val="ListParagraph"/>
        <w:spacing w:before="0" w:after="0" w:line="240" w:lineRule="auto"/>
        <w:ind w:left="420" w:firstLine="0"/>
        <w:rPr>
          <w:b/>
          <w:i/>
          <w:color w:val="2F0E72" w:themeColor="accent1"/>
        </w:rPr>
      </w:pPr>
    </w:p>
    <w:p w14:paraId="113F6392" w14:textId="36F3390C" w:rsidR="005B5AC9" w:rsidRDefault="005B5AC9" w:rsidP="009A1B8E">
      <w:pPr>
        <w:pStyle w:val="ListParagraph"/>
        <w:numPr>
          <w:ilvl w:val="0"/>
          <w:numId w:val="11"/>
        </w:numPr>
        <w:spacing w:before="0" w:after="0" w:line="240" w:lineRule="auto"/>
        <w:rPr>
          <w:rStyle w:val="HighlightedWordsItalics-Colour"/>
        </w:rPr>
      </w:pPr>
      <w:r w:rsidRPr="00331C9C">
        <w:rPr>
          <w:iCs/>
        </w:rPr>
        <w:t>In this booklet, this term means an accelerator program course, as defined in section 128B-25 of the Act.</w:t>
      </w:r>
      <w:r w:rsidRPr="00C50439">
        <w:rPr>
          <w:rStyle w:val="HighlightedWordsItalics-Colour"/>
        </w:rPr>
        <w:t xml:space="preserve"> </w:t>
      </w:r>
    </w:p>
    <w:p w14:paraId="27092F9C" w14:textId="77777777" w:rsidR="008A35BF" w:rsidRDefault="008A35BF" w:rsidP="009A1B8E">
      <w:pPr>
        <w:pStyle w:val="ListParagraph"/>
        <w:spacing w:before="0" w:after="0" w:line="240" w:lineRule="auto"/>
        <w:ind w:left="420" w:firstLine="0"/>
        <w:rPr>
          <w:rStyle w:val="HighlightedWordsItalics-Colour"/>
        </w:rPr>
      </w:pPr>
    </w:p>
    <w:p w14:paraId="3657526F" w14:textId="77777777" w:rsidR="00AC35D7" w:rsidRDefault="00AC35D7" w:rsidP="009A1B8E">
      <w:pPr>
        <w:pStyle w:val="ListParagraph"/>
        <w:spacing w:before="0" w:after="0" w:line="240" w:lineRule="auto"/>
        <w:ind w:left="420" w:firstLine="0"/>
        <w:rPr>
          <w:rStyle w:val="HighlightedWordsItalics-Colour"/>
        </w:rPr>
      </w:pPr>
    </w:p>
    <w:p w14:paraId="252DCC3A" w14:textId="77777777" w:rsidR="00AC35D7" w:rsidRDefault="00AC35D7" w:rsidP="009A1B8E">
      <w:pPr>
        <w:pStyle w:val="ListParagraph"/>
        <w:spacing w:before="0" w:after="0" w:line="240" w:lineRule="auto"/>
        <w:ind w:left="420" w:firstLine="0"/>
        <w:rPr>
          <w:rStyle w:val="HighlightedWordsItalics-Colour"/>
        </w:rPr>
      </w:pPr>
    </w:p>
    <w:p w14:paraId="53AC4864" w14:textId="77777777" w:rsidR="00AC35D7" w:rsidRDefault="00AC35D7" w:rsidP="009A1B8E">
      <w:pPr>
        <w:pStyle w:val="ListParagraph"/>
        <w:spacing w:before="0" w:after="0" w:line="240" w:lineRule="auto"/>
        <w:ind w:left="420" w:firstLine="0"/>
        <w:rPr>
          <w:rStyle w:val="HighlightedWordsItalics-Colour"/>
        </w:rPr>
      </w:pPr>
    </w:p>
    <w:p w14:paraId="348B24D3" w14:textId="77777777" w:rsidR="00AC35D7" w:rsidRDefault="00AC35D7" w:rsidP="009A1B8E">
      <w:pPr>
        <w:pStyle w:val="ListParagraph"/>
        <w:spacing w:before="0" w:after="0" w:line="240" w:lineRule="auto"/>
        <w:ind w:left="420" w:firstLine="0"/>
        <w:rPr>
          <w:rStyle w:val="HighlightedWordsItalics-Colour"/>
        </w:rPr>
      </w:pPr>
    </w:p>
    <w:p w14:paraId="51F78400" w14:textId="77777777" w:rsidR="008A35BF" w:rsidRDefault="008A35BF" w:rsidP="009A1B8E">
      <w:pPr>
        <w:pStyle w:val="ListParagraph"/>
        <w:spacing w:before="0" w:after="0" w:line="240" w:lineRule="auto"/>
        <w:ind w:left="420" w:firstLine="0"/>
        <w:rPr>
          <w:rStyle w:val="HighlightedWordsItalics-Colour"/>
        </w:rPr>
      </w:pPr>
    </w:p>
    <w:p w14:paraId="60781E41" w14:textId="77777777" w:rsidR="00331C9C" w:rsidRPr="0028099C" w:rsidRDefault="005B5AC9" w:rsidP="009A1B8E">
      <w:pPr>
        <w:pStyle w:val="GlossaryTerm"/>
        <w:framePr w:wrap="around"/>
        <w:spacing w:line="240" w:lineRule="auto"/>
        <w:rPr>
          <w:b w:val="0"/>
          <w:bCs/>
        </w:rPr>
      </w:pPr>
      <w:r w:rsidRPr="0028099C">
        <w:rPr>
          <w:rStyle w:val="HighlightedWordsItalics-Colour"/>
          <w:b/>
          <w:bCs/>
          <w:i w:val="0"/>
          <w:iCs/>
        </w:rPr>
        <w:lastRenderedPageBreak/>
        <w:t>StudyAssist</w:t>
      </w:r>
      <w:r w:rsidRPr="0028099C">
        <w:rPr>
          <w:rStyle w:val="HighlightedWords-Colour"/>
          <w:b/>
          <w:bCs w:val="0"/>
        </w:rPr>
        <w:t xml:space="preserve"> (</w:t>
      </w:r>
      <w:hyperlink r:id="rId87" w:history="1">
        <w:r w:rsidRPr="0028099C">
          <w:rPr>
            <w:rStyle w:val="HyperlinkBold-Colour"/>
            <w:b/>
            <w:bCs/>
            <w:color w:val="2F0E72" w:themeColor="accent1"/>
          </w:rPr>
          <w:t>www.studyassist.gov.au</w:t>
        </w:r>
      </w:hyperlink>
      <w:r w:rsidRPr="0028099C">
        <w:rPr>
          <w:rStyle w:val="HighlightedWords-Colour"/>
          <w:b/>
          <w:bCs w:val="0"/>
        </w:rPr>
        <w:t>)</w:t>
      </w:r>
    </w:p>
    <w:p w14:paraId="2303B708" w14:textId="77777777" w:rsidR="00331C9C" w:rsidRDefault="00331C9C" w:rsidP="009A1B8E">
      <w:pPr>
        <w:pStyle w:val="ListParagraph"/>
        <w:spacing w:before="0" w:after="0" w:line="240" w:lineRule="auto"/>
        <w:ind w:left="420" w:firstLine="0"/>
      </w:pPr>
    </w:p>
    <w:p w14:paraId="5A89AD4B" w14:textId="77777777" w:rsidR="009A1B8E" w:rsidRDefault="009A1B8E" w:rsidP="009A1B8E">
      <w:pPr>
        <w:pStyle w:val="ListParagraph"/>
        <w:spacing w:before="0" w:after="0" w:line="240" w:lineRule="auto"/>
        <w:ind w:left="420" w:firstLine="0"/>
      </w:pPr>
    </w:p>
    <w:p w14:paraId="47DB9DA6" w14:textId="0478A2A1" w:rsidR="005B5AC9" w:rsidRDefault="005B5AC9" w:rsidP="009A1B8E">
      <w:pPr>
        <w:pStyle w:val="ListParagraph"/>
        <w:numPr>
          <w:ilvl w:val="0"/>
          <w:numId w:val="11"/>
        </w:numPr>
        <w:spacing w:before="0" w:after="0" w:line="240" w:lineRule="auto"/>
      </w:pPr>
      <w:r w:rsidRPr="0024740D">
        <w:t>This website provides information about how you can pay for your tertiary study. It includes information about the types of HELP loans available, a list of providers that offer HELP loans, and student income support options.</w:t>
      </w:r>
    </w:p>
    <w:p w14:paraId="575F2762" w14:textId="77777777" w:rsidR="009A1B8E" w:rsidRPr="00BD25EC" w:rsidRDefault="009A1B8E" w:rsidP="009A1B8E">
      <w:pPr>
        <w:pStyle w:val="ListParagraph"/>
        <w:spacing w:before="0" w:after="0" w:line="240" w:lineRule="auto"/>
        <w:ind w:left="420" w:firstLine="0"/>
      </w:pPr>
    </w:p>
    <w:p w14:paraId="2590E075" w14:textId="77777777" w:rsidR="0028099C" w:rsidRPr="006420D5" w:rsidRDefault="0028099C" w:rsidP="009A1B8E">
      <w:pPr>
        <w:pStyle w:val="GlossaryTerm"/>
        <w:framePr w:wrap="around"/>
        <w:spacing w:line="240" w:lineRule="auto"/>
        <w:rPr>
          <w:b w:val="0"/>
          <w:bCs/>
        </w:rPr>
      </w:pPr>
      <w:bookmarkStart w:id="188" w:name="_Ref187306139"/>
      <w:r w:rsidRPr="006420D5">
        <w:rPr>
          <w:rStyle w:val="HighlightedWords-Colour"/>
          <w:b/>
          <w:bCs w:val="0"/>
        </w:rPr>
        <w:t>Tax file number (TFN)</w:t>
      </w:r>
      <w:bookmarkEnd w:id="188"/>
    </w:p>
    <w:p w14:paraId="41FFBC33" w14:textId="77777777" w:rsidR="0028099C" w:rsidRDefault="0028099C" w:rsidP="009A1B8E">
      <w:pPr>
        <w:pStyle w:val="ListParagraph"/>
        <w:spacing w:before="0" w:after="0" w:line="240" w:lineRule="auto"/>
        <w:ind w:left="420" w:firstLine="0"/>
      </w:pPr>
    </w:p>
    <w:p w14:paraId="0AE3C640" w14:textId="77777777" w:rsidR="0028099C" w:rsidRDefault="0028099C" w:rsidP="009A1B8E">
      <w:pPr>
        <w:pStyle w:val="ListParagraph"/>
        <w:spacing w:before="0" w:after="0" w:line="240" w:lineRule="auto"/>
        <w:ind w:left="420" w:firstLine="0"/>
      </w:pPr>
    </w:p>
    <w:p w14:paraId="5F3930EE" w14:textId="77777777" w:rsidR="0028099C" w:rsidRPr="00AD0B44" w:rsidRDefault="0028099C" w:rsidP="009A1B8E">
      <w:pPr>
        <w:pStyle w:val="ListParagraph"/>
        <w:numPr>
          <w:ilvl w:val="0"/>
          <w:numId w:val="11"/>
        </w:numPr>
        <w:spacing w:before="0" w:after="0" w:line="240" w:lineRule="auto"/>
      </w:pPr>
      <w:r>
        <w:t>Your unique identification number from the Australian Taxation Office (ATO) for everything tax related. You must have a TFN to obtain a HELP loan and make HELP debt repayments to the ATO.</w:t>
      </w:r>
    </w:p>
    <w:p w14:paraId="301716B1" w14:textId="77777777" w:rsidR="0028099C" w:rsidRDefault="0028099C" w:rsidP="009A1B8E">
      <w:pPr>
        <w:spacing w:before="0" w:after="0" w:line="240" w:lineRule="auto"/>
        <w:rPr>
          <w:rStyle w:val="HighlightedWords-Colour"/>
        </w:rPr>
      </w:pPr>
      <w:bookmarkStart w:id="189" w:name="_Hlk118389421"/>
    </w:p>
    <w:p w14:paraId="00CE644A" w14:textId="77777777" w:rsidR="0028099C" w:rsidRPr="006420D5" w:rsidRDefault="0028099C" w:rsidP="009A1B8E">
      <w:pPr>
        <w:pStyle w:val="GlossaryTerm"/>
        <w:framePr w:wrap="around"/>
        <w:spacing w:line="240" w:lineRule="auto"/>
        <w:rPr>
          <w:rStyle w:val="HighlightedWords-Colour"/>
          <w:b/>
          <w:bCs w:val="0"/>
        </w:rPr>
      </w:pPr>
      <w:bookmarkStart w:id="190" w:name="_Ref187303245"/>
      <w:r w:rsidRPr="006420D5">
        <w:rPr>
          <w:rStyle w:val="HighlightedWords-Colour"/>
          <w:b/>
          <w:bCs w:val="0"/>
        </w:rPr>
        <w:t>Unique Student Identifier (USI)</w:t>
      </w:r>
      <w:bookmarkEnd w:id="190"/>
    </w:p>
    <w:p w14:paraId="08EA1226" w14:textId="77777777" w:rsidR="0028099C" w:rsidRDefault="0028099C" w:rsidP="009A1B8E">
      <w:pPr>
        <w:pStyle w:val="ListParagraph"/>
        <w:spacing w:before="0" w:after="0" w:line="240" w:lineRule="auto"/>
        <w:ind w:left="420" w:firstLine="0"/>
      </w:pPr>
    </w:p>
    <w:p w14:paraId="16C6F62E" w14:textId="77777777" w:rsidR="0028099C" w:rsidRDefault="0028099C" w:rsidP="009A1B8E">
      <w:pPr>
        <w:pStyle w:val="ListParagraph"/>
        <w:spacing w:before="0" w:after="0" w:line="240" w:lineRule="auto"/>
        <w:ind w:left="420" w:firstLine="0"/>
      </w:pPr>
    </w:p>
    <w:p w14:paraId="69DEEE6E" w14:textId="77777777" w:rsidR="0028099C" w:rsidRDefault="0028099C" w:rsidP="009A1B8E">
      <w:pPr>
        <w:pStyle w:val="ListParagraph"/>
        <w:numPr>
          <w:ilvl w:val="0"/>
          <w:numId w:val="11"/>
        </w:numPr>
        <w:spacing w:before="0" w:after="0" w:line="240" w:lineRule="auto"/>
      </w:pPr>
      <w:r w:rsidRPr="00AD0B44">
        <w:t>Your USI is a</w:t>
      </w:r>
      <w:r>
        <w:t xml:space="preserve"> </w:t>
      </w:r>
      <w:bookmarkStart w:id="191" w:name="_Hlk152568870"/>
      <w:r>
        <w:t>10-digit alpha-numeric</w:t>
      </w:r>
      <w:r w:rsidRPr="00AD0B44">
        <w:t xml:space="preserve"> </w:t>
      </w:r>
      <w:bookmarkStart w:id="192" w:name="_Hlk55823318"/>
      <w:r w:rsidRPr="00AD0B44">
        <w:t xml:space="preserve">identifier </w:t>
      </w:r>
      <w:bookmarkEnd w:id="191"/>
      <w:r w:rsidRPr="00AD0B44">
        <w:t xml:space="preserve">assigned to you by the Student Identifiers Registrar under the </w:t>
      </w:r>
      <w:r w:rsidRPr="00082C28">
        <w:rPr>
          <w:i/>
          <w:iCs/>
        </w:rPr>
        <w:t xml:space="preserve">Student Identifiers Act 2014. </w:t>
      </w:r>
      <w:bookmarkEnd w:id="192"/>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88" w:history="1">
        <w:r w:rsidRPr="00082C28">
          <w:rPr>
            <w:rStyle w:val="Hyperlink"/>
            <w:rFonts w:eastAsiaTheme="majorEastAsia"/>
          </w:rPr>
          <w:t>www.usi.gov.au</w:t>
        </w:r>
      </w:hyperlink>
      <w:r w:rsidRPr="00AD0B44">
        <w:t>.</w:t>
      </w:r>
      <w:bookmarkEnd w:id="189"/>
    </w:p>
    <w:p w14:paraId="4E732D09" w14:textId="77777777" w:rsidR="0028099C" w:rsidRDefault="0028099C" w:rsidP="009A1B8E">
      <w:pPr>
        <w:spacing w:before="0" w:after="0" w:line="240" w:lineRule="auto"/>
      </w:pPr>
    </w:p>
    <w:p w14:paraId="33938956" w14:textId="77777777" w:rsidR="0028099C" w:rsidRDefault="0028099C" w:rsidP="009A1B8E">
      <w:pPr>
        <w:pStyle w:val="GlossaryTerm"/>
        <w:framePr w:wrap="around"/>
        <w:spacing w:line="240" w:lineRule="auto"/>
      </w:pPr>
      <w:bookmarkStart w:id="193" w:name="_Ref187320534"/>
      <w:r w:rsidRPr="000B74C6">
        <w:t>Wage Price Ind</w:t>
      </w:r>
      <w:r>
        <w:t>ex (WPI)</w:t>
      </w:r>
      <w:bookmarkEnd w:id="193"/>
      <w:r w:rsidRPr="00935233">
        <w:t xml:space="preserve"> </w:t>
      </w:r>
    </w:p>
    <w:p w14:paraId="3E0884A1" w14:textId="77777777" w:rsidR="0028099C" w:rsidRDefault="0028099C" w:rsidP="009A1B8E">
      <w:pPr>
        <w:pStyle w:val="ListParagraph"/>
        <w:spacing w:before="0" w:after="0" w:line="240" w:lineRule="auto"/>
        <w:ind w:left="420" w:firstLine="0"/>
      </w:pPr>
    </w:p>
    <w:p w14:paraId="67D4ECE7" w14:textId="77777777" w:rsidR="0028099C" w:rsidRDefault="0028099C" w:rsidP="009A1B8E">
      <w:pPr>
        <w:spacing w:before="0" w:after="0" w:line="240" w:lineRule="auto"/>
      </w:pPr>
    </w:p>
    <w:p w14:paraId="6E9140A4" w14:textId="77777777" w:rsidR="0028099C" w:rsidRPr="00D03F55" w:rsidRDefault="0028099C" w:rsidP="009A1B8E">
      <w:pPr>
        <w:pStyle w:val="ListParagraph"/>
        <w:numPr>
          <w:ilvl w:val="0"/>
          <w:numId w:val="11"/>
        </w:numPr>
        <w:spacing w:before="0" w:after="0" w:line="240" w:lineRule="auto"/>
      </w:pPr>
      <w:r>
        <w:t>M</w:t>
      </w:r>
      <w:r w:rsidRPr="00D03F55">
        <w:t>easures change in the price of wages and salaries in the Australian labour market over time.</w:t>
      </w:r>
    </w:p>
    <w:p w14:paraId="6C62F972" w14:textId="77777777" w:rsidR="005B5AC9" w:rsidRDefault="005B5AC9" w:rsidP="009A1B8E">
      <w:pPr>
        <w:pStyle w:val="IntroductionPara"/>
        <w:spacing w:before="0" w:after="0" w:line="240" w:lineRule="auto"/>
      </w:pPr>
    </w:p>
    <w:sectPr w:rsidR="005B5AC9" w:rsidSect="00916F50">
      <w:headerReference w:type="default" r:id="rId89"/>
      <w:footerReference w:type="default" r:id="rId90"/>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24DDE" w14:textId="77777777" w:rsidR="008509C3" w:rsidRDefault="008509C3" w:rsidP="00DE2A26">
      <w:pPr>
        <w:spacing w:after="0" w:line="240" w:lineRule="auto"/>
      </w:pPr>
      <w:r>
        <w:separator/>
      </w:r>
    </w:p>
  </w:endnote>
  <w:endnote w:type="continuationSeparator" w:id="0">
    <w:p w14:paraId="09D52B56" w14:textId="77777777" w:rsidR="008509C3" w:rsidRDefault="008509C3" w:rsidP="00DE2A26">
      <w:pPr>
        <w:spacing w:after="0" w:line="240" w:lineRule="auto"/>
      </w:pPr>
      <w:r>
        <w:continuationSeparator/>
      </w:r>
    </w:p>
  </w:endnote>
  <w:endnote w:type="continuationNotice" w:id="1">
    <w:p w14:paraId="6CF56F9A" w14:textId="77777777" w:rsidR="008509C3" w:rsidRDefault="00850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AD789" w14:textId="2DFBB477"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11FC0BD2" wp14:editId="0D5E42BF">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6224" id="Curve Footer Box" o:spid="_x0000_s1026" alt="&quot;&quot;"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12609,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path="m6803999,l108000,,65960,8486,31630,31630,8486,65960,,108000,,477253r8486,42041l31630,553623r34330,23144l108000,585254r6695999,l6846040,576767r34329,-23144l6903513,519294r8487,-42041l6912000,108000r-8487,-42040l6880369,31630,6846040,8486,6803999,xe" fillcolor="#f5f7fd [3214]" stroked="f">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FE3212">
          <w:t>February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9BB46" w14:textId="77777777" w:rsidR="008509C3" w:rsidRDefault="008509C3" w:rsidP="00DE2A26">
      <w:pPr>
        <w:spacing w:after="0" w:line="240" w:lineRule="auto"/>
      </w:pPr>
      <w:r>
        <w:separator/>
      </w:r>
    </w:p>
  </w:footnote>
  <w:footnote w:type="continuationSeparator" w:id="0">
    <w:p w14:paraId="2E1144F3" w14:textId="77777777" w:rsidR="008509C3" w:rsidRDefault="008509C3" w:rsidP="00DE2A26">
      <w:pPr>
        <w:spacing w:after="0" w:line="240" w:lineRule="auto"/>
      </w:pPr>
      <w:r>
        <w:continuationSeparator/>
      </w:r>
    </w:p>
  </w:footnote>
  <w:footnote w:type="continuationNotice" w:id="1">
    <w:p w14:paraId="70B22103" w14:textId="77777777" w:rsidR="008509C3" w:rsidRDefault="008509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99874" w14:textId="77777777" w:rsidR="00F80C9C" w:rsidRDefault="00F90E11" w:rsidP="00506127">
    <w:pPr>
      <w:pStyle w:val="Header"/>
      <w:ind w:right="66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r w:rsidR="00F80C9C">
          <w:t>STARTUP-HELP information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848B33E"/>
    <w:lvl w:ilvl="0">
      <w:start w:val="1"/>
      <w:numFmt w:val="bullet"/>
      <w:pStyle w:val="NZSCV-ListBullet-beforeindented"/>
      <w:lvlText w:val=""/>
      <w:lvlJc w:val="left"/>
      <w:pPr>
        <w:tabs>
          <w:tab w:val="num" w:pos="643"/>
        </w:tabs>
        <w:ind w:left="643" w:hanging="360"/>
      </w:pPr>
      <w:rPr>
        <w:rFonts w:ascii="Symbol" w:hAnsi="Symbol" w:hint="default"/>
      </w:rPr>
    </w:lvl>
  </w:abstractNum>
  <w:abstractNum w:abstractNumId="1"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 w15:restartNumberingAfterBreak="0">
    <w:nsid w:val="0A620D77"/>
    <w:multiLevelType w:val="multilevel"/>
    <w:tmpl w:val="83FCDC00"/>
    <w:numStyleLink w:val="Lst-Headings"/>
  </w:abstractNum>
  <w:abstractNum w:abstractNumId="3" w15:restartNumberingAfterBreak="0">
    <w:nsid w:val="0CA2632C"/>
    <w:multiLevelType w:val="hybridMultilevel"/>
    <w:tmpl w:val="A914EF1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3276E4"/>
    <w:multiLevelType w:val="hybridMultilevel"/>
    <w:tmpl w:val="A574D8DC"/>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ACA7E04"/>
    <w:multiLevelType w:val="hybridMultilevel"/>
    <w:tmpl w:val="4AD2E6E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29D801A3"/>
    <w:multiLevelType w:val="hybridMultilevel"/>
    <w:tmpl w:val="38241A5C"/>
    <w:lvl w:ilvl="0" w:tplc="B2EEE282">
      <w:start w:val="1"/>
      <w:numFmt w:val="bullet"/>
      <w:lvlText w:val="—"/>
      <w:lvlJc w:val="left"/>
      <w:pPr>
        <w:ind w:left="420" w:hanging="360"/>
      </w:pPr>
      <w:rPr>
        <w:rFonts w:ascii="Arial" w:eastAsia="Times New Roman" w:hAnsi="Arial" w:cs="Arial" w:hint="default"/>
        <w:b/>
        <w:color w:val="2F0E72" w:themeColor="accent1"/>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0"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12"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47775710"/>
    <w:multiLevelType w:val="hybridMultilevel"/>
    <w:tmpl w:val="78828C9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B32822"/>
    <w:multiLevelType w:val="multilevel"/>
    <w:tmpl w:val="9658118E"/>
    <w:numStyleLink w:val="Lst-Bulleted"/>
  </w:abstractNum>
  <w:abstractNum w:abstractNumId="16" w15:restartNumberingAfterBreak="0">
    <w:nsid w:val="528A4045"/>
    <w:multiLevelType w:val="hybridMultilevel"/>
    <w:tmpl w:val="934EACA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8" w15:restartNumberingAfterBreak="0">
    <w:nsid w:val="54FB6089"/>
    <w:multiLevelType w:val="hybridMultilevel"/>
    <w:tmpl w:val="49C2264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0" w15:restartNumberingAfterBreak="0">
    <w:nsid w:val="5EB87531"/>
    <w:multiLevelType w:val="hybridMultilevel"/>
    <w:tmpl w:val="BA4692A0"/>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CA3217"/>
    <w:multiLevelType w:val="multilevel"/>
    <w:tmpl w:val="25DE2A92"/>
    <w:numStyleLink w:val="Lst-Numbers"/>
  </w:abstractNum>
  <w:abstractNum w:abstractNumId="22"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D92138"/>
    <w:multiLevelType w:val="hybridMultilevel"/>
    <w:tmpl w:val="56D21CA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165970">
    <w:abstractNumId w:val="0"/>
  </w:num>
  <w:num w:numId="2" w16cid:durableId="601258245">
    <w:abstractNumId w:val="1"/>
  </w:num>
  <w:num w:numId="3" w16cid:durableId="1952273792">
    <w:abstractNumId w:val="22"/>
  </w:num>
  <w:num w:numId="4" w16cid:durableId="1033113616">
    <w:abstractNumId w:val="11"/>
  </w:num>
  <w:num w:numId="5" w16cid:durableId="1447653592">
    <w:abstractNumId w:val="13"/>
  </w:num>
  <w:num w:numId="6" w16cid:durableId="1454255061">
    <w:abstractNumId w:val="15"/>
    <w:lvlOverride w:ilvl="0">
      <w:lvl w:ilvl="0">
        <w:start w:val="1"/>
        <w:numFmt w:val="bullet"/>
        <w:pStyle w:val="ListBullet"/>
        <w:lvlText w:val="–"/>
        <w:lvlJc w:val="left"/>
        <w:pPr>
          <w:ind w:left="717" w:hanging="357"/>
        </w:pPr>
        <w:rPr>
          <w:rFonts w:asciiTheme="minorHAnsi" w:hAnsiTheme="minorHAnsi" w:cs="Times New Roman" w:hint="default"/>
        </w:rPr>
      </w:lvl>
    </w:lvlOverride>
    <w:lvlOverride w:ilvl="1">
      <w:lvl w:ilvl="1">
        <w:start w:val="1"/>
        <w:numFmt w:val="bullet"/>
        <w:pStyle w:val="ListBullet2"/>
        <w:lvlText w:val="–"/>
        <w:lvlJc w:val="left"/>
        <w:pPr>
          <w:ind w:left="1074" w:hanging="357"/>
        </w:pPr>
        <w:rPr>
          <w:rFonts w:ascii="Arial" w:hAnsi="Arial" w:hint="default"/>
        </w:rPr>
      </w:lvl>
    </w:lvlOverride>
    <w:lvlOverride w:ilvl="2">
      <w:lvl w:ilvl="2">
        <w:start w:val="1"/>
        <w:numFmt w:val="bullet"/>
        <w:pStyle w:val="ListBullet3"/>
        <w:lvlText w:val="–"/>
        <w:lvlJc w:val="left"/>
        <w:pPr>
          <w:ind w:left="1431" w:hanging="357"/>
        </w:pPr>
        <w:rPr>
          <w:rFonts w:ascii="Arial" w:hAnsi="Arial" w:hint="default"/>
        </w:rPr>
      </w:lvl>
    </w:lvlOverride>
    <w:lvlOverride w:ilvl="3">
      <w:lvl w:ilvl="3">
        <w:start w:val="1"/>
        <w:numFmt w:val="bullet"/>
        <w:lvlText w:val=""/>
        <w:lvlJc w:val="left"/>
        <w:pPr>
          <w:ind w:left="1788" w:hanging="357"/>
        </w:pPr>
        <w:rPr>
          <w:rFonts w:ascii="Symbol" w:hAnsi="Symbol" w:hint="default"/>
        </w:rPr>
      </w:lvl>
    </w:lvlOverride>
    <w:lvlOverride w:ilvl="4">
      <w:lvl w:ilvl="4">
        <w:start w:val="1"/>
        <w:numFmt w:val="bullet"/>
        <w:lvlText w:val="o"/>
        <w:lvlJc w:val="left"/>
        <w:pPr>
          <w:ind w:left="2145" w:hanging="357"/>
        </w:pPr>
        <w:rPr>
          <w:rFonts w:ascii="Courier New" w:hAnsi="Courier New" w:cs="Courier New" w:hint="default"/>
        </w:rPr>
      </w:lvl>
    </w:lvlOverride>
    <w:lvlOverride w:ilvl="5">
      <w:lvl w:ilvl="5">
        <w:start w:val="1"/>
        <w:numFmt w:val="bullet"/>
        <w:lvlText w:val=""/>
        <w:lvlJc w:val="left"/>
        <w:pPr>
          <w:ind w:left="2502" w:hanging="357"/>
        </w:pPr>
        <w:rPr>
          <w:rFonts w:ascii="Wingdings" w:hAnsi="Wingdings" w:hint="default"/>
        </w:rPr>
      </w:lvl>
    </w:lvlOverride>
    <w:lvlOverride w:ilvl="6">
      <w:lvl w:ilvl="6">
        <w:start w:val="1"/>
        <w:numFmt w:val="bullet"/>
        <w:lvlText w:val=""/>
        <w:lvlJc w:val="left"/>
        <w:pPr>
          <w:ind w:left="2859" w:hanging="357"/>
        </w:pPr>
        <w:rPr>
          <w:rFonts w:ascii="Symbol" w:hAnsi="Symbol" w:hint="default"/>
        </w:rPr>
      </w:lvl>
    </w:lvlOverride>
    <w:lvlOverride w:ilvl="7">
      <w:lvl w:ilvl="7">
        <w:start w:val="1"/>
        <w:numFmt w:val="bullet"/>
        <w:lvlText w:val="o"/>
        <w:lvlJc w:val="left"/>
        <w:pPr>
          <w:ind w:left="3216" w:hanging="357"/>
        </w:pPr>
        <w:rPr>
          <w:rFonts w:ascii="Courier New" w:hAnsi="Courier New" w:cs="Courier New" w:hint="default"/>
        </w:rPr>
      </w:lvl>
    </w:lvlOverride>
    <w:lvlOverride w:ilvl="8">
      <w:lvl w:ilvl="8">
        <w:start w:val="1"/>
        <w:numFmt w:val="bullet"/>
        <w:lvlText w:val=""/>
        <w:lvlJc w:val="left"/>
        <w:pPr>
          <w:ind w:left="3573" w:hanging="357"/>
        </w:pPr>
        <w:rPr>
          <w:rFonts w:ascii="Wingdings" w:hAnsi="Wingdings" w:hint="default"/>
        </w:rPr>
      </w:lvl>
    </w:lvlOverride>
  </w:num>
  <w:num w:numId="7" w16cid:durableId="1266696211">
    <w:abstractNumId w:val="21"/>
  </w:num>
  <w:num w:numId="8" w16cid:durableId="1093741742">
    <w:abstractNumId w:val="19"/>
  </w:num>
  <w:num w:numId="9" w16cid:durableId="564030974">
    <w:abstractNumId w:val="2"/>
  </w:num>
  <w:num w:numId="10" w16cid:durableId="182398066">
    <w:abstractNumId w:val="9"/>
  </w:num>
  <w:num w:numId="11" w16cid:durableId="1092160752">
    <w:abstractNumId w:val="17"/>
  </w:num>
  <w:num w:numId="12" w16cid:durableId="1309936098">
    <w:abstractNumId w:val="18"/>
  </w:num>
  <w:num w:numId="13" w16cid:durableId="294915031">
    <w:abstractNumId w:val="23"/>
  </w:num>
  <w:num w:numId="14" w16cid:durableId="270207233">
    <w:abstractNumId w:val="4"/>
  </w:num>
  <w:num w:numId="15" w16cid:durableId="818888779">
    <w:abstractNumId w:val="14"/>
  </w:num>
  <w:num w:numId="16" w16cid:durableId="1091777809">
    <w:abstractNumId w:val="7"/>
  </w:num>
  <w:num w:numId="17" w16cid:durableId="882014525">
    <w:abstractNumId w:val="25"/>
  </w:num>
  <w:num w:numId="18" w16cid:durableId="1590578045">
    <w:abstractNumId w:val="10"/>
  </w:num>
  <w:num w:numId="19" w16cid:durableId="941645309">
    <w:abstractNumId w:val="24"/>
  </w:num>
  <w:num w:numId="20" w16cid:durableId="2049178">
    <w:abstractNumId w:val="3"/>
  </w:num>
  <w:num w:numId="21" w16cid:durableId="1370573603">
    <w:abstractNumId w:val="16"/>
  </w:num>
  <w:num w:numId="22" w16cid:durableId="508910858">
    <w:abstractNumId w:val="12"/>
  </w:num>
  <w:num w:numId="23" w16cid:durableId="98720684">
    <w:abstractNumId w:val="5"/>
  </w:num>
  <w:num w:numId="24" w16cid:durableId="138675370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9C3"/>
    <w:rsid w:val="00001490"/>
    <w:rsid w:val="000148E8"/>
    <w:rsid w:val="00015E51"/>
    <w:rsid w:val="000604D0"/>
    <w:rsid w:val="00075FFF"/>
    <w:rsid w:val="00091E48"/>
    <w:rsid w:val="000A2DAA"/>
    <w:rsid w:val="000C23AB"/>
    <w:rsid w:val="000D0D4C"/>
    <w:rsid w:val="000E140C"/>
    <w:rsid w:val="000F0404"/>
    <w:rsid w:val="000F0E98"/>
    <w:rsid w:val="000F3126"/>
    <w:rsid w:val="0011444B"/>
    <w:rsid w:val="0012161B"/>
    <w:rsid w:val="0012562E"/>
    <w:rsid w:val="001263C7"/>
    <w:rsid w:val="001368EF"/>
    <w:rsid w:val="00142297"/>
    <w:rsid w:val="00151CF0"/>
    <w:rsid w:val="00154BBF"/>
    <w:rsid w:val="00154C16"/>
    <w:rsid w:val="00156943"/>
    <w:rsid w:val="001633FD"/>
    <w:rsid w:val="00164C80"/>
    <w:rsid w:val="001828F1"/>
    <w:rsid w:val="0018340D"/>
    <w:rsid w:val="00193778"/>
    <w:rsid w:val="00197972"/>
    <w:rsid w:val="001C3645"/>
    <w:rsid w:val="001C797D"/>
    <w:rsid w:val="001D567F"/>
    <w:rsid w:val="001E3D74"/>
    <w:rsid w:val="001F2EBD"/>
    <w:rsid w:val="00207CBA"/>
    <w:rsid w:val="0021385F"/>
    <w:rsid w:val="00247C01"/>
    <w:rsid w:val="00262D12"/>
    <w:rsid w:val="002765C6"/>
    <w:rsid w:val="0028099C"/>
    <w:rsid w:val="00283F48"/>
    <w:rsid w:val="0028558C"/>
    <w:rsid w:val="002859BD"/>
    <w:rsid w:val="00285AF9"/>
    <w:rsid w:val="00287291"/>
    <w:rsid w:val="002C321F"/>
    <w:rsid w:val="002D0016"/>
    <w:rsid w:val="002E60A1"/>
    <w:rsid w:val="002F0EC9"/>
    <w:rsid w:val="00302DDD"/>
    <w:rsid w:val="00331C9C"/>
    <w:rsid w:val="0034428A"/>
    <w:rsid w:val="00360B09"/>
    <w:rsid w:val="0036185A"/>
    <w:rsid w:val="0037009F"/>
    <w:rsid w:val="00373645"/>
    <w:rsid w:val="00377D58"/>
    <w:rsid w:val="003858DF"/>
    <w:rsid w:val="003949D8"/>
    <w:rsid w:val="003950EC"/>
    <w:rsid w:val="003C219E"/>
    <w:rsid w:val="003C4A1A"/>
    <w:rsid w:val="003E13B6"/>
    <w:rsid w:val="0041669B"/>
    <w:rsid w:val="00422FF3"/>
    <w:rsid w:val="00433540"/>
    <w:rsid w:val="00435CD9"/>
    <w:rsid w:val="004441AE"/>
    <w:rsid w:val="00450ED9"/>
    <w:rsid w:val="00451496"/>
    <w:rsid w:val="004639EE"/>
    <w:rsid w:val="004A3C29"/>
    <w:rsid w:val="004A5B5B"/>
    <w:rsid w:val="004C3667"/>
    <w:rsid w:val="004C77DB"/>
    <w:rsid w:val="004D22CE"/>
    <w:rsid w:val="00506127"/>
    <w:rsid w:val="00510484"/>
    <w:rsid w:val="00513E03"/>
    <w:rsid w:val="0051513B"/>
    <w:rsid w:val="00521B94"/>
    <w:rsid w:val="005243D2"/>
    <w:rsid w:val="00524C95"/>
    <w:rsid w:val="00525EB9"/>
    <w:rsid w:val="0054648F"/>
    <w:rsid w:val="00546AEB"/>
    <w:rsid w:val="0055736C"/>
    <w:rsid w:val="00557C5B"/>
    <w:rsid w:val="00562A39"/>
    <w:rsid w:val="00575B63"/>
    <w:rsid w:val="005773C9"/>
    <w:rsid w:val="00577CDE"/>
    <w:rsid w:val="005A11C9"/>
    <w:rsid w:val="005B5AC9"/>
    <w:rsid w:val="005C31BD"/>
    <w:rsid w:val="005C6AEE"/>
    <w:rsid w:val="005D2560"/>
    <w:rsid w:val="005F49B8"/>
    <w:rsid w:val="006039C2"/>
    <w:rsid w:val="0060427D"/>
    <w:rsid w:val="00610ED5"/>
    <w:rsid w:val="0061431F"/>
    <w:rsid w:val="00614CF1"/>
    <w:rsid w:val="00625F8D"/>
    <w:rsid w:val="006463E2"/>
    <w:rsid w:val="00647AA8"/>
    <w:rsid w:val="00660127"/>
    <w:rsid w:val="00660577"/>
    <w:rsid w:val="00660839"/>
    <w:rsid w:val="006652FF"/>
    <w:rsid w:val="00667821"/>
    <w:rsid w:val="00671227"/>
    <w:rsid w:val="00676907"/>
    <w:rsid w:val="006A6F3C"/>
    <w:rsid w:val="006B4690"/>
    <w:rsid w:val="006D2EC4"/>
    <w:rsid w:val="006D4D6C"/>
    <w:rsid w:val="006D5205"/>
    <w:rsid w:val="006E009B"/>
    <w:rsid w:val="006E2576"/>
    <w:rsid w:val="006F07AC"/>
    <w:rsid w:val="006F686A"/>
    <w:rsid w:val="00701FAB"/>
    <w:rsid w:val="00702CE9"/>
    <w:rsid w:val="00704EF7"/>
    <w:rsid w:val="007142F6"/>
    <w:rsid w:val="007228A8"/>
    <w:rsid w:val="00731410"/>
    <w:rsid w:val="00737E43"/>
    <w:rsid w:val="00743950"/>
    <w:rsid w:val="00750A6D"/>
    <w:rsid w:val="00750FFB"/>
    <w:rsid w:val="0076190E"/>
    <w:rsid w:val="007671C1"/>
    <w:rsid w:val="007758C6"/>
    <w:rsid w:val="0078402D"/>
    <w:rsid w:val="00795C66"/>
    <w:rsid w:val="007A615B"/>
    <w:rsid w:val="007A741B"/>
    <w:rsid w:val="007C5E18"/>
    <w:rsid w:val="007E3375"/>
    <w:rsid w:val="00802561"/>
    <w:rsid w:val="00827715"/>
    <w:rsid w:val="00831781"/>
    <w:rsid w:val="00842B7F"/>
    <w:rsid w:val="008509C3"/>
    <w:rsid w:val="008515C4"/>
    <w:rsid w:val="00861649"/>
    <w:rsid w:val="00866F3E"/>
    <w:rsid w:val="00880865"/>
    <w:rsid w:val="0088795F"/>
    <w:rsid w:val="0089490C"/>
    <w:rsid w:val="00895B67"/>
    <w:rsid w:val="008A35BF"/>
    <w:rsid w:val="008A4018"/>
    <w:rsid w:val="008A54A2"/>
    <w:rsid w:val="008B74FB"/>
    <w:rsid w:val="008D2572"/>
    <w:rsid w:val="008E4CD3"/>
    <w:rsid w:val="009115BC"/>
    <w:rsid w:val="00916F50"/>
    <w:rsid w:val="009226DE"/>
    <w:rsid w:val="00930F93"/>
    <w:rsid w:val="00940BB2"/>
    <w:rsid w:val="00942873"/>
    <w:rsid w:val="0094602E"/>
    <w:rsid w:val="00965523"/>
    <w:rsid w:val="00995A73"/>
    <w:rsid w:val="009A1B8E"/>
    <w:rsid w:val="009B3A43"/>
    <w:rsid w:val="009D7C93"/>
    <w:rsid w:val="009E0E14"/>
    <w:rsid w:val="009E2819"/>
    <w:rsid w:val="009E594F"/>
    <w:rsid w:val="009E7C0C"/>
    <w:rsid w:val="00A20AAB"/>
    <w:rsid w:val="00A54CD0"/>
    <w:rsid w:val="00A6228A"/>
    <w:rsid w:val="00A75EFA"/>
    <w:rsid w:val="00A910DE"/>
    <w:rsid w:val="00A92A99"/>
    <w:rsid w:val="00A9545E"/>
    <w:rsid w:val="00AA0459"/>
    <w:rsid w:val="00AC35D7"/>
    <w:rsid w:val="00AE296B"/>
    <w:rsid w:val="00B06B68"/>
    <w:rsid w:val="00B112BC"/>
    <w:rsid w:val="00B468A1"/>
    <w:rsid w:val="00B631C7"/>
    <w:rsid w:val="00B727F3"/>
    <w:rsid w:val="00B902E3"/>
    <w:rsid w:val="00BC55D3"/>
    <w:rsid w:val="00BD29E4"/>
    <w:rsid w:val="00BE4222"/>
    <w:rsid w:val="00C03FF4"/>
    <w:rsid w:val="00C13981"/>
    <w:rsid w:val="00C17AAE"/>
    <w:rsid w:val="00C22C74"/>
    <w:rsid w:val="00C53D1F"/>
    <w:rsid w:val="00C645B7"/>
    <w:rsid w:val="00C743A0"/>
    <w:rsid w:val="00C80861"/>
    <w:rsid w:val="00CA0C9B"/>
    <w:rsid w:val="00CB09F6"/>
    <w:rsid w:val="00CB2F17"/>
    <w:rsid w:val="00CB463E"/>
    <w:rsid w:val="00CB698A"/>
    <w:rsid w:val="00CB7A91"/>
    <w:rsid w:val="00CC41A5"/>
    <w:rsid w:val="00CC4589"/>
    <w:rsid w:val="00CC5325"/>
    <w:rsid w:val="00CC7AE4"/>
    <w:rsid w:val="00CD6F93"/>
    <w:rsid w:val="00CE390F"/>
    <w:rsid w:val="00CE572C"/>
    <w:rsid w:val="00CF7C88"/>
    <w:rsid w:val="00D27401"/>
    <w:rsid w:val="00D331A0"/>
    <w:rsid w:val="00D36A3C"/>
    <w:rsid w:val="00D37EAA"/>
    <w:rsid w:val="00D452FA"/>
    <w:rsid w:val="00D65712"/>
    <w:rsid w:val="00D70B46"/>
    <w:rsid w:val="00D93ADA"/>
    <w:rsid w:val="00DA3239"/>
    <w:rsid w:val="00DA6FD2"/>
    <w:rsid w:val="00DA7461"/>
    <w:rsid w:val="00DB2171"/>
    <w:rsid w:val="00DB3E55"/>
    <w:rsid w:val="00DC4162"/>
    <w:rsid w:val="00DD7365"/>
    <w:rsid w:val="00DE2A26"/>
    <w:rsid w:val="00DF36E6"/>
    <w:rsid w:val="00DF46B5"/>
    <w:rsid w:val="00E0601B"/>
    <w:rsid w:val="00E13B1E"/>
    <w:rsid w:val="00E14556"/>
    <w:rsid w:val="00E166D1"/>
    <w:rsid w:val="00E273A1"/>
    <w:rsid w:val="00E33800"/>
    <w:rsid w:val="00E37466"/>
    <w:rsid w:val="00E43527"/>
    <w:rsid w:val="00E4647A"/>
    <w:rsid w:val="00E478AF"/>
    <w:rsid w:val="00E50232"/>
    <w:rsid w:val="00E52035"/>
    <w:rsid w:val="00E57AF4"/>
    <w:rsid w:val="00E6306E"/>
    <w:rsid w:val="00E7641F"/>
    <w:rsid w:val="00E7748A"/>
    <w:rsid w:val="00E86DF2"/>
    <w:rsid w:val="00E90F22"/>
    <w:rsid w:val="00E92F92"/>
    <w:rsid w:val="00E97A06"/>
    <w:rsid w:val="00ED083D"/>
    <w:rsid w:val="00ED13F0"/>
    <w:rsid w:val="00EE79CA"/>
    <w:rsid w:val="00F14EA1"/>
    <w:rsid w:val="00F2431F"/>
    <w:rsid w:val="00F40A88"/>
    <w:rsid w:val="00F450AB"/>
    <w:rsid w:val="00F52452"/>
    <w:rsid w:val="00F540F2"/>
    <w:rsid w:val="00F75646"/>
    <w:rsid w:val="00F76952"/>
    <w:rsid w:val="00F77ABA"/>
    <w:rsid w:val="00F809AE"/>
    <w:rsid w:val="00F80C9C"/>
    <w:rsid w:val="00F8595E"/>
    <w:rsid w:val="00F90E11"/>
    <w:rsid w:val="00FB19BC"/>
    <w:rsid w:val="00FD3FAB"/>
    <w:rsid w:val="00FE3212"/>
    <w:rsid w:val="00FE36FB"/>
    <w:rsid w:val="00FF1515"/>
    <w:rsid w:val="00FF4B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F69E0"/>
  <w15:chartTrackingRefBased/>
  <w15:docId w15:val="{4BADB1F1-550B-40F8-AD88-76C87EECC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uiPriority="99" w:qFormat="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5F49B8"/>
    <w:pPr>
      <w:keepNext/>
      <w:shd w:val="clear" w:color="auto" w:fill="9E2E1C" w:themeFill="accent6"/>
      <w:spacing w:after="434" w:line="800" w:lineRule="exact"/>
      <w:ind w:left="-561"/>
      <w:outlineLvl w:val="0"/>
    </w:pPr>
    <w:rPr>
      <w:b/>
      <w:color w:val="FFFFFF" w:themeColor="background1"/>
      <w:sz w:val="76"/>
      <w:szCs w:val="52"/>
    </w:rPr>
  </w:style>
  <w:style w:type="paragraph" w:styleId="Heading2">
    <w:name w:val="heading 2"/>
    <w:basedOn w:val="Normal"/>
    <w:next w:val="Normal"/>
    <w:link w:val="Heading2Char"/>
    <w:qFormat/>
    <w:rsid w:val="00C80861"/>
    <w:pPr>
      <w:keepNext/>
      <w:numPr>
        <w:numId w:val="9"/>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9"/>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9"/>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49B8"/>
    <w:rPr>
      <w:rFonts w:eastAsia="Times New Roman" w:cs="Times New Roman"/>
      <w:b/>
      <w:color w:val="FFFFFF" w:themeColor="background1"/>
      <w:kern w:val="0"/>
      <w:sz w:val="76"/>
      <w:szCs w:val="52"/>
      <w:shd w:val="clear" w:color="auto" w:fill="9E2E1C"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FF2E7" w:themeFill="accent5" w:themeFillTint="33"/>
    </w:tcPr>
    <w:tblStylePr w:type="firstRow">
      <w:rPr>
        <w:b/>
        <w:bCs/>
      </w:rPr>
      <w:tblPr/>
      <w:tcPr>
        <w:shd w:val="clear" w:color="auto" w:fill="FFE5D0" w:themeFill="accent5" w:themeFillTint="66"/>
      </w:tcPr>
    </w:tblStylePr>
    <w:tblStylePr w:type="lastRow">
      <w:rPr>
        <w:b/>
        <w:bCs/>
        <w:color w:val="32323E" w:themeColor="text1"/>
      </w:rPr>
      <w:tblPr/>
      <w:tcPr>
        <w:shd w:val="clear" w:color="auto" w:fill="FFE5D0" w:themeFill="accent5" w:themeFillTint="66"/>
      </w:tcPr>
    </w:tblStylePr>
    <w:tblStylePr w:type="firstCol">
      <w:rPr>
        <w:color w:val="FFFFFF" w:themeColor="background1"/>
      </w:rPr>
      <w:tblPr/>
      <w:tcPr>
        <w:shd w:val="clear" w:color="auto" w:fill="FF8827" w:themeFill="accent5" w:themeFillShade="BF"/>
      </w:tcPr>
    </w:tblStylePr>
    <w:tblStylePr w:type="lastCol">
      <w:rPr>
        <w:color w:val="FFFFFF" w:themeColor="background1"/>
      </w:rPr>
      <w:tblPr/>
      <w:tcPr>
        <w:shd w:val="clear" w:color="auto" w:fill="FF8827" w:themeFill="accent5" w:themeFillShade="BF"/>
      </w:tcPr>
    </w:tblStylePr>
    <w:tblStylePr w:type="band1Vert">
      <w:tblPr/>
      <w:tcPr>
        <w:shd w:val="clear" w:color="auto" w:fill="FFDEC4" w:themeFill="accent5" w:themeFillTint="7F"/>
      </w:tcPr>
    </w:tblStylePr>
    <w:tblStylePr w:type="band1Horz">
      <w:tblPr/>
      <w:tcPr>
        <w:shd w:val="clear" w:color="auto" w:fill="FFDEC4"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5CDC7" w:themeFill="accent6" w:themeFillTint="33"/>
    </w:tcPr>
    <w:tblStylePr w:type="firstRow">
      <w:rPr>
        <w:b/>
        <w:bCs/>
      </w:rPr>
      <w:tblPr/>
      <w:tcPr>
        <w:shd w:val="clear" w:color="auto" w:fill="EB9D90" w:themeFill="accent6" w:themeFillTint="66"/>
      </w:tcPr>
    </w:tblStylePr>
    <w:tblStylePr w:type="lastRow">
      <w:rPr>
        <w:b/>
        <w:bCs/>
        <w:color w:val="32323E" w:themeColor="text1"/>
      </w:rPr>
      <w:tblPr/>
      <w:tcPr>
        <w:shd w:val="clear" w:color="auto" w:fill="EB9D90" w:themeFill="accent6" w:themeFillTint="66"/>
      </w:tcPr>
    </w:tblStylePr>
    <w:tblStylePr w:type="firstCol">
      <w:rPr>
        <w:color w:val="FFFFFF" w:themeColor="background1"/>
      </w:rPr>
      <w:tblPr/>
      <w:tcPr>
        <w:shd w:val="clear" w:color="auto" w:fill="762215" w:themeFill="accent6" w:themeFillShade="BF"/>
      </w:tcPr>
    </w:tblStylePr>
    <w:tblStylePr w:type="lastCol">
      <w:rPr>
        <w:color w:val="FFFFFF" w:themeColor="background1"/>
      </w:rPr>
      <w:tblPr/>
      <w:tcPr>
        <w:shd w:val="clear" w:color="auto" w:fill="762215" w:themeFill="accent6" w:themeFillShade="BF"/>
      </w:tcPr>
    </w:tblStylePr>
    <w:tblStylePr w:type="band1Vert">
      <w:tblPr/>
      <w:tcPr>
        <w:shd w:val="clear" w:color="auto" w:fill="E68575" w:themeFill="accent6" w:themeFillTint="7F"/>
      </w:tcPr>
    </w:tblStylePr>
    <w:tblStylePr w:type="band1Horz">
      <w:tblPr/>
      <w:tcPr>
        <w:shd w:val="clear" w:color="auto" w:fill="E68575"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FF8F3" w:themeFill="accent5" w:themeFillTint="19"/>
    </w:tcPr>
    <w:tblStylePr w:type="firstRow">
      <w:rPr>
        <w:b/>
        <w:bCs/>
        <w:color w:val="FFFFFF" w:themeColor="background1"/>
      </w:rPr>
      <w:tblPr/>
      <w:tcPr>
        <w:tcBorders>
          <w:bottom w:val="single" w:sz="12" w:space="0" w:color="FFFFFF" w:themeColor="background1"/>
        </w:tcBorders>
        <w:shd w:val="clear" w:color="auto" w:fill="7E2416" w:themeFill="accent6" w:themeFillShade="CC"/>
      </w:tcPr>
    </w:tblStylePr>
    <w:tblStylePr w:type="lastRow">
      <w:rPr>
        <w:b/>
        <w:bCs/>
        <w:color w:val="7E2416"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E2" w:themeFill="accent5" w:themeFillTint="3F"/>
      </w:tcPr>
    </w:tblStylePr>
    <w:tblStylePr w:type="band1Horz">
      <w:tblPr/>
      <w:tcPr>
        <w:shd w:val="clear" w:color="auto" w:fill="FFF2E7"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E6E3" w:themeFill="accent6" w:themeFillTint="19"/>
    </w:tcPr>
    <w:tblStylePr w:type="firstRow">
      <w:rPr>
        <w:b/>
        <w:bCs/>
        <w:color w:val="FFFFFF" w:themeColor="background1"/>
      </w:rPr>
      <w:tblPr/>
      <w:tcPr>
        <w:tcBorders>
          <w:bottom w:val="single" w:sz="12" w:space="0" w:color="FFFFFF" w:themeColor="background1"/>
        </w:tcBorders>
        <w:shd w:val="clear" w:color="auto" w:fill="FF933B" w:themeFill="accent5" w:themeFillShade="CC"/>
      </w:tcPr>
    </w:tblStylePr>
    <w:tblStylePr w:type="lastRow">
      <w:rPr>
        <w:b/>
        <w:bCs/>
        <w:color w:val="FF933B"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2BA" w:themeFill="accent6" w:themeFillTint="3F"/>
      </w:tcPr>
    </w:tblStylePr>
    <w:tblStylePr w:type="band1Horz">
      <w:tblPr/>
      <w:tcPr>
        <w:shd w:val="clear" w:color="auto" w:fill="F5CDC7"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9E2E1C" w:themeColor="accent6"/>
        <w:left w:val="single" w:sz="4" w:space="0" w:color="FFBF8A" w:themeColor="accent5"/>
        <w:bottom w:val="single" w:sz="4" w:space="0" w:color="FFBF8A" w:themeColor="accent5"/>
        <w:right w:val="single" w:sz="4" w:space="0" w:color="FFBF8A" w:themeColor="accent5"/>
        <w:insideH w:val="single" w:sz="4" w:space="0" w:color="FFFFFF" w:themeColor="background1"/>
        <w:insideV w:val="single" w:sz="4" w:space="0" w:color="FFFFFF" w:themeColor="background1"/>
      </w:tblBorders>
    </w:tblPr>
    <w:tcPr>
      <w:shd w:val="clear" w:color="auto" w:fill="FFF8F3" w:themeFill="accent5" w:themeFillTint="19"/>
    </w:tcPr>
    <w:tblStylePr w:type="firstRow">
      <w:rPr>
        <w:b/>
        <w:bCs/>
      </w:rPr>
      <w:tblPr/>
      <w:tcPr>
        <w:tcBorders>
          <w:top w:val="nil"/>
          <w:left w:val="nil"/>
          <w:bottom w:val="single" w:sz="24" w:space="0" w:color="9E2E1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B6A00" w:themeFill="accent5" w:themeFillShade="99"/>
      </w:tcPr>
    </w:tblStylePr>
    <w:tblStylePr w:type="firstCol">
      <w:rPr>
        <w:color w:val="FFFFFF" w:themeColor="background1"/>
      </w:rPr>
      <w:tblPr/>
      <w:tcPr>
        <w:tcBorders>
          <w:top w:val="nil"/>
          <w:left w:val="nil"/>
          <w:bottom w:val="nil"/>
          <w:right w:val="nil"/>
          <w:insideH w:val="single" w:sz="4" w:space="0" w:color="EB6A00" w:themeColor="accent5" w:themeShade="99"/>
          <w:insideV w:val="nil"/>
        </w:tcBorders>
        <w:shd w:val="clear" w:color="auto" w:fill="EB6A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EB6A00" w:themeFill="accent5" w:themeFillShade="99"/>
      </w:tcPr>
    </w:tblStylePr>
    <w:tblStylePr w:type="band1Vert">
      <w:tblPr/>
      <w:tcPr>
        <w:shd w:val="clear" w:color="auto" w:fill="FFE5D0" w:themeFill="accent5" w:themeFillTint="66"/>
      </w:tcPr>
    </w:tblStylePr>
    <w:tblStylePr w:type="band1Horz">
      <w:tblPr/>
      <w:tcPr>
        <w:shd w:val="clear" w:color="auto" w:fill="FFDEC4"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FFBF8A" w:themeColor="accent5"/>
        <w:left w:val="single" w:sz="4" w:space="0" w:color="9E2E1C" w:themeColor="accent6"/>
        <w:bottom w:val="single" w:sz="4" w:space="0" w:color="9E2E1C" w:themeColor="accent6"/>
        <w:right w:val="single" w:sz="4" w:space="0" w:color="9E2E1C" w:themeColor="accent6"/>
        <w:insideH w:val="single" w:sz="4" w:space="0" w:color="FFFFFF" w:themeColor="background1"/>
        <w:insideV w:val="single" w:sz="4" w:space="0" w:color="FFFFFF" w:themeColor="background1"/>
      </w:tblBorders>
    </w:tblPr>
    <w:tcPr>
      <w:shd w:val="clear" w:color="auto" w:fill="FAE6E3" w:themeFill="accent6" w:themeFillTint="19"/>
    </w:tcPr>
    <w:tblStylePr w:type="firstRow">
      <w:rPr>
        <w:b/>
        <w:bCs/>
      </w:rPr>
      <w:tblPr/>
      <w:tcPr>
        <w:tcBorders>
          <w:top w:val="nil"/>
          <w:left w:val="nil"/>
          <w:bottom w:val="single" w:sz="24" w:space="0" w:color="FFBF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B10" w:themeFill="accent6" w:themeFillShade="99"/>
      </w:tcPr>
    </w:tblStylePr>
    <w:tblStylePr w:type="firstCol">
      <w:rPr>
        <w:color w:val="FFFFFF" w:themeColor="background1"/>
      </w:rPr>
      <w:tblPr/>
      <w:tcPr>
        <w:tcBorders>
          <w:top w:val="nil"/>
          <w:left w:val="nil"/>
          <w:bottom w:val="nil"/>
          <w:right w:val="nil"/>
          <w:insideH w:val="single" w:sz="4" w:space="0" w:color="5E1B10" w:themeColor="accent6" w:themeShade="99"/>
          <w:insideV w:val="nil"/>
        </w:tcBorders>
        <w:shd w:val="clear" w:color="auto" w:fill="5E1B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1B10" w:themeFill="accent6" w:themeFillShade="99"/>
      </w:tcPr>
    </w:tblStylePr>
    <w:tblStylePr w:type="band1Vert">
      <w:tblPr/>
      <w:tcPr>
        <w:shd w:val="clear" w:color="auto" w:fill="EB9D90" w:themeFill="accent6" w:themeFillTint="66"/>
      </w:tcPr>
    </w:tblStylePr>
    <w:tblStylePr w:type="band1Horz">
      <w:tblPr/>
      <w:tcPr>
        <w:shd w:val="clear" w:color="auto" w:fill="E68575"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FFBF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C35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882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8827" w:themeFill="accent5" w:themeFillShade="BF"/>
      </w:tcPr>
    </w:tblStylePr>
    <w:tblStylePr w:type="band1Vert">
      <w:tblPr/>
      <w:tcPr>
        <w:tcBorders>
          <w:top w:val="nil"/>
          <w:left w:val="nil"/>
          <w:bottom w:val="nil"/>
          <w:right w:val="nil"/>
          <w:insideH w:val="nil"/>
          <w:insideV w:val="nil"/>
        </w:tcBorders>
        <w:shd w:val="clear" w:color="auto" w:fill="FF8827" w:themeFill="accent5" w:themeFillShade="BF"/>
      </w:tcPr>
    </w:tblStylePr>
    <w:tblStylePr w:type="band1Horz">
      <w:tblPr/>
      <w:tcPr>
        <w:tcBorders>
          <w:top w:val="nil"/>
          <w:left w:val="nil"/>
          <w:bottom w:val="nil"/>
          <w:right w:val="nil"/>
          <w:insideH w:val="nil"/>
          <w:insideV w:val="nil"/>
        </w:tcBorders>
        <w:shd w:val="clear" w:color="auto" w:fill="FF8827"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9E2E1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E160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221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2215" w:themeFill="accent6" w:themeFillShade="BF"/>
      </w:tcPr>
    </w:tblStylePr>
    <w:tblStylePr w:type="band1Vert">
      <w:tblPr/>
      <w:tcPr>
        <w:tcBorders>
          <w:top w:val="nil"/>
          <w:left w:val="nil"/>
          <w:bottom w:val="nil"/>
          <w:right w:val="nil"/>
          <w:insideH w:val="nil"/>
          <w:insideV w:val="nil"/>
        </w:tcBorders>
        <w:shd w:val="clear" w:color="auto" w:fill="762215" w:themeFill="accent6" w:themeFillShade="BF"/>
      </w:tcPr>
    </w:tblStylePr>
    <w:tblStylePr w:type="band1Horz">
      <w:tblPr/>
      <w:tcPr>
        <w:tcBorders>
          <w:top w:val="nil"/>
          <w:left w:val="nil"/>
          <w:bottom w:val="nil"/>
          <w:right w:val="nil"/>
          <w:insideH w:val="nil"/>
          <w:insideV w:val="nil"/>
        </w:tcBorders>
        <w:shd w:val="clear" w:color="auto" w:fill="762215"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2"/>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FFE5D0" w:themeColor="accent5" w:themeTint="66"/>
        <w:left w:val="single" w:sz="4" w:space="0" w:color="FFE5D0" w:themeColor="accent5" w:themeTint="66"/>
        <w:bottom w:val="single" w:sz="4" w:space="0" w:color="FFE5D0" w:themeColor="accent5" w:themeTint="66"/>
        <w:right w:val="single" w:sz="4" w:space="0" w:color="FFE5D0" w:themeColor="accent5" w:themeTint="66"/>
        <w:insideH w:val="single" w:sz="4" w:space="0" w:color="FFE5D0" w:themeColor="accent5" w:themeTint="66"/>
        <w:insideV w:val="single" w:sz="4" w:space="0" w:color="FFE5D0" w:themeColor="accent5" w:themeTint="66"/>
      </w:tblBorders>
    </w:tblPr>
    <w:tblStylePr w:type="firstRow">
      <w:rPr>
        <w:b/>
        <w:bCs/>
      </w:rPr>
      <w:tblPr/>
      <w:tcPr>
        <w:tcBorders>
          <w:bottom w:val="single" w:sz="12" w:space="0" w:color="FFD8B8" w:themeColor="accent5" w:themeTint="99"/>
        </w:tcBorders>
      </w:tcPr>
    </w:tblStylePr>
    <w:tblStylePr w:type="lastRow">
      <w:rPr>
        <w:b/>
        <w:bCs/>
      </w:rPr>
      <w:tblPr/>
      <w:tcPr>
        <w:tcBorders>
          <w:top w:val="double" w:sz="2" w:space="0" w:color="FFD8B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B9D90" w:themeColor="accent6" w:themeTint="66"/>
        <w:left w:val="single" w:sz="4" w:space="0" w:color="EB9D90" w:themeColor="accent6" w:themeTint="66"/>
        <w:bottom w:val="single" w:sz="4" w:space="0" w:color="EB9D90" w:themeColor="accent6" w:themeTint="66"/>
        <w:right w:val="single" w:sz="4" w:space="0" w:color="EB9D90" w:themeColor="accent6" w:themeTint="66"/>
        <w:insideH w:val="single" w:sz="4" w:space="0" w:color="EB9D90" w:themeColor="accent6" w:themeTint="66"/>
        <w:insideV w:val="single" w:sz="4" w:space="0" w:color="EB9D90" w:themeColor="accent6" w:themeTint="66"/>
      </w:tblBorders>
    </w:tblPr>
    <w:tblStylePr w:type="firstRow">
      <w:rPr>
        <w:b/>
        <w:bCs/>
      </w:rPr>
      <w:tblPr/>
      <w:tcPr>
        <w:tcBorders>
          <w:bottom w:val="single" w:sz="12" w:space="0" w:color="E16C59" w:themeColor="accent6" w:themeTint="99"/>
        </w:tcBorders>
      </w:tcPr>
    </w:tblStylePr>
    <w:tblStylePr w:type="lastRow">
      <w:rPr>
        <w:b/>
        <w:bCs/>
      </w:rPr>
      <w:tblPr/>
      <w:tcPr>
        <w:tcBorders>
          <w:top w:val="double" w:sz="2" w:space="0" w:color="E16C5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FFD8B8" w:themeColor="accent5" w:themeTint="99"/>
        <w:bottom w:val="single" w:sz="2" w:space="0" w:color="FFD8B8" w:themeColor="accent5" w:themeTint="99"/>
        <w:insideH w:val="single" w:sz="2" w:space="0" w:color="FFD8B8" w:themeColor="accent5" w:themeTint="99"/>
        <w:insideV w:val="single" w:sz="2" w:space="0" w:color="FFD8B8" w:themeColor="accent5" w:themeTint="99"/>
      </w:tblBorders>
    </w:tblPr>
    <w:tblStylePr w:type="firstRow">
      <w:rPr>
        <w:b/>
        <w:bCs/>
      </w:rPr>
      <w:tblPr/>
      <w:tcPr>
        <w:tcBorders>
          <w:top w:val="nil"/>
          <w:bottom w:val="single" w:sz="12" w:space="0" w:color="FFD8B8" w:themeColor="accent5" w:themeTint="99"/>
          <w:insideH w:val="nil"/>
          <w:insideV w:val="nil"/>
        </w:tcBorders>
        <w:shd w:val="clear" w:color="auto" w:fill="FFFFFF" w:themeFill="background1"/>
      </w:tcPr>
    </w:tblStylePr>
    <w:tblStylePr w:type="lastRow">
      <w:rPr>
        <w:b/>
        <w:bCs/>
      </w:rPr>
      <w:tblPr/>
      <w:tcPr>
        <w:tcBorders>
          <w:top w:val="double" w:sz="2" w:space="0" w:color="FFD8B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E7" w:themeFill="accent5" w:themeFillTint="33"/>
      </w:tcPr>
    </w:tblStylePr>
    <w:tblStylePr w:type="band1Horz">
      <w:tblPr/>
      <w:tcPr>
        <w:shd w:val="clear" w:color="auto" w:fill="FFF2E7"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16C59" w:themeColor="accent6" w:themeTint="99"/>
        <w:bottom w:val="single" w:sz="2" w:space="0" w:color="E16C59" w:themeColor="accent6" w:themeTint="99"/>
        <w:insideH w:val="single" w:sz="2" w:space="0" w:color="E16C59" w:themeColor="accent6" w:themeTint="99"/>
        <w:insideV w:val="single" w:sz="2" w:space="0" w:color="E16C59" w:themeColor="accent6" w:themeTint="99"/>
      </w:tblBorders>
    </w:tblPr>
    <w:tblStylePr w:type="firstRow">
      <w:rPr>
        <w:b/>
        <w:bCs/>
      </w:rPr>
      <w:tblPr/>
      <w:tcPr>
        <w:tcBorders>
          <w:top w:val="nil"/>
          <w:bottom w:val="single" w:sz="12" w:space="0" w:color="E16C59" w:themeColor="accent6" w:themeTint="99"/>
          <w:insideH w:val="nil"/>
          <w:insideV w:val="nil"/>
        </w:tcBorders>
        <w:shd w:val="clear" w:color="auto" w:fill="FFFFFF" w:themeFill="background1"/>
      </w:tcPr>
    </w:tblStylePr>
    <w:tblStylePr w:type="lastRow">
      <w:rPr>
        <w:b/>
        <w:bCs/>
      </w:rPr>
      <w:tblPr/>
      <w:tcPr>
        <w:tcBorders>
          <w:top w:val="double" w:sz="2" w:space="0" w:color="E16C5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CDC7" w:themeFill="accent6" w:themeFillTint="33"/>
      </w:tcPr>
    </w:tblStylePr>
    <w:tblStylePr w:type="band1Horz">
      <w:tblPr/>
      <w:tcPr>
        <w:shd w:val="clear" w:color="auto" w:fill="F5CDC7"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D8B8" w:themeColor="accent5" w:themeTint="99"/>
        <w:left w:val="single" w:sz="4" w:space="0" w:color="FFD8B8" w:themeColor="accent5" w:themeTint="99"/>
        <w:bottom w:val="single" w:sz="4" w:space="0" w:color="FFD8B8" w:themeColor="accent5" w:themeTint="99"/>
        <w:right w:val="single" w:sz="4" w:space="0" w:color="FFD8B8" w:themeColor="accent5" w:themeTint="99"/>
        <w:insideH w:val="single" w:sz="4" w:space="0" w:color="FFD8B8" w:themeColor="accent5" w:themeTint="99"/>
        <w:insideV w:val="single" w:sz="4" w:space="0" w:color="FFD8B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E7" w:themeFill="accent5" w:themeFillTint="33"/>
      </w:tcPr>
    </w:tblStylePr>
    <w:tblStylePr w:type="band1Horz">
      <w:tblPr/>
      <w:tcPr>
        <w:shd w:val="clear" w:color="auto" w:fill="FFF2E7" w:themeFill="accent5" w:themeFillTint="33"/>
      </w:tcPr>
    </w:tblStylePr>
    <w:tblStylePr w:type="neCell">
      <w:tblPr/>
      <w:tcPr>
        <w:tcBorders>
          <w:bottom w:val="single" w:sz="4" w:space="0" w:color="FFD8B8" w:themeColor="accent5" w:themeTint="99"/>
        </w:tcBorders>
      </w:tcPr>
    </w:tblStylePr>
    <w:tblStylePr w:type="nwCell">
      <w:tblPr/>
      <w:tcPr>
        <w:tcBorders>
          <w:bottom w:val="single" w:sz="4" w:space="0" w:color="FFD8B8" w:themeColor="accent5" w:themeTint="99"/>
        </w:tcBorders>
      </w:tcPr>
    </w:tblStylePr>
    <w:tblStylePr w:type="seCell">
      <w:tblPr/>
      <w:tcPr>
        <w:tcBorders>
          <w:top w:val="single" w:sz="4" w:space="0" w:color="FFD8B8" w:themeColor="accent5" w:themeTint="99"/>
        </w:tcBorders>
      </w:tcPr>
    </w:tblStylePr>
    <w:tblStylePr w:type="swCell">
      <w:tblPr/>
      <w:tcPr>
        <w:tcBorders>
          <w:top w:val="single" w:sz="4" w:space="0" w:color="FFD8B8"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16C59" w:themeColor="accent6" w:themeTint="99"/>
        <w:left w:val="single" w:sz="4" w:space="0" w:color="E16C59" w:themeColor="accent6" w:themeTint="99"/>
        <w:bottom w:val="single" w:sz="4" w:space="0" w:color="E16C59" w:themeColor="accent6" w:themeTint="99"/>
        <w:right w:val="single" w:sz="4" w:space="0" w:color="E16C59" w:themeColor="accent6" w:themeTint="99"/>
        <w:insideH w:val="single" w:sz="4" w:space="0" w:color="E16C59" w:themeColor="accent6" w:themeTint="99"/>
        <w:insideV w:val="single" w:sz="4" w:space="0" w:color="E16C5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DC7" w:themeFill="accent6" w:themeFillTint="33"/>
      </w:tcPr>
    </w:tblStylePr>
    <w:tblStylePr w:type="band1Horz">
      <w:tblPr/>
      <w:tcPr>
        <w:shd w:val="clear" w:color="auto" w:fill="F5CDC7" w:themeFill="accent6" w:themeFillTint="33"/>
      </w:tcPr>
    </w:tblStylePr>
    <w:tblStylePr w:type="neCell">
      <w:tblPr/>
      <w:tcPr>
        <w:tcBorders>
          <w:bottom w:val="single" w:sz="4" w:space="0" w:color="E16C59" w:themeColor="accent6" w:themeTint="99"/>
        </w:tcBorders>
      </w:tcPr>
    </w:tblStylePr>
    <w:tblStylePr w:type="nwCell">
      <w:tblPr/>
      <w:tcPr>
        <w:tcBorders>
          <w:bottom w:val="single" w:sz="4" w:space="0" w:color="E16C59" w:themeColor="accent6" w:themeTint="99"/>
        </w:tcBorders>
      </w:tcPr>
    </w:tblStylePr>
    <w:tblStylePr w:type="seCell">
      <w:tblPr/>
      <w:tcPr>
        <w:tcBorders>
          <w:top w:val="single" w:sz="4" w:space="0" w:color="E16C59" w:themeColor="accent6" w:themeTint="99"/>
        </w:tcBorders>
      </w:tcPr>
    </w:tblStylePr>
    <w:tblStylePr w:type="swCell">
      <w:tblPr/>
      <w:tcPr>
        <w:tcBorders>
          <w:top w:val="single" w:sz="4" w:space="0" w:color="E16C59"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D8B8" w:themeColor="accent5" w:themeTint="99"/>
        <w:left w:val="single" w:sz="4" w:space="0" w:color="FFD8B8" w:themeColor="accent5" w:themeTint="99"/>
        <w:bottom w:val="single" w:sz="4" w:space="0" w:color="FFD8B8" w:themeColor="accent5" w:themeTint="99"/>
        <w:right w:val="single" w:sz="4" w:space="0" w:color="FFD8B8" w:themeColor="accent5" w:themeTint="99"/>
        <w:insideH w:val="single" w:sz="4" w:space="0" w:color="FFD8B8" w:themeColor="accent5" w:themeTint="99"/>
        <w:insideV w:val="single" w:sz="4" w:space="0" w:color="FFD8B8" w:themeColor="accent5" w:themeTint="99"/>
      </w:tblBorders>
    </w:tblPr>
    <w:tblStylePr w:type="firstRow">
      <w:rPr>
        <w:b/>
        <w:bCs/>
        <w:color w:val="FFFFFF" w:themeColor="background1"/>
      </w:rPr>
      <w:tblPr/>
      <w:tcPr>
        <w:tcBorders>
          <w:top w:val="single" w:sz="4" w:space="0" w:color="FFBF8A" w:themeColor="accent5"/>
          <w:left w:val="single" w:sz="4" w:space="0" w:color="FFBF8A" w:themeColor="accent5"/>
          <w:bottom w:val="single" w:sz="4" w:space="0" w:color="FFBF8A" w:themeColor="accent5"/>
          <w:right w:val="single" w:sz="4" w:space="0" w:color="FFBF8A" w:themeColor="accent5"/>
          <w:insideH w:val="nil"/>
          <w:insideV w:val="nil"/>
        </w:tcBorders>
        <w:shd w:val="clear" w:color="auto" w:fill="FFBF8A" w:themeFill="accent5"/>
      </w:tcPr>
    </w:tblStylePr>
    <w:tblStylePr w:type="lastRow">
      <w:rPr>
        <w:b/>
        <w:bCs/>
      </w:rPr>
      <w:tblPr/>
      <w:tcPr>
        <w:tcBorders>
          <w:top w:val="double" w:sz="4" w:space="0" w:color="FFBF8A" w:themeColor="accent5"/>
        </w:tcBorders>
      </w:tcPr>
    </w:tblStylePr>
    <w:tblStylePr w:type="firstCol">
      <w:rPr>
        <w:b/>
        <w:bCs/>
      </w:rPr>
    </w:tblStylePr>
    <w:tblStylePr w:type="lastCol">
      <w:rPr>
        <w:b/>
        <w:bCs/>
      </w:rPr>
    </w:tblStylePr>
    <w:tblStylePr w:type="band1Vert">
      <w:tblPr/>
      <w:tcPr>
        <w:shd w:val="clear" w:color="auto" w:fill="FFF2E7" w:themeFill="accent5" w:themeFillTint="33"/>
      </w:tcPr>
    </w:tblStylePr>
    <w:tblStylePr w:type="band1Horz">
      <w:tblPr/>
      <w:tcPr>
        <w:shd w:val="clear" w:color="auto" w:fill="FFF2E7"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16C59" w:themeColor="accent6" w:themeTint="99"/>
        <w:left w:val="single" w:sz="4" w:space="0" w:color="E16C59" w:themeColor="accent6" w:themeTint="99"/>
        <w:bottom w:val="single" w:sz="4" w:space="0" w:color="E16C59" w:themeColor="accent6" w:themeTint="99"/>
        <w:right w:val="single" w:sz="4" w:space="0" w:color="E16C59" w:themeColor="accent6" w:themeTint="99"/>
        <w:insideH w:val="single" w:sz="4" w:space="0" w:color="E16C59" w:themeColor="accent6" w:themeTint="99"/>
        <w:insideV w:val="single" w:sz="4" w:space="0" w:color="E16C59" w:themeColor="accent6" w:themeTint="99"/>
      </w:tblBorders>
    </w:tblPr>
    <w:tblStylePr w:type="firstRow">
      <w:rPr>
        <w:b/>
        <w:bCs/>
        <w:color w:val="FFFFFF" w:themeColor="background1"/>
      </w:rPr>
      <w:tblPr/>
      <w:tcPr>
        <w:tcBorders>
          <w:top w:val="single" w:sz="4" w:space="0" w:color="9E2E1C" w:themeColor="accent6"/>
          <w:left w:val="single" w:sz="4" w:space="0" w:color="9E2E1C" w:themeColor="accent6"/>
          <w:bottom w:val="single" w:sz="4" w:space="0" w:color="9E2E1C" w:themeColor="accent6"/>
          <w:right w:val="single" w:sz="4" w:space="0" w:color="9E2E1C" w:themeColor="accent6"/>
          <w:insideH w:val="nil"/>
          <w:insideV w:val="nil"/>
        </w:tcBorders>
        <w:shd w:val="clear" w:color="auto" w:fill="9E2E1C" w:themeFill="accent6"/>
      </w:tcPr>
    </w:tblStylePr>
    <w:tblStylePr w:type="lastRow">
      <w:rPr>
        <w:b/>
        <w:bCs/>
      </w:rPr>
      <w:tblPr/>
      <w:tcPr>
        <w:tcBorders>
          <w:top w:val="double" w:sz="4" w:space="0" w:color="9E2E1C" w:themeColor="accent6"/>
        </w:tcBorders>
      </w:tcPr>
    </w:tblStylePr>
    <w:tblStylePr w:type="firstCol">
      <w:rPr>
        <w:b/>
        <w:bCs/>
      </w:rPr>
    </w:tblStylePr>
    <w:tblStylePr w:type="lastCol">
      <w:rPr>
        <w:b/>
        <w:bCs/>
      </w:rPr>
    </w:tblStylePr>
    <w:tblStylePr w:type="band1Vert">
      <w:tblPr/>
      <w:tcPr>
        <w:shd w:val="clear" w:color="auto" w:fill="F5CDC7" w:themeFill="accent6" w:themeFillTint="33"/>
      </w:tcPr>
    </w:tblStylePr>
    <w:tblStylePr w:type="band1Horz">
      <w:tblPr/>
      <w:tcPr>
        <w:shd w:val="clear" w:color="auto" w:fill="F5CDC7"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F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F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F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F8A" w:themeFill="accent5"/>
      </w:tcPr>
    </w:tblStylePr>
    <w:tblStylePr w:type="band1Vert">
      <w:tblPr/>
      <w:tcPr>
        <w:shd w:val="clear" w:color="auto" w:fill="FFE5D0" w:themeFill="accent5" w:themeFillTint="66"/>
      </w:tcPr>
    </w:tblStylePr>
    <w:tblStylePr w:type="band1Horz">
      <w:tblPr/>
      <w:tcPr>
        <w:shd w:val="clear" w:color="auto" w:fill="FFE5D0"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CD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E1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E1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E1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E1C" w:themeFill="accent6"/>
      </w:tcPr>
    </w:tblStylePr>
    <w:tblStylePr w:type="band1Vert">
      <w:tblPr/>
      <w:tcPr>
        <w:shd w:val="clear" w:color="auto" w:fill="EB9D90" w:themeFill="accent6" w:themeFillTint="66"/>
      </w:tcPr>
    </w:tblStylePr>
    <w:tblStylePr w:type="band1Horz">
      <w:tblPr/>
      <w:tcPr>
        <w:shd w:val="clear" w:color="auto" w:fill="EB9D90"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FF8827" w:themeColor="accent5" w:themeShade="BF"/>
      <w:kern w:val="0"/>
      <w:lang w:eastAsia="en-AU"/>
      <w14:ligatures w14:val="none"/>
    </w:rPr>
    <w:tblPr>
      <w:tblStyleRowBandSize w:val="1"/>
      <w:tblStyleColBandSize w:val="1"/>
      <w:tblBorders>
        <w:top w:val="single" w:sz="4" w:space="0" w:color="FFD8B8" w:themeColor="accent5" w:themeTint="99"/>
        <w:left w:val="single" w:sz="4" w:space="0" w:color="FFD8B8" w:themeColor="accent5" w:themeTint="99"/>
        <w:bottom w:val="single" w:sz="4" w:space="0" w:color="FFD8B8" w:themeColor="accent5" w:themeTint="99"/>
        <w:right w:val="single" w:sz="4" w:space="0" w:color="FFD8B8" w:themeColor="accent5" w:themeTint="99"/>
        <w:insideH w:val="single" w:sz="4" w:space="0" w:color="FFD8B8" w:themeColor="accent5" w:themeTint="99"/>
        <w:insideV w:val="single" w:sz="4" w:space="0" w:color="FFD8B8" w:themeColor="accent5" w:themeTint="99"/>
      </w:tblBorders>
    </w:tblPr>
    <w:tblStylePr w:type="firstRow">
      <w:rPr>
        <w:b/>
        <w:bCs/>
      </w:rPr>
      <w:tblPr/>
      <w:tcPr>
        <w:tcBorders>
          <w:bottom w:val="single" w:sz="12" w:space="0" w:color="FFD8B8" w:themeColor="accent5" w:themeTint="99"/>
        </w:tcBorders>
      </w:tcPr>
    </w:tblStylePr>
    <w:tblStylePr w:type="lastRow">
      <w:rPr>
        <w:b/>
        <w:bCs/>
      </w:rPr>
      <w:tblPr/>
      <w:tcPr>
        <w:tcBorders>
          <w:top w:val="double" w:sz="4" w:space="0" w:color="FFD8B8" w:themeColor="accent5" w:themeTint="99"/>
        </w:tcBorders>
      </w:tcPr>
    </w:tblStylePr>
    <w:tblStylePr w:type="firstCol">
      <w:rPr>
        <w:b/>
        <w:bCs/>
      </w:rPr>
    </w:tblStylePr>
    <w:tblStylePr w:type="lastCol">
      <w:rPr>
        <w:b/>
        <w:bCs/>
      </w:rPr>
    </w:tblStylePr>
    <w:tblStylePr w:type="band1Vert">
      <w:tblPr/>
      <w:tcPr>
        <w:shd w:val="clear" w:color="auto" w:fill="FFF2E7" w:themeFill="accent5" w:themeFillTint="33"/>
      </w:tcPr>
    </w:tblStylePr>
    <w:tblStylePr w:type="band1Horz">
      <w:tblPr/>
      <w:tcPr>
        <w:shd w:val="clear" w:color="auto" w:fill="FFF2E7"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762215" w:themeColor="accent6" w:themeShade="BF"/>
      <w:kern w:val="0"/>
      <w:lang w:eastAsia="en-AU"/>
      <w14:ligatures w14:val="none"/>
    </w:rPr>
    <w:tblPr>
      <w:tblStyleRowBandSize w:val="1"/>
      <w:tblStyleColBandSize w:val="1"/>
      <w:tblBorders>
        <w:top w:val="single" w:sz="4" w:space="0" w:color="E16C59" w:themeColor="accent6" w:themeTint="99"/>
        <w:left w:val="single" w:sz="4" w:space="0" w:color="E16C59" w:themeColor="accent6" w:themeTint="99"/>
        <w:bottom w:val="single" w:sz="4" w:space="0" w:color="E16C59" w:themeColor="accent6" w:themeTint="99"/>
        <w:right w:val="single" w:sz="4" w:space="0" w:color="E16C59" w:themeColor="accent6" w:themeTint="99"/>
        <w:insideH w:val="single" w:sz="4" w:space="0" w:color="E16C59" w:themeColor="accent6" w:themeTint="99"/>
        <w:insideV w:val="single" w:sz="4" w:space="0" w:color="E16C59" w:themeColor="accent6" w:themeTint="99"/>
      </w:tblBorders>
    </w:tblPr>
    <w:tblStylePr w:type="firstRow">
      <w:rPr>
        <w:b/>
        <w:bCs/>
      </w:rPr>
      <w:tblPr/>
      <w:tcPr>
        <w:tcBorders>
          <w:bottom w:val="single" w:sz="12" w:space="0" w:color="E16C59" w:themeColor="accent6" w:themeTint="99"/>
        </w:tcBorders>
      </w:tcPr>
    </w:tblStylePr>
    <w:tblStylePr w:type="lastRow">
      <w:rPr>
        <w:b/>
        <w:bCs/>
      </w:rPr>
      <w:tblPr/>
      <w:tcPr>
        <w:tcBorders>
          <w:top w:val="double" w:sz="4" w:space="0" w:color="E16C59" w:themeColor="accent6" w:themeTint="99"/>
        </w:tcBorders>
      </w:tcPr>
    </w:tblStylePr>
    <w:tblStylePr w:type="firstCol">
      <w:rPr>
        <w:b/>
        <w:bCs/>
      </w:rPr>
    </w:tblStylePr>
    <w:tblStylePr w:type="lastCol">
      <w:rPr>
        <w:b/>
        <w:bCs/>
      </w:rPr>
    </w:tblStylePr>
    <w:tblStylePr w:type="band1Vert">
      <w:tblPr/>
      <w:tcPr>
        <w:shd w:val="clear" w:color="auto" w:fill="F5CDC7" w:themeFill="accent6" w:themeFillTint="33"/>
      </w:tcPr>
    </w:tblStylePr>
    <w:tblStylePr w:type="band1Horz">
      <w:tblPr/>
      <w:tcPr>
        <w:shd w:val="clear" w:color="auto" w:fill="F5CDC7"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FF8827" w:themeColor="accent5" w:themeShade="BF"/>
      <w:kern w:val="0"/>
      <w:lang w:eastAsia="en-AU"/>
      <w14:ligatures w14:val="none"/>
    </w:rPr>
    <w:tblPr>
      <w:tblStyleRowBandSize w:val="1"/>
      <w:tblStyleColBandSize w:val="1"/>
      <w:tblBorders>
        <w:top w:val="single" w:sz="4" w:space="0" w:color="FFD8B8" w:themeColor="accent5" w:themeTint="99"/>
        <w:left w:val="single" w:sz="4" w:space="0" w:color="FFD8B8" w:themeColor="accent5" w:themeTint="99"/>
        <w:bottom w:val="single" w:sz="4" w:space="0" w:color="FFD8B8" w:themeColor="accent5" w:themeTint="99"/>
        <w:right w:val="single" w:sz="4" w:space="0" w:color="FFD8B8" w:themeColor="accent5" w:themeTint="99"/>
        <w:insideH w:val="single" w:sz="4" w:space="0" w:color="FFD8B8" w:themeColor="accent5" w:themeTint="99"/>
        <w:insideV w:val="single" w:sz="4" w:space="0" w:color="FFD8B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E7" w:themeFill="accent5" w:themeFillTint="33"/>
      </w:tcPr>
    </w:tblStylePr>
    <w:tblStylePr w:type="band1Horz">
      <w:tblPr/>
      <w:tcPr>
        <w:shd w:val="clear" w:color="auto" w:fill="FFF2E7" w:themeFill="accent5" w:themeFillTint="33"/>
      </w:tcPr>
    </w:tblStylePr>
    <w:tblStylePr w:type="neCell">
      <w:tblPr/>
      <w:tcPr>
        <w:tcBorders>
          <w:bottom w:val="single" w:sz="4" w:space="0" w:color="FFD8B8" w:themeColor="accent5" w:themeTint="99"/>
        </w:tcBorders>
      </w:tcPr>
    </w:tblStylePr>
    <w:tblStylePr w:type="nwCell">
      <w:tblPr/>
      <w:tcPr>
        <w:tcBorders>
          <w:bottom w:val="single" w:sz="4" w:space="0" w:color="FFD8B8" w:themeColor="accent5" w:themeTint="99"/>
        </w:tcBorders>
      </w:tcPr>
    </w:tblStylePr>
    <w:tblStylePr w:type="seCell">
      <w:tblPr/>
      <w:tcPr>
        <w:tcBorders>
          <w:top w:val="single" w:sz="4" w:space="0" w:color="FFD8B8" w:themeColor="accent5" w:themeTint="99"/>
        </w:tcBorders>
      </w:tcPr>
    </w:tblStylePr>
    <w:tblStylePr w:type="swCell">
      <w:tblPr/>
      <w:tcPr>
        <w:tcBorders>
          <w:top w:val="single" w:sz="4" w:space="0" w:color="FFD8B8"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762215" w:themeColor="accent6" w:themeShade="BF"/>
      <w:kern w:val="0"/>
      <w:lang w:eastAsia="en-AU"/>
      <w14:ligatures w14:val="none"/>
    </w:rPr>
    <w:tblPr>
      <w:tblStyleRowBandSize w:val="1"/>
      <w:tblStyleColBandSize w:val="1"/>
      <w:tblBorders>
        <w:top w:val="single" w:sz="4" w:space="0" w:color="E16C59" w:themeColor="accent6" w:themeTint="99"/>
        <w:left w:val="single" w:sz="4" w:space="0" w:color="E16C59" w:themeColor="accent6" w:themeTint="99"/>
        <w:bottom w:val="single" w:sz="4" w:space="0" w:color="E16C59" w:themeColor="accent6" w:themeTint="99"/>
        <w:right w:val="single" w:sz="4" w:space="0" w:color="E16C59" w:themeColor="accent6" w:themeTint="99"/>
        <w:insideH w:val="single" w:sz="4" w:space="0" w:color="E16C59" w:themeColor="accent6" w:themeTint="99"/>
        <w:insideV w:val="single" w:sz="4" w:space="0" w:color="E16C5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DC7" w:themeFill="accent6" w:themeFillTint="33"/>
      </w:tcPr>
    </w:tblStylePr>
    <w:tblStylePr w:type="band1Horz">
      <w:tblPr/>
      <w:tcPr>
        <w:shd w:val="clear" w:color="auto" w:fill="F5CDC7" w:themeFill="accent6" w:themeFillTint="33"/>
      </w:tcPr>
    </w:tblStylePr>
    <w:tblStylePr w:type="neCell">
      <w:tblPr/>
      <w:tcPr>
        <w:tcBorders>
          <w:bottom w:val="single" w:sz="4" w:space="0" w:color="E16C59" w:themeColor="accent6" w:themeTint="99"/>
        </w:tcBorders>
      </w:tcPr>
    </w:tblStylePr>
    <w:tblStylePr w:type="nwCell">
      <w:tblPr/>
      <w:tcPr>
        <w:tcBorders>
          <w:bottom w:val="single" w:sz="4" w:space="0" w:color="E16C59" w:themeColor="accent6" w:themeTint="99"/>
        </w:tcBorders>
      </w:tcPr>
    </w:tblStylePr>
    <w:tblStylePr w:type="seCell">
      <w:tblPr/>
      <w:tcPr>
        <w:tcBorders>
          <w:top w:val="single" w:sz="4" w:space="0" w:color="E16C59" w:themeColor="accent6" w:themeTint="99"/>
        </w:tcBorders>
      </w:tcPr>
    </w:tblStylePr>
    <w:tblStylePr w:type="swCell">
      <w:tblPr/>
      <w:tcPr>
        <w:tcBorders>
          <w:top w:val="single" w:sz="4" w:space="0" w:color="E16C59"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FFBF8A" w:themeColor="accent5"/>
        <w:left w:val="single" w:sz="8" w:space="0" w:color="FFBF8A" w:themeColor="accent5"/>
        <w:bottom w:val="single" w:sz="8" w:space="0" w:color="FFBF8A" w:themeColor="accent5"/>
        <w:right w:val="single" w:sz="8" w:space="0" w:color="FFBF8A" w:themeColor="accent5"/>
        <w:insideH w:val="single" w:sz="8" w:space="0" w:color="FFBF8A" w:themeColor="accent5"/>
        <w:insideV w:val="single" w:sz="8" w:space="0" w:color="FFBF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F8A" w:themeColor="accent5"/>
          <w:left w:val="single" w:sz="8" w:space="0" w:color="FFBF8A" w:themeColor="accent5"/>
          <w:bottom w:val="single" w:sz="18" w:space="0" w:color="FFBF8A" w:themeColor="accent5"/>
          <w:right w:val="single" w:sz="8" w:space="0" w:color="FFBF8A" w:themeColor="accent5"/>
          <w:insideH w:val="nil"/>
          <w:insideV w:val="single" w:sz="8" w:space="0" w:color="FFBF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F8A" w:themeColor="accent5"/>
          <w:left w:val="single" w:sz="8" w:space="0" w:color="FFBF8A" w:themeColor="accent5"/>
          <w:bottom w:val="single" w:sz="8" w:space="0" w:color="FFBF8A" w:themeColor="accent5"/>
          <w:right w:val="single" w:sz="8" w:space="0" w:color="FFBF8A" w:themeColor="accent5"/>
          <w:insideH w:val="nil"/>
          <w:insideV w:val="single" w:sz="8" w:space="0" w:color="FFBF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F8A" w:themeColor="accent5"/>
          <w:left w:val="single" w:sz="8" w:space="0" w:color="FFBF8A" w:themeColor="accent5"/>
          <w:bottom w:val="single" w:sz="8" w:space="0" w:color="FFBF8A" w:themeColor="accent5"/>
          <w:right w:val="single" w:sz="8" w:space="0" w:color="FFBF8A" w:themeColor="accent5"/>
        </w:tcBorders>
      </w:tcPr>
    </w:tblStylePr>
    <w:tblStylePr w:type="band1Vert">
      <w:tblPr/>
      <w:tcPr>
        <w:tcBorders>
          <w:top w:val="single" w:sz="8" w:space="0" w:color="FFBF8A" w:themeColor="accent5"/>
          <w:left w:val="single" w:sz="8" w:space="0" w:color="FFBF8A" w:themeColor="accent5"/>
          <w:bottom w:val="single" w:sz="8" w:space="0" w:color="FFBF8A" w:themeColor="accent5"/>
          <w:right w:val="single" w:sz="8" w:space="0" w:color="FFBF8A" w:themeColor="accent5"/>
        </w:tcBorders>
        <w:shd w:val="clear" w:color="auto" w:fill="FFEFE2" w:themeFill="accent5" w:themeFillTint="3F"/>
      </w:tcPr>
    </w:tblStylePr>
    <w:tblStylePr w:type="band1Horz">
      <w:tblPr/>
      <w:tcPr>
        <w:tcBorders>
          <w:top w:val="single" w:sz="8" w:space="0" w:color="FFBF8A" w:themeColor="accent5"/>
          <w:left w:val="single" w:sz="8" w:space="0" w:color="FFBF8A" w:themeColor="accent5"/>
          <w:bottom w:val="single" w:sz="8" w:space="0" w:color="FFBF8A" w:themeColor="accent5"/>
          <w:right w:val="single" w:sz="8" w:space="0" w:color="FFBF8A" w:themeColor="accent5"/>
          <w:insideV w:val="single" w:sz="8" w:space="0" w:color="FFBF8A" w:themeColor="accent5"/>
        </w:tcBorders>
        <w:shd w:val="clear" w:color="auto" w:fill="FFEFE2" w:themeFill="accent5" w:themeFillTint="3F"/>
      </w:tcPr>
    </w:tblStylePr>
    <w:tblStylePr w:type="band2Horz">
      <w:tblPr/>
      <w:tcPr>
        <w:tcBorders>
          <w:top w:val="single" w:sz="8" w:space="0" w:color="FFBF8A" w:themeColor="accent5"/>
          <w:left w:val="single" w:sz="8" w:space="0" w:color="FFBF8A" w:themeColor="accent5"/>
          <w:bottom w:val="single" w:sz="8" w:space="0" w:color="FFBF8A" w:themeColor="accent5"/>
          <w:right w:val="single" w:sz="8" w:space="0" w:color="FFBF8A" w:themeColor="accent5"/>
          <w:insideV w:val="single" w:sz="8" w:space="0" w:color="FFBF8A"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9E2E1C" w:themeColor="accent6"/>
        <w:left w:val="single" w:sz="8" w:space="0" w:color="9E2E1C" w:themeColor="accent6"/>
        <w:bottom w:val="single" w:sz="8" w:space="0" w:color="9E2E1C" w:themeColor="accent6"/>
        <w:right w:val="single" w:sz="8" w:space="0" w:color="9E2E1C" w:themeColor="accent6"/>
        <w:insideH w:val="single" w:sz="8" w:space="0" w:color="9E2E1C" w:themeColor="accent6"/>
        <w:insideV w:val="single" w:sz="8" w:space="0" w:color="9E2E1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E1C" w:themeColor="accent6"/>
          <w:left w:val="single" w:sz="8" w:space="0" w:color="9E2E1C" w:themeColor="accent6"/>
          <w:bottom w:val="single" w:sz="18" w:space="0" w:color="9E2E1C" w:themeColor="accent6"/>
          <w:right w:val="single" w:sz="8" w:space="0" w:color="9E2E1C" w:themeColor="accent6"/>
          <w:insideH w:val="nil"/>
          <w:insideV w:val="single" w:sz="8" w:space="0" w:color="9E2E1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E1C" w:themeColor="accent6"/>
          <w:left w:val="single" w:sz="8" w:space="0" w:color="9E2E1C" w:themeColor="accent6"/>
          <w:bottom w:val="single" w:sz="8" w:space="0" w:color="9E2E1C" w:themeColor="accent6"/>
          <w:right w:val="single" w:sz="8" w:space="0" w:color="9E2E1C" w:themeColor="accent6"/>
          <w:insideH w:val="nil"/>
          <w:insideV w:val="single" w:sz="8" w:space="0" w:color="9E2E1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E1C" w:themeColor="accent6"/>
          <w:left w:val="single" w:sz="8" w:space="0" w:color="9E2E1C" w:themeColor="accent6"/>
          <w:bottom w:val="single" w:sz="8" w:space="0" w:color="9E2E1C" w:themeColor="accent6"/>
          <w:right w:val="single" w:sz="8" w:space="0" w:color="9E2E1C" w:themeColor="accent6"/>
        </w:tcBorders>
      </w:tcPr>
    </w:tblStylePr>
    <w:tblStylePr w:type="band1Vert">
      <w:tblPr/>
      <w:tcPr>
        <w:tcBorders>
          <w:top w:val="single" w:sz="8" w:space="0" w:color="9E2E1C" w:themeColor="accent6"/>
          <w:left w:val="single" w:sz="8" w:space="0" w:color="9E2E1C" w:themeColor="accent6"/>
          <w:bottom w:val="single" w:sz="8" w:space="0" w:color="9E2E1C" w:themeColor="accent6"/>
          <w:right w:val="single" w:sz="8" w:space="0" w:color="9E2E1C" w:themeColor="accent6"/>
        </w:tcBorders>
        <w:shd w:val="clear" w:color="auto" w:fill="F3C2BA" w:themeFill="accent6" w:themeFillTint="3F"/>
      </w:tcPr>
    </w:tblStylePr>
    <w:tblStylePr w:type="band1Horz">
      <w:tblPr/>
      <w:tcPr>
        <w:tcBorders>
          <w:top w:val="single" w:sz="8" w:space="0" w:color="9E2E1C" w:themeColor="accent6"/>
          <w:left w:val="single" w:sz="8" w:space="0" w:color="9E2E1C" w:themeColor="accent6"/>
          <w:bottom w:val="single" w:sz="8" w:space="0" w:color="9E2E1C" w:themeColor="accent6"/>
          <w:right w:val="single" w:sz="8" w:space="0" w:color="9E2E1C" w:themeColor="accent6"/>
          <w:insideV w:val="single" w:sz="8" w:space="0" w:color="9E2E1C" w:themeColor="accent6"/>
        </w:tcBorders>
        <w:shd w:val="clear" w:color="auto" w:fill="F3C2BA" w:themeFill="accent6" w:themeFillTint="3F"/>
      </w:tcPr>
    </w:tblStylePr>
    <w:tblStylePr w:type="band2Horz">
      <w:tblPr/>
      <w:tcPr>
        <w:tcBorders>
          <w:top w:val="single" w:sz="8" w:space="0" w:color="9E2E1C" w:themeColor="accent6"/>
          <w:left w:val="single" w:sz="8" w:space="0" w:color="9E2E1C" w:themeColor="accent6"/>
          <w:bottom w:val="single" w:sz="8" w:space="0" w:color="9E2E1C" w:themeColor="accent6"/>
          <w:right w:val="single" w:sz="8" w:space="0" w:color="9E2E1C" w:themeColor="accent6"/>
          <w:insideV w:val="single" w:sz="8" w:space="0" w:color="9E2E1C"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FFBF8A" w:themeColor="accent5"/>
        <w:left w:val="single" w:sz="8" w:space="0" w:color="FFBF8A" w:themeColor="accent5"/>
        <w:bottom w:val="single" w:sz="8" w:space="0" w:color="FFBF8A" w:themeColor="accent5"/>
        <w:right w:val="single" w:sz="8" w:space="0" w:color="FFBF8A" w:themeColor="accent5"/>
      </w:tblBorders>
    </w:tblPr>
    <w:tblStylePr w:type="firstRow">
      <w:pPr>
        <w:spacing w:before="0" w:after="0" w:line="240" w:lineRule="auto"/>
      </w:pPr>
      <w:rPr>
        <w:b/>
        <w:bCs/>
        <w:color w:val="FFFFFF" w:themeColor="background1"/>
      </w:rPr>
      <w:tblPr/>
      <w:tcPr>
        <w:shd w:val="clear" w:color="auto" w:fill="FFBF8A" w:themeFill="accent5"/>
      </w:tcPr>
    </w:tblStylePr>
    <w:tblStylePr w:type="lastRow">
      <w:pPr>
        <w:spacing w:before="0" w:after="0" w:line="240" w:lineRule="auto"/>
      </w:pPr>
      <w:rPr>
        <w:b/>
        <w:bCs/>
      </w:rPr>
      <w:tblPr/>
      <w:tcPr>
        <w:tcBorders>
          <w:top w:val="double" w:sz="6" w:space="0" w:color="FFBF8A" w:themeColor="accent5"/>
          <w:left w:val="single" w:sz="8" w:space="0" w:color="FFBF8A" w:themeColor="accent5"/>
          <w:bottom w:val="single" w:sz="8" w:space="0" w:color="FFBF8A" w:themeColor="accent5"/>
          <w:right w:val="single" w:sz="8" w:space="0" w:color="FFBF8A" w:themeColor="accent5"/>
        </w:tcBorders>
      </w:tcPr>
    </w:tblStylePr>
    <w:tblStylePr w:type="firstCol">
      <w:rPr>
        <w:b/>
        <w:bCs/>
      </w:rPr>
    </w:tblStylePr>
    <w:tblStylePr w:type="lastCol">
      <w:rPr>
        <w:b/>
        <w:bCs/>
      </w:rPr>
    </w:tblStylePr>
    <w:tblStylePr w:type="band1Vert">
      <w:tblPr/>
      <w:tcPr>
        <w:tcBorders>
          <w:top w:val="single" w:sz="8" w:space="0" w:color="FFBF8A" w:themeColor="accent5"/>
          <w:left w:val="single" w:sz="8" w:space="0" w:color="FFBF8A" w:themeColor="accent5"/>
          <w:bottom w:val="single" w:sz="8" w:space="0" w:color="FFBF8A" w:themeColor="accent5"/>
          <w:right w:val="single" w:sz="8" w:space="0" w:color="FFBF8A" w:themeColor="accent5"/>
        </w:tcBorders>
      </w:tcPr>
    </w:tblStylePr>
    <w:tblStylePr w:type="band1Horz">
      <w:tblPr/>
      <w:tcPr>
        <w:tcBorders>
          <w:top w:val="single" w:sz="8" w:space="0" w:color="FFBF8A" w:themeColor="accent5"/>
          <w:left w:val="single" w:sz="8" w:space="0" w:color="FFBF8A" w:themeColor="accent5"/>
          <w:bottom w:val="single" w:sz="8" w:space="0" w:color="FFBF8A" w:themeColor="accent5"/>
          <w:right w:val="single" w:sz="8" w:space="0" w:color="FFBF8A"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9E2E1C" w:themeColor="accent6"/>
        <w:left w:val="single" w:sz="8" w:space="0" w:color="9E2E1C" w:themeColor="accent6"/>
        <w:bottom w:val="single" w:sz="8" w:space="0" w:color="9E2E1C" w:themeColor="accent6"/>
        <w:right w:val="single" w:sz="8" w:space="0" w:color="9E2E1C" w:themeColor="accent6"/>
      </w:tblBorders>
    </w:tblPr>
    <w:tblStylePr w:type="firstRow">
      <w:pPr>
        <w:spacing w:before="0" w:after="0" w:line="240" w:lineRule="auto"/>
      </w:pPr>
      <w:rPr>
        <w:b/>
        <w:bCs/>
        <w:color w:val="FFFFFF" w:themeColor="background1"/>
      </w:rPr>
      <w:tblPr/>
      <w:tcPr>
        <w:shd w:val="clear" w:color="auto" w:fill="9E2E1C" w:themeFill="accent6"/>
      </w:tcPr>
    </w:tblStylePr>
    <w:tblStylePr w:type="lastRow">
      <w:pPr>
        <w:spacing w:before="0" w:after="0" w:line="240" w:lineRule="auto"/>
      </w:pPr>
      <w:rPr>
        <w:b/>
        <w:bCs/>
      </w:rPr>
      <w:tblPr/>
      <w:tcPr>
        <w:tcBorders>
          <w:top w:val="double" w:sz="6" w:space="0" w:color="9E2E1C" w:themeColor="accent6"/>
          <w:left w:val="single" w:sz="8" w:space="0" w:color="9E2E1C" w:themeColor="accent6"/>
          <w:bottom w:val="single" w:sz="8" w:space="0" w:color="9E2E1C" w:themeColor="accent6"/>
          <w:right w:val="single" w:sz="8" w:space="0" w:color="9E2E1C" w:themeColor="accent6"/>
        </w:tcBorders>
      </w:tcPr>
    </w:tblStylePr>
    <w:tblStylePr w:type="firstCol">
      <w:rPr>
        <w:b/>
        <w:bCs/>
      </w:rPr>
    </w:tblStylePr>
    <w:tblStylePr w:type="lastCol">
      <w:rPr>
        <w:b/>
        <w:bCs/>
      </w:rPr>
    </w:tblStylePr>
    <w:tblStylePr w:type="band1Vert">
      <w:tblPr/>
      <w:tcPr>
        <w:tcBorders>
          <w:top w:val="single" w:sz="8" w:space="0" w:color="9E2E1C" w:themeColor="accent6"/>
          <w:left w:val="single" w:sz="8" w:space="0" w:color="9E2E1C" w:themeColor="accent6"/>
          <w:bottom w:val="single" w:sz="8" w:space="0" w:color="9E2E1C" w:themeColor="accent6"/>
          <w:right w:val="single" w:sz="8" w:space="0" w:color="9E2E1C" w:themeColor="accent6"/>
        </w:tcBorders>
      </w:tcPr>
    </w:tblStylePr>
    <w:tblStylePr w:type="band1Horz">
      <w:tblPr/>
      <w:tcPr>
        <w:tcBorders>
          <w:top w:val="single" w:sz="8" w:space="0" w:color="9E2E1C" w:themeColor="accent6"/>
          <w:left w:val="single" w:sz="8" w:space="0" w:color="9E2E1C" w:themeColor="accent6"/>
          <w:bottom w:val="single" w:sz="8" w:space="0" w:color="9E2E1C" w:themeColor="accent6"/>
          <w:right w:val="single" w:sz="8" w:space="0" w:color="9E2E1C"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FF8827" w:themeColor="accent5" w:themeShade="BF"/>
      <w:kern w:val="0"/>
      <w:lang w:eastAsia="en-AU"/>
      <w14:ligatures w14:val="none"/>
    </w:rPr>
    <w:tblPr>
      <w:tblStyleRowBandSize w:val="1"/>
      <w:tblStyleColBandSize w:val="1"/>
      <w:tblBorders>
        <w:top w:val="single" w:sz="8" w:space="0" w:color="FFBF8A" w:themeColor="accent5"/>
        <w:bottom w:val="single" w:sz="8" w:space="0" w:color="FFBF8A" w:themeColor="accent5"/>
      </w:tblBorders>
    </w:tblPr>
    <w:tblStylePr w:type="firstRow">
      <w:pPr>
        <w:spacing w:before="0" w:after="0" w:line="240" w:lineRule="auto"/>
      </w:pPr>
      <w:rPr>
        <w:b/>
        <w:bCs/>
      </w:rPr>
      <w:tblPr/>
      <w:tcPr>
        <w:tcBorders>
          <w:top w:val="single" w:sz="8" w:space="0" w:color="FFBF8A" w:themeColor="accent5"/>
          <w:left w:val="nil"/>
          <w:bottom w:val="single" w:sz="8" w:space="0" w:color="FFBF8A" w:themeColor="accent5"/>
          <w:right w:val="nil"/>
          <w:insideH w:val="nil"/>
          <w:insideV w:val="nil"/>
        </w:tcBorders>
      </w:tcPr>
    </w:tblStylePr>
    <w:tblStylePr w:type="lastRow">
      <w:pPr>
        <w:spacing w:before="0" w:after="0" w:line="240" w:lineRule="auto"/>
      </w:pPr>
      <w:rPr>
        <w:b/>
        <w:bCs/>
      </w:rPr>
      <w:tblPr/>
      <w:tcPr>
        <w:tcBorders>
          <w:top w:val="single" w:sz="8" w:space="0" w:color="FFBF8A" w:themeColor="accent5"/>
          <w:left w:val="nil"/>
          <w:bottom w:val="single" w:sz="8" w:space="0" w:color="FFBF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E2" w:themeFill="accent5" w:themeFillTint="3F"/>
      </w:tcPr>
    </w:tblStylePr>
    <w:tblStylePr w:type="band1Horz">
      <w:tblPr/>
      <w:tcPr>
        <w:tcBorders>
          <w:left w:val="nil"/>
          <w:right w:val="nil"/>
          <w:insideH w:val="nil"/>
          <w:insideV w:val="nil"/>
        </w:tcBorders>
        <w:shd w:val="clear" w:color="auto" w:fill="FFEFE2"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762215" w:themeColor="accent6" w:themeShade="BF"/>
      <w:kern w:val="0"/>
      <w:lang w:eastAsia="en-AU"/>
      <w14:ligatures w14:val="none"/>
    </w:rPr>
    <w:tblPr>
      <w:tblStyleRowBandSize w:val="1"/>
      <w:tblStyleColBandSize w:val="1"/>
      <w:tblBorders>
        <w:top w:val="single" w:sz="8" w:space="0" w:color="9E2E1C" w:themeColor="accent6"/>
        <w:bottom w:val="single" w:sz="8" w:space="0" w:color="9E2E1C" w:themeColor="accent6"/>
      </w:tblBorders>
    </w:tblPr>
    <w:tblStylePr w:type="firstRow">
      <w:pPr>
        <w:spacing w:before="0" w:after="0" w:line="240" w:lineRule="auto"/>
      </w:pPr>
      <w:rPr>
        <w:b/>
        <w:bCs/>
      </w:rPr>
      <w:tblPr/>
      <w:tcPr>
        <w:tcBorders>
          <w:top w:val="single" w:sz="8" w:space="0" w:color="9E2E1C" w:themeColor="accent6"/>
          <w:left w:val="nil"/>
          <w:bottom w:val="single" w:sz="8" w:space="0" w:color="9E2E1C" w:themeColor="accent6"/>
          <w:right w:val="nil"/>
          <w:insideH w:val="nil"/>
          <w:insideV w:val="nil"/>
        </w:tcBorders>
      </w:tcPr>
    </w:tblStylePr>
    <w:tblStylePr w:type="lastRow">
      <w:pPr>
        <w:spacing w:before="0" w:after="0" w:line="240" w:lineRule="auto"/>
      </w:pPr>
      <w:rPr>
        <w:b/>
        <w:bCs/>
      </w:rPr>
      <w:tblPr/>
      <w:tcPr>
        <w:tcBorders>
          <w:top w:val="single" w:sz="8" w:space="0" w:color="9E2E1C" w:themeColor="accent6"/>
          <w:left w:val="nil"/>
          <w:bottom w:val="single" w:sz="8" w:space="0" w:color="9E2E1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2BA" w:themeFill="accent6" w:themeFillTint="3F"/>
      </w:tcPr>
    </w:tblStylePr>
    <w:tblStylePr w:type="band1Horz">
      <w:tblPr/>
      <w:tcPr>
        <w:tcBorders>
          <w:left w:val="nil"/>
          <w:right w:val="nil"/>
          <w:insideH w:val="nil"/>
          <w:insideV w:val="nil"/>
        </w:tcBorders>
        <w:shd w:val="clear" w:color="auto" w:fill="F3C2BA" w:themeFill="accent6" w:themeFillTint="3F"/>
      </w:tcPr>
    </w:tblStylePr>
  </w:style>
  <w:style w:type="paragraph" w:styleId="ListBullet">
    <w:name w:val="List Bullet"/>
    <w:basedOn w:val="Normal"/>
    <w:uiPriority w:val="99"/>
    <w:qFormat/>
    <w:rsid w:val="009E7C0C"/>
    <w:pPr>
      <w:numPr>
        <w:numId w:val="6"/>
      </w:numPr>
      <w:tabs>
        <w:tab w:val="num" w:pos="360"/>
      </w:tabs>
      <w:spacing w:after="110"/>
      <w:ind w:left="357"/>
    </w:pPr>
    <w:rPr>
      <w:szCs w:val="18"/>
    </w:rPr>
  </w:style>
  <w:style w:type="paragraph" w:styleId="ListBullet2">
    <w:name w:val="List Bullet 2"/>
    <w:basedOn w:val="ListBullet"/>
    <w:uiPriority w:val="99"/>
    <w:qFormat/>
    <w:rsid w:val="009E7C0C"/>
    <w:pPr>
      <w:numPr>
        <w:ilvl w:val="1"/>
      </w:numPr>
      <w:ind w:left="714"/>
    </w:pPr>
  </w:style>
  <w:style w:type="paragraph" w:styleId="ListBullet3">
    <w:name w:val="List Bullet 3"/>
    <w:basedOn w:val="ListBullet2"/>
    <w:uiPriority w:val="99"/>
    <w:qFormat/>
    <w:rsid w:val="009E7C0C"/>
    <w:pPr>
      <w:numPr>
        <w:ilvl w:val="2"/>
      </w:numPr>
      <w:ind w:left="1071"/>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7"/>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FFD8B8" w:themeColor="accent5" w:themeTint="99"/>
        </w:tcBorders>
      </w:tcPr>
    </w:tblStylePr>
    <w:tblStylePr w:type="lastRow">
      <w:rPr>
        <w:b/>
        <w:bCs/>
      </w:rPr>
      <w:tblPr/>
      <w:tcPr>
        <w:tcBorders>
          <w:top w:val="single" w:sz="4" w:space="0" w:color="FFD8B8" w:themeColor="accent5" w:themeTint="99"/>
        </w:tcBorders>
      </w:tcPr>
    </w:tblStylePr>
    <w:tblStylePr w:type="firstCol">
      <w:rPr>
        <w:b/>
        <w:bCs/>
      </w:rPr>
    </w:tblStylePr>
    <w:tblStylePr w:type="lastCol">
      <w:rPr>
        <w:b/>
        <w:bCs/>
      </w:rPr>
    </w:tblStylePr>
    <w:tblStylePr w:type="band1Vert">
      <w:tblPr/>
      <w:tcPr>
        <w:shd w:val="clear" w:color="auto" w:fill="FFF2E7" w:themeFill="accent5" w:themeFillTint="33"/>
      </w:tcPr>
    </w:tblStylePr>
    <w:tblStylePr w:type="band1Horz">
      <w:tblPr/>
      <w:tcPr>
        <w:shd w:val="clear" w:color="auto" w:fill="FFF2E7"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16C59" w:themeColor="accent6" w:themeTint="99"/>
        </w:tcBorders>
      </w:tcPr>
    </w:tblStylePr>
    <w:tblStylePr w:type="lastRow">
      <w:rPr>
        <w:b/>
        <w:bCs/>
      </w:rPr>
      <w:tblPr/>
      <w:tcPr>
        <w:tcBorders>
          <w:top w:val="single" w:sz="4" w:space="0" w:color="E16C59" w:themeColor="accent6" w:themeTint="99"/>
        </w:tcBorders>
      </w:tcPr>
    </w:tblStylePr>
    <w:tblStylePr w:type="firstCol">
      <w:rPr>
        <w:b/>
        <w:bCs/>
      </w:rPr>
    </w:tblStylePr>
    <w:tblStylePr w:type="lastCol">
      <w:rPr>
        <w:b/>
        <w:bCs/>
      </w:rPr>
    </w:tblStylePr>
    <w:tblStylePr w:type="band1Vert">
      <w:tblPr/>
      <w:tcPr>
        <w:shd w:val="clear" w:color="auto" w:fill="F5CDC7" w:themeFill="accent6" w:themeFillTint="33"/>
      </w:tcPr>
    </w:tblStylePr>
    <w:tblStylePr w:type="band1Horz">
      <w:tblPr/>
      <w:tcPr>
        <w:shd w:val="clear" w:color="auto" w:fill="F5CDC7"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FFD8B8" w:themeColor="accent5" w:themeTint="99"/>
        <w:bottom w:val="single" w:sz="4" w:space="0" w:color="FFD8B8" w:themeColor="accent5" w:themeTint="99"/>
        <w:insideH w:val="single" w:sz="4" w:space="0" w:color="FFD8B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E7" w:themeFill="accent5" w:themeFillTint="33"/>
      </w:tcPr>
    </w:tblStylePr>
    <w:tblStylePr w:type="band1Horz">
      <w:tblPr/>
      <w:tcPr>
        <w:shd w:val="clear" w:color="auto" w:fill="FFF2E7"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16C59" w:themeColor="accent6" w:themeTint="99"/>
        <w:bottom w:val="single" w:sz="4" w:space="0" w:color="E16C59" w:themeColor="accent6" w:themeTint="99"/>
        <w:insideH w:val="single" w:sz="4" w:space="0" w:color="E16C5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CDC7" w:themeFill="accent6" w:themeFillTint="33"/>
      </w:tcPr>
    </w:tblStylePr>
    <w:tblStylePr w:type="band1Horz">
      <w:tblPr/>
      <w:tcPr>
        <w:shd w:val="clear" w:color="auto" w:fill="F5CDC7"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BF8A" w:themeColor="accent5"/>
        <w:left w:val="single" w:sz="4" w:space="0" w:color="FFBF8A" w:themeColor="accent5"/>
        <w:bottom w:val="single" w:sz="4" w:space="0" w:color="FFBF8A" w:themeColor="accent5"/>
        <w:right w:val="single" w:sz="4" w:space="0" w:color="FFBF8A" w:themeColor="accent5"/>
      </w:tblBorders>
    </w:tblPr>
    <w:tblStylePr w:type="firstRow">
      <w:rPr>
        <w:b/>
        <w:bCs/>
        <w:color w:val="FFFFFF" w:themeColor="background1"/>
      </w:rPr>
      <w:tblPr/>
      <w:tcPr>
        <w:shd w:val="clear" w:color="auto" w:fill="FFBF8A" w:themeFill="accent5"/>
      </w:tcPr>
    </w:tblStylePr>
    <w:tblStylePr w:type="lastRow">
      <w:rPr>
        <w:b/>
        <w:bCs/>
      </w:rPr>
      <w:tblPr/>
      <w:tcPr>
        <w:tcBorders>
          <w:top w:val="double" w:sz="4" w:space="0" w:color="FFBF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F8A" w:themeColor="accent5"/>
          <w:right w:val="single" w:sz="4" w:space="0" w:color="FFBF8A" w:themeColor="accent5"/>
        </w:tcBorders>
      </w:tcPr>
    </w:tblStylePr>
    <w:tblStylePr w:type="band1Horz">
      <w:tblPr/>
      <w:tcPr>
        <w:tcBorders>
          <w:top w:val="single" w:sz="4" w:space="0" w:color="FFBF8A" w:themeColor="accent5"/>
          <w:bottom w:val="single" w:sz="4" w:space="0" w:color="FFBF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F8A" w:themeColor="accent5"/>
          <w:left w:val="nil"/>
        </w:tcBorders>
      </w:tcPr>
    </w:tblStylePr>
    <w:tblStylePr w:type="swCell">
      <w:tblPr/>
      <w:tcPr>
        <w:tcBorders>
          <w:top w:val="double" w:sz="4" w:space="0" w:color="FFBF8A"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9E2E1C" w:themeColor="accent6"/>
        <w:left w:val="single" w:sz="4" w:space="0" w:color="9E2E1C" w:themeColor="accent6"/>
        <w:bottom w:val="single" w:sz="4" w:space="0" w:color="9E2E1C" w:themeColor="accent6"/>
        <w:right w:val="single" w:sz="4" w:space="0" w:color="9E2E1C" w:themeColor="accent6"/>
      </w:tblBorders>
    </w:tblPr>
    <w:tblStylePr w:type="firstRow">
      <w:rPr>
        <w:b/>
        <w:bCs/>
        <w:color w:val="FFFFFF" w:themeColor="background1"/>
      </w:rPr>
      <w:tblPr/>
      <w:tcPr>
        <w:shd w:val="clear" w:color="auto" w:fill="9E2E1C" w:themeFill="accent6"/>
      </w:tcPr>
    </w:tblStylePr>
    <w:tblStylePr w:type="lastRow">
      <w:rPr>
        <w:b/>
        <w:bCs/>
      </w:rPr>
      <w:tblPr/>
      <w:tcPr>
        <w:tcBorders>
          <w:top w:val="double" w:sz="4" w:space="0" w:color="9E2E1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E1C" w:themeColor="accent6"/>
          <w:right w:val="single" w:sz="4" w:space="0" w:color="9E2E1C" w:themeColor="accent6"/>
        </w:tcBorders>
      </w:tcPr>
    </w:tblStylePr>
    <w:tblStylePr w:type="band1Horz">
      <w:tblPr/>
      <w:tcPr>
        <w:tcBorders>
          <w:top w:val="single" w:sz="4" w:space="0" w:color="9E2E1C" w:themeColor="accent6"/>
          <w:bottom w:val="single" w:sz="4" w:space="0" w:color="9E2E1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E1C" w:themeColor="accent6"/>
          <w:left w:val="nil"/>
        </w:tcBorders>
      </w:tcPr>
    </w:tblStylePr>
    <w:tblStylePr w:type="swCell">
      <w:tblPr/>
      <w:tcPr>
        <w:tcBorders>
          <w:top w:val="double" w:sz="4" w:space="0" w:color="9E2E1C"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D8B8" w:themeColor="accent5" w:themeTint="99"/>
        <w:left w:val="single" w:sz="4" w:space="0" w:color="FFD8B8" w:themeColor="accent5" w:themeTint="99"/>
        <w:bottom w:val="single" w:sz="4" w:space="0" w:color="FFD8B8" w:themeColor="accent5" w:themeTint="99"/>
        <w:right w:val="single" w:sz="4" w:space="0" w:color="FFD8B8" w:themeColor="accent5" w:themeTint="99"/>
        <w:insideH w:val="single" w:sz="4" w:space="0" w:color="FFD8B8" w:themeColor="accent5" w:themeTint="99"/>
      </w:tblBorders>
    </w:tblPr>
    <w:tblStylePr w:type="firstRow">
      <w:rPr>
        <w:b/>
        <w:bCs/>
        <w:color w:val="FFFFFF" w:themeColor="background1"/>
      </w:rPr>
      <w:tblPr/>
      <w:tcPr>
        <w:tcBorders>
          <w:top w:val="single" w:sz="4" w:space="0" w:color="FFBF8A" w:themeColor="accent5"/>
          <w:left w:val="single" w:sz="4" w:space="0" w:color="FFBF8A" w:themeColor="accent5"/>
          <w:bottom w:val="single" w:sz="4" w:space="0" w:color="FFBF8A" w:themeColor="accent5"/>
          <w:right w:val="single" w:sz="4" w:space="0" w:color="FFBF8A" w:themeColor="accent5"/>
          <w:insideH w:val="nil"/>
        </w:tcBorders>
        <w:shd w:val="clear" w:color="auto" w:fill="FFBF8A" w:themeFill="accent5"/>
      </w:tcPr>
    </w:tblStylePr>
    <w:tblStylePr w:type="lastRow">
      <w:rPr>
        <w:b/>
        <w:bCs/>
      </w:rPr>
      <w:tblPr/>
      <w:tcPr>
        <w:tcBorders>
          <w:top w:val="double" w:sz="4" w:space="0" w:color="FFD8B8" w:themeColor="accent5" w:themeTint="99"/>
        </w:tcBorders>
      </w:tcPr>
    </w:tblStylePr>
    <w:tblStylePr w:type="firstCol">
      <w:rPr>
        <w:b/>
        <w:bCs/>
      </w:rPr>
    </w:tblStylePr>
    <w:tblStylePr w:type="lastCol">
      <w:rPr>
        <w:b/>
        <w:bCs/>
      </w:rPr>
    </w:tblStylePr>
    <w:tblStylePr w:type="band1Vert">
      <w:tblPr/>
      <w:tcPr>
        <w:shd w:val="clear" w:color="auto" w:fill="FFF2E7" w:themeFill="accent5" w:themeFillTint="33"/>
      </w:tcPr>
    </w:tblStylePr>
    <w:tblStylePr w:type="band1Horz">
      <w:tblPr/>
      <w:tcPr>
        <w:shd w:val="clear" w:color="auto" w:fill="FFF2E7"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16C59" w:themeColor="accent6" w:themeTint="99"/>
        <w:left w:val="single" w:sz="4" w:space="0" w:color="E16C59" w:themeColor="accent6" w:themeTint="99"/>
        <w:bottom w:val="single" w:sz="4" w:space="0" w:color="E16C59" w:themeColor="accent6" w:themeTint="99"/>
        <w:right w:val="single" w:sz="4" w:space="0" w:color="E16C59" w:themeColor="accent6" w:themeTint="99"/>
        <w:insideH w:val="single" w:sz="4" w:space="0" w:color="E16C59" w:themeColor="accent6" w:themeTint="99"/>
      </w:tblBorders>
    </w:tblPr>
    <w:tblStylePr w:type="firstRow">
      <w:rPr>
        <w:b/>
        <w:bCs/>
        <w:color w:val="FFFFFF" w:themeColor="background1"/>
      </w:rPr>
      <w:tblPr/>
      <w:tcPr>
        <w:tcBorders>
          <w:top w:val="single" w:sz="4" w:space="0" w:color="9E2E1C" w:themeColor="accent6"/>
          <w:left w:val="single" w:sz="4" w:space="0" w:color="9E2E1C" w:themeColor="accent6"/>
          <w:bottom w:val="single" w:sz="4" w:space="0" w:color="9E2E1C" w:themeColor="accent6"/>
          <w:right w:val="single" w:sz="4" w:space="0" w:color="9E2E1C" w:themeColor="accent6"/>
          <w:insideH w:val="nil"/>
        </w:tcBorders>
        <w:shd w:val="clear" w:color="auto" w:fill="9E2E1C" w:themeFill="accent6"/>
      </w:tcPr>
    </w:tblStylePr>
    <w:tblStylePr w:type="lastRow">
      <w:rPr>
        <w:b/>
        <w:bCs/>
      </w:rPr>
      <w:tblPr/>
      <w:tcPr>
        <w:tcBorders>
          <w:top w:val="double" w:sz="4" w:space="0" w:color="E16C59" w:themeColor="accent6" w:themeTint="99"/>
        </w:tcBorders>
      </w:tcPr>
    </w:tblStylePr>
    <w:tblStylePr w:type="firstCol">
      <w:rPr>
        <w:b/>
        <w:bCs/>
      </w:rPr>
    </w:tblStylePr>
    <w:tblStylePr w:type="lastCol">
      <w:rPr>
        <w:b/>
        <w:bCs/>
      </w:rPr>
    </w:tblStylePr>
    <w:tblStylePr w:type="band1Vert">
      <w:tblPr/>
      <w:tcPr>
        <w:shd w:val="clear" w:color="auto" w:fill="F5CDC7" w:themeFill="accent6" w:themeFillTint="33"/>
      </w:tcPr>
    </w:tblStylePr>
    <w:tblStylePr w:type="band1Horz">
      <w:tblPr/>
      <w:tcPr>
        <w:shd w:val="clear" w:color="auto" w:fill="F5CDC7"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FFBF8A" w:themeColor="accent5"/>
        <w:left w:val="single" w:sz="24" w:space="0" w:color="FFBF8A" w:themeColor="accent5"/>
        <w:bottom w:val="single" w:sz="24" w:space="0" w:color="FFBF8A" w:themeColor="accent5"/>
        <w:right w:val="single" w:sz="24" w:space="0" w:color="FFBF8A" w:themeColor="accent5"/>
      </w:tblBorders>
    </w:tblPr>
    <w:tcPr>
      <w:shd w:val="clear" w:color="auto" w:fill="FFBF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9E2E1C" w:themeColor="accent6"/>
        <w:left w:val="single" w:sz="24" w:space="0" w:color="9E2E1C" w:themeColor="accent6"/>
        <w:bottom w:val="single" w:sz="24" w:space="0" w:color="9E2E1C" w:themeColor="accent6"/>
        <w:right w:val="single" w:sz="24" w:space="0" w:color="9E2E1C" w:themeColor="accent6"/>
      </w:tblBorders>
    </w:tblPr>
    <w:tcPr>
      <w:shd w:val="clear" w:color="auto" w:fill="9E2E1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FF8827" w:themeColor="accent5" w:themeShade="BF"/>
      <w:kern w:val="0"/>
      <w:lang w:eastAsia="en-AU"/>
      <w14:ligatures w14:val="none"/>
    </w:rPr>
    <w:tblPr>
      <w:tblStyleRowBandSize w:val="1"/>
      <w:tblStyleColBandSize w:val="1"/>
      <w:tblBorders>
        <w:top w:val="single" w:sz="4" w:space="0" w:color="FFBF8A" w:themeColor="accent5"/>
        <w:bottom w:val="single" w:sz="4" w:space="0" w:color="FFBF8A" w:themeColor="accent5"/>
      </w:tblBorders>
    </w:tblPr>
    <w:tblStylePr w:type="firstRow">
      <w:rPr>
        <w:b/>
        <w:bCs/>
      </w:rPr>
      <w:tblPr/>
      <w:tcPr>
        <w:tcBorders>
          <w:bottom w:val="single" w:sz="4" w:space="0" w:color="FFBF8A" w:themeColor="accent5"/>
        </w:tcBorders>
      </w:tcPr>
    </w:tblStylePr>
    <w:tblStylePr w:type="lastRow">
      <w:rPr>
        <w:b/>
        <w:bCs/>
      </w:rPr>
      <w:tblPr/>
      <w:tcPr>
        <w:tcBorders>
          <w:top w:val="double" w:sz="4" w:space="0" w:color="FFBF8A" w:themeColor="accent5"/>
        </w:tcBorders>
      </w:tcPr>
    </w:tblStylePr>
    <w:tblStylePr w:type="firstCol">
      <w:rPr>
        <w:b/>
        <w:bCs/>
      </w:rPr>
    </w:tblStylePr>
    <w:tblStylePr w:type="lastCol">
      <w:rPr>
        <w:b/>
        <w:bCs/>
      </w:rPr>
    </w:tblStylePr>
    <w:tblStylePr w:type="band1Vert">
      <w:tblPr/>
      <w:tcPr>
        <w:shd w:val="clear" w:color="auto" w:fill="FFF2E7" w:themeFill="accent5" w:themeFillTint="33"/>
      </w:tcPr>
    </w:tblStylePr>
    <w:tblStylePr w:type="band1Horz">
      <w:tblPr/>
      <w:tcPr>
        <w:shd w:val="clear" w:color="auto" w:fill="FFF2E7"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762215" w:themeColor="accent6" w:themeShade="BF"/>
      <w:kern w:val="0"/>
      <w:lang w:eastAsia="en-AU"/>
      <w14:ligatures w14:val="none"/>
    </w:rPr>
    <w:tblPr>
      <w:tblStyleRowBandSize w:val="1"/>
      <w:tblStyleColBandSize w:val="1"/>
      <w:tblBorders>
        <w:top w:val="single" w:sz="4" w:space="0" w:color="9E2E1C" w:themeColor="accent6"/>
        <w:bottom w:val="single" w:sz="4" w:space="0" w:color="9E2E1C" w:themeColor="accent6"/>
      </w:tblBorders>
    </w:tblPr>
    <w:tblStylePr w:type="firstRow">
      <w:rPr>
        <w:b/>
        <w:bCs/>
      </w:rPr>
      <w:tblPr/>
      <w:tcPr>
        <w:tcBorders>
          <w:bottom w:val="single" w:sz="4" w:space="0" w:color="9E2E1C" w:themeColor="accent6"/>
        </w:tcBorders>
      </w:tcPr>
    </w:tblStylePr>
    <w:tblStylePr w:type="lastRow">
      <w:rPr>
        <w:b/>
        <w:bCs/>
      </w:rPr>
      <w:tblPr/>
      <w:tcPr>
        <w:tcBorders>
          <w:top w:val="double" w:sz="4" w:space="0" w:color="9E2E1C" w:themeColor="accent6"/>
        </w:tcBorders>
      </w:tcPr>
    </w:tblStylePr>
    <w:tblStylePr w:type="firstCol">
      <w:rPr>
        <w:b/>
        <w:bCs/>
      </w:rPr>
    </w:tblStylePr>
    <w:tblStylePr w:type="lastCol">
      <w:rPr>
        <w:b/>
        <w:bCs/>
      </w:rPr>
    </w:tblStylePr>
    <w:tblStylePr w:type="band1Vert">
      <w:tblPr/>
      <w:tcPr>
        <w:shd w:val="clear" w:color="auto" w:fill="F5CDC7" w:themeFill="accent6" w:themeFillTint="33"/>
      </w:tcPr>
    </w:tblStylePr>
    <w:tblStylePr w:type="band1Horz">
      <w:tblPr/>
      <w:tcPr>
        <w:shd w:val="clear" w:color="auto" w:fill="F5CDC7"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FF8827"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F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F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F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F8A" w:themeColor="accent5"/>
        </w:tcBorders>
        <w:shd w:val="clear" w:color="auto" w:fill="FFFFFF" w:themeFill="background1"/>
      </w:tcPr>
    </w:tblStylePr>
    <w:tblStylePr w:type="band1Vert">
      <w:tblPr/>
      <w:tcPr>
        <w:shd w:val="clear" w:color="auto" w:fill="FFF2E7" w:themeFill="accent5" w:themeFillTint="33"/>
      </w:tcPr>
    </w:tblStylePr>
    <w:tblStylePr w:type="band1Horz">
      <w:tblPr/>
      <w:tcPr>
        <w:shd w:val="clear" w:color="auto" w:fill="FFF2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762215"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E1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E1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E1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E1C" w:themeColor="accent6"/>
        </w:tcBorders>
        <w:shd w:val="clear" w:color="auto" w:fill="FFFFFF" w:themeFill="background1"/>
      </w:tcPr>
    </w:tblStylePr>
    <w:tblStylePr w:type="band1Vert">
      <w:tblPr/>
      <w:tcPr>
        <w:shd w:val="clear" w:color="auto" w:fill="F5CDC7" w:themeFill="accent6" w:themeFillTint="33"/>
      </w:tcPr>
    </w:tblStylePr>
    <w:tblStylePr w:type="band1Horz">
      <w:tblPr/>
      <w:tcPr>
        <w:shd w:val="clear" w:color="auto" w:fill="F5CDC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2"/>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FFCEA7" w:themeColor="accent5" w:themeTint="BF"/>
        <w:left w:val="single" w:sz="8" w:space="0" w:color="FFCEA7" w:themeColor="accent5" w:themeTint="BF"/>
        <w:bottom w:val="single" w:sz="8" w:space="0" w:color="FFCEA7" w:themeColor="accent5" w:themeTint="BF"/>
        <w:right w:val="single" w:sz="8" w:space="0" w:color="FFCEA7" w:themeColor="accent5" w:themeTint="BF"/>
        <w:insideH w:val="single" w:sz="8" w:space="0" w:color="FFCEA7" w:themeColor="accent5" w:themeTint="BF"/>
        <w:insideV w:val="single" w:sz="8" w:space="0" w:color="FFCEA7" w:themeColor="accent5" w:themeTint="BF"/>
      </w:tblBorders>
    </w:tblPr>
    <w:tcPr>
      <w:shd w:val="clear" w:color="auto" w:fill="FFEFE2" w:themeFill="accent5" w:themeFillTint="3F"/>
    </w:tcPr>
    <w:tblStylePr w:type="firstRow">
      <w:rPr>
        <w:b/>
        <w:bCs/>
      </w:rPr>
    </w:tblStylePr>
    <w:tblStylePr w:type="lastRow">
      <w:rPr>
        <w:b/>
        <w:bCs/>
      </w:rPr>
      <w:tblPr/>
      <w:tcPr>
        <w:tcBorders>
          <w:top w:val="single" w:sz="18" w:space="0" w:color="FFCEA7" w:themeColor="accent5" w:themeTint="BF"/>
        </w:tcBorders>
      </w:tcPr>
    </w:tblStylePr>
    <w:tblStylePr w:type="firstCol">
      <w:rPr>
        <w:b/>
        <w:bCs/>
      </w:rPr>
    </w:tblStylePr>
    <w:tblStylePr w:type="lastCol">
      <w:rPr>
        <w:b/>
        <w:bCs/>
      </w:rPr>
    </w:tblStylePr>
    <w:tblStylePr w:type="band1Vert">
      <w:tblPr/>
      <w:tcPr>
        <w:shd w:val="clear" w:color="auto" w:fill="FFDEC4" w:themeFill="accent5" w:themeFillTint="7F"/>
      </w:tcPr>
    </w:tblStylePr>
    <w:tblStylePr w:type="band1Horz">
      <w:tblPr/>
      <w:tcPr>
        <w:shd w:val="clear" w:color="auto" w:fill="FFDEC4"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A4730" w:themeColor="accent6" w:themeTint="BF"/>
        <w:left w:val="single" w:sz="8" w:space="0" w:color="DA4730" w:themeColor="accent6" w:themeTint="BF"/>
        <w:bottom w:val="single" w:sz="8" w:space="0" w:color="DA4730" w:themeColor="accent6" w:themeTint="BF"/>
        <w:right w:val="single" w:sz="8" w:space="0" w:color="DA4730" w:themeColor="accent6" w:themeTint="BF"/>
        <w:insideH w:val="single" w:sz="8" w:space="0" w:color="DA4730" w:themeColor="accent6" w:themeTint="BF"/>
        <w:insideV w:val="single" w:sz="8" w:space="0" w:color="DA4730" w:themeColor="accent6" w:themeTint="BF"/>
      </w:tblBorders>
    </w:tblPr>
    <w:tcPr>
      <w:shd w:val="clear" w:color="auto" w:fill="F3C2BA" w:themeFill="accent6" w:themeFillTint="3F"/>
    </w:tcPr>
    <w:tblStylePr w:type="firstRow">
      <w:rPr>
        <w:b/>
        <w:bCs/>
      </w:rPr>
    </w:tblStylePr>
    <w:tblStylePr w:type="lastRow">
      <w:rPr>
        <w:b/>
        <w:bCs/>
      </w:rPr>
      <w:tblPr/>
      <w:tcPr>
        <w:tcBorders>
          <w:top w:val="single" w:sz="18" w:space="0" w:color="DA4730" w:themeColor="accent6" w:themeTint="BF"/>
        </w:tcBorders>
      </w:tcPr>
    </w:tblStylePr>
    <w:tblStylePr w:type="firstCol">
      <w:rPr>
        <w:b/>
        <w:bCs/>
      </w:rPr>
    </w:tblStylePr>
    <w:tblStylePr w:type="lastCol">
      <w:rPr>
        <w:b/>
        <w:bCs/>
      </w:rPr>
    </w:tblStylePr>
    <w:tblStylePr w:type="band1Vert">
      <w:tblPr/>
      <w:tcPr>
        <w:shd w:val="clear" w:color="auto" w:fill="E68575" w:themeFill="accent6" w:themeFillTint="7F"/>
      </w:tcPr>
    </w:tblStylePr>
    <w:tblStylePr w:type="band1Horz">
      <w:tblPr/>
      <w:tcPr>
        <w:shd w:val="clear" w:color="auto" w:fill="E68575"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BF8A" w:themeColor="accent5"/>
        <w:left w:val="single" w:sz="8" w:space="0" w:color="FFBF8A" w:themeColor="accent5"/>
        <w:bottom w:val="single" w:sz="8" w:space="0" w:color="FFBF8A" w:themeColor="accent5"/>
        <w:right w:val="single" w:sz="8" w:space="0" w:color="FFBF8A" w:themeColor="accent5"/>
        <w:insideH w:val="single" w:sz="8" w:space="0" w:color="FFBF8A" w:themeColor="accent5"/>
        <w:insideV w:val="single" w:sz="8" w:space="0" w:color="FFBF8A" w:themeColor="accent5"/>
      </w:tblBorders>
    </w:tblPr>
    <w:tcPr>
      <w:shd w:val="clear" w:color="auto" w:fill="FFEFE2" w:themeFill="accent5" w:themeFillTint="3F"/>
    </w:tcPr>
    <w:tblStylePr w:type="firstRow">
      <w:rPr>
        <w:b/>
        <w:bCs/>
        <w:color w:val="32323E" w:themeColor="text1"/>
      </w:rPr>
      <w:tblPr/>
      <w:tcPr>
        <w:shd w:val="clear" w:color="auto" w:fill="FFF8F3"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FF2E7" w:themeFill="accent5" w:themeFillTint="33"/>
      </w:tcPr>
    </w:tblStylePr>
    <w:tblStylePr w:type="band1Vert">
      <w:tblPr/>
      <w:tcPr>
        <w:shd w:val="clear" w:color="auto" w:fill="FFDEC4" w:themeFill="accent5" w:themeFillTint="7F"/>
      </w:tcPr>
    </w:tblStylePr>
    <w:tblStylePr w:type="band1Horz">
      <w:tblPr/>
      <w:tcPr>
        <w:tcBorders>
          <w:insideH w:val="single" w:sz="6" w:space="0" w:color="FFBF8A" w:themeColor="accent5"/>
          <w:insideV w:val="single" w:sz="6" w:space="0" w:color="FFBF8A" w:themeColor="accent5"/>
        </w:tcBorders>
        <w:shd w:val="clear" w:color="auto" w:fill="FFDEC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9E2E1C" w:themeColor="accent6"/>
        <w:left w:val="single" w:sz="8" w:space="0" w:color="9E2E1C" w:themeColor="accent6"/>
        <w:bottom w:val="single" w:sz="8" w:space="0" w:color="9E2E1C" w:themeColor="accent6"/>
        <w:right w:val="single" w:sz="8" w:space="0" w:color="9E2E1C" w:themeColor="accent6"/>
        <w:insideH w:val="single" w:sz="8" w:space="0" w:color="9E2E1C" w:themeColor="accent6"/>
        <w:insideV w:val="single" w:sz="8" w:space="0" w:color="9E2E1C" w:themeColor="accent6"/>
      </w:tblBorders>
    </w:tblPr>
    <w:tcPr>
      <w:shd w:val="clear" w:color="auto" w:fill="F3C2BA" w:themeFill="accent6" w:themeFillTint="3F"/>
    </w:tcPr>
    <w:tblStylePr w:type="firstRow">
      <w:rPr>
        <w:b/>
        <w:bCs/>
        <w:color w:val="32323E" w:themeColor="text1"/>
      </w:rPr>
      <w:tblPr/>
      <w:tcPr>
        <w:shd w:val="clear" w:color="auto" w:fill="FAE6E3"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5CDC7" w:themeFill="accent6" w:themeFillTint="33"/>
      </w:tcPr>
    </w:tblStylePr>
    <w:tblStylePr w:type="band1Vert">
      <w:tblPr/>
      <w:tcPr>
        <w:shd w:val="clear" w:color="auto" w:fill="E68575" w:themeFill="accent6" w:themeFillTint="7F"/>
      </w:tcPr>
    </w:tblStylePr>
    <w:tblStylePr w:type="band1Horz">
      <w:tblPr/>
      <w:tcPr>
        <w:tcBorders>
          <w:insideH w:val="single" w:sz="6" w:space="0" w:color="9E2E1C" w:themeColor="accent6"/>
          <w:insideV w:val="single" w:sz="6" w:space="0" w:color="9E2E1C" w:themeColor="accent6"/>
        </w:tcBorders>
        <w:shd w:val="clear" w:color="auto" w:fill="E6857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F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F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F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F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EC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EC4"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2B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E1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E1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E1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E1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857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8575"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FFBF8A" w:themeColor="accent5"/>
        <w:bottom w:val="single" w:sz="8" w:space="0" w:color="FFBF8A" w:themeColor="accent5"/>
      </w:tblBorders>
    </w:tblPr>
    <w:tblStylePr w:type="firstRow">
      <w:rPr>
        <w:rFonts w:asciiTheme="majorHAnsi" w:eastAsiaTheme="majorEastAsia" w:hAnsiTheme="majorHAnsi" w:cstheme="majorBidi"/>
      </w:rPr>
      <w:tblPr/>
      <w:tcPr>
        <w:tcBorders>
          <w:top w:val="nil"/>
          <w:bottom w:val="single" w:sz="8" w:space="0" w:color="FFBF8A" w:themeColor="accent5"/>
        </w:tcBorders>
      </w:tcPr>
    </w:tblStylePr>
    <w:tblStylePr w:type="lastRow">
      <w:rPr>
        <w:b/>
        <w:bCs/>
        <w:color w:val="000000" w:themeColor="text2"/>
      </w:rPr>
      <w:tblPr/>
      <w:tcPr>
        <w:tcBorders>
          <w:top w:val="single" w:sz="8" w:space="0" w:color="FFBF8A" w:themeColor="accent5"/>
          <w:bottom w:val="single" w:sz="8" w:space="0" w:color="FFBF8A" w:themeColor="accent5"/>
        </w:tcBorders>
      </w:tcPr>
    </w:tblStylePr>
    <w:tblStylePr w:type="firstCol">
      <w:rPr>
        <w:b/>
        <w:bCs/>
      </w:rPr>
    </w:tblStylePr>
    <w:tblStylePr w:type="lastCol">
      <w:rPr>
        <w:b/>
        <w:bCs/>
      </w:rPr>
      <w:tblPr/>
      <w:tcPr>
        <w:tcBorders>
          <w:top w:val="single" w:sz="8" w:space="0" w:color="FFBF8A" w:themeColor="accent5"/>
          <w:bottom w:val="single" w:sz="8" w:space="0" w:color="FFBF8A" w:themeColor="accent5"/>
        </w:tcBorders>
      </w:tcPr>
    </w:tblStylePr>
    <w:tblStylePr w:type="band1Vert">
      <w:tblPr/>
      <w:tcPr>
        <w:shd w:val="clear" w:color="auto" w:fill="FFEFE2" w:themeFill="accent5" w:themeFillTint="3F"/>
      </w:tcPr>
    </w:tblStylePr>
    <w:tblStylePr w:type="band1Horz">
      <w:tblPr/>
      <w:tcPr>
        <w:shd w:val="clear" w:color="auto" w:fill="FFEFE2"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9E2E1C" w:themeColor="accent6"/>
        <w:bottom w:val="single" w:sz="8" w:space="0" w:color="9E2E1C" w:themeColor="accent6"/>
      </w:tblBorders>
    </w:tblPr>
    <w:tblStylePr w:type="firstRow">
      <w:rPr>
        <w:rFonts w:asciiTheme="majorHAnsi" w:eastAsiaTheme="majorEastAsia" w:hAnsiTheme="majorHAnsi" w:cstheme="majorBidi"/>
      </w:rPr>
      <w:tblPr/>
      <w:tcPr>
        <w:tcBorders>
          <w:top w:val="nil"/>
          <w:bottom w:val="single" w:sz="8" w:space="0" w:color="9E2E1C" w:themeColor="accent6"/>
        </w:tcBorders>
      </w:tcPr>
    </w:tblStylePr>
    <w:tblStylePr w:type="lastRow">
      <w:rPr>
        <w:b/>
        <w:bCs/>
        <w:color w:val="000000" w:themeColor="text2"/>
      </w:rPr>
      <w:tblPr/>
      <w:tcPr>
        <w:tcBorders>
          <w:top w:val="single" w:sz="8" w:space="0" w:color="9E2E1C" w:themeColor="accent6"/>
          <w:bottom w:val="single" w:sz="8" w:space="0" w:color="9E2E1C" w:themeColor="accent6"/>
        </w:tcBorders>
      </w:tcPr>
    </w:tblStylePr>
    <w:tblStylePr w:type="firstCol">
      <w:rPr>
        <w:b/>
        <w:bCs/>
      </w:rPr>
    </w:tblStylePr>
    <w:tblStylePr w:type="lastCol">
      <w:rPr>
        <w:b/>
        <w:bCs/>
      </w:rPr>
      <w:tblPr/>
      <w:tcPr>
        <w:tcBorders>
          <w:top w:val="single" w:sz="8" w:space="0" w:color="9E2E1C" w:themeColor="accent6"/>
          <w:bottom w:val="single" w:sz="8" w:space="0" w:color="9E2E1C" w:themeColor="accent6"/>
        </w:tcBorders>
      </w:tcPr>
    </w:tblStylePr>
    <w:tblStylePr w:type="band1Vert">
      <w:tblPr/>
      <w:tcPr>
        <w:shd w:val="clear" w:color="auto" w:fill="F3C2BA" w:themeFill="accent6" w:themeFillTint="3F"/>
      </w:tcPr>
    </w:tblStylePr>
    <w:tblStylePr w:type="band1Horz">
      <w:tblPr/>
      <w:tcPr>
        <w:shd w:val="clear" w:color="auto" w:fill="F3C2BA"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BF8A" w:themeColor="accent5"/>
        <w:left w:val="single" w:sz="8" w:space="0" w:color="FFBF8A" w:themeColor="accent5"/>
        <w:bottom w:val="single" w:sz="8" w:space="0" w:color="FFBF8A" w:themeColor="accent5"/>
        <w:right w:val="single" w:sz="8" w:space="0" w:color="FFBF8A" w:themeColor="accent5"/>
      </w:tblBorders>
    </w:tblPr>
    <w:tblStylePr w:type="firstRow">
      <w:rPr>
        <w:sz w:val="24"/>
        <w:szCs w:val="24"/>
      </w:rPr>
      <w:tblPr/>
      <w:tcPr>
        <w:tcBorders>
          <w:top w:val="nil"/>
          <w:left w:val="nil"/>
          <w:bottom w:val="single" w:sz="24" w:space="0" w:color="FFBF8A" w:themeColor="accent5"/>
          <w:right w:val="nil"/>
          <w:insideH w:val="nil"/>
          <w:insideV w:val="nil"/>
        </w:tcBorders>
        <w:shd w:val="clear" w:color="auto" w:fill="FFFFFF" w:themeFill="background1"/>
      </w:tcPr>
    </w:tblStylePr>
    <w:tblStylePr w:type="lastRow">
      <w:tblPr/>
      <w:tcPr>
        <w:tcBorders>
          <w:top w:val="single" w:sz="8" w:space="0" w:color="FFBF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F8A" w:themeColor="accent5"/>
          <w:insideH w:val="nil"/>
          <w:insideV w:val="nil"/>
        </w:tcBorders>
        <w:shd w:val="clear" w:color="auto" w:fill="FFFFFF" w:themeFill="background1"/>
      </w:tcPr>
    </w:tblStylePr>
    <w:tblStylePr w:type="lastCol">
      <w:tblPr/>
      <w:tcPr>
        <w:tcBorders>
          <w:top w:val="nil"/>
          <w:left w:val="single" w:sz="8" w:space="0" w:color="FFBF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E2" w:themeFill="accent5" w:themeFillTint="3F"/>
      </w:tcPr>
    </w:tblStylePr>
    <w:tblStylePr w:type="band1Horz">
      <w:tblPr/>
      <w:tcPr>
        <w:tcBorders>
          <w:top w:val="nil"/>
          <w:bottom w:val="nil"/>
          <w:insideH w:val="nil"/>
          <w:insideV w:val="nil"/>
        </w:tcBorders>
        <w:shd w:val="clear" w:color="auto" w:fill="FFE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9E2E1C" w:themeColor="accent6"/>
        <w:left w:val="single" w:sz="8" w:space="0" w:color="9E2E1C" w:themeColor="accent6"/>
        <w:bottom w:val="single" w:sz="8" w:space="0" w:color="9E2E1C" w:themeColor="accent6"/>
        <w:right w:val="single" w:sz="8" w:space="0" w:color="9E2E1C" w:themeColor="accent6"/>
      </w:tblBorders>
    </w:tblPr>
    <w:tblStylePr w:type="firstRow">
      <w:rPr>
        <w:sz w:val="24"/>
        <w:szCs w:val="24"/>
      </w:rPr>
      <w:tblPr/>
      <w:tcPr>
        <w:tcBorders>
          <w:top w:val="nil"/>
          <w:left w:val="nil"/>
          <w:bottom w:val="single" w:sz="24" w:space="0" w:color="9E2E1C" w:themeColor="accent6"/>
          <w:right w:val="nil"/>
          <w:insideH w:val="nil"/>
          <w:insideV w:val="nil"/>
        </w:tcBorders>
        <w:shd w:val="clear" w:color="auto" w:fill="FFFFFF" w:themeFill="background1"/>
      </w:tcPr>
    </w:tblStylePr>
    <w:tblStylePr w:type="lastRow">
      <w:tblPr/>
      <w:tcPr>
        <w:tcBorders>
          <w:top w:val="single" w:sz="8" w:space="0" w:color="9E2E1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E1C" w:themeColor="accent6"/>
          <w:insideH w:val="nil"/>
          <w:insideV w:val="nil"/>
        </w:tcBorders>
        <w:shd w:val="clear" w:color="auto" w:fill="FFFFFF" w:themeFill="background1"/>
      </w:tcPr>
    </w:tblStylePr>
    <w:tblStylePr w:type="lastCol">
      <w:tblPr/>
      <w:tcPr>
        <w:tcBorders>
          <w:top w:val="nil"/>
          <w:left w:val="single" w:sz="8" w:space="0" w:color="9E2E1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2BA" w:themeFill="accent6" w:themeFillTint="3F"/>
      </w:tcPr>
    </w:tblStylePr>
    <w:tblStylePr w:type="band1Horz">
      <w:tblPr/>
      <w:tcPr>
        <w:tcBorders>
          <w:top w:val="nil"/>
          <w:bottom w:val="nil"/>
          <w:insideH w:val="nil"/>
          <w:insideV w:val="nil"/>
        </w:tcBorders>
        <w:shd w:val="clear" w:color="auto" w:fill="F3C2B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FFCEA7" w:themeColor="accent5" w:themeTint="BF"/>
        <w:left w:val="single" w:sz="8" w:space="0" w:color="FFCEA7" w:themeColor="accent5" w:themeTint="BF"/>
        <w:bottom w:val="single" w:sz="8" w:space="0" w:color="FFCEA7" w:themeColor="accent5" w:themeTint="BF"/>
        <w:right w:val="single" w:sz="8" w:space="0" w:color="FFCEA7" w:themeColor="accent5" w:themeTint="BF"/>
        <w:insideH w:val="single" w:sz="8" w:space="0" w:color="FFCEA7" w:themeColor="accent5" w:themeTint="BF"/>
      </w:tblBorders>
    </w:tblPr>
    <w:tblStylePr w:type="firstRow">
      <w:pPr>
        <w:spacing w:before="0" w:after="0" w:line="240" w:lineRule="auto"/>
      </w:pPr>
      <w:rPr>
        <w:b/>
        <w:bCs/>
        <w:color w:val="FFFFFF" w:themeColor="background1"/>
      </w:rPr>
      <w:tblPr/>
      <w:tcPr>
        <w:tcBorders>
          <w:top w:val="single" w:sz="8" w:space="0" w:color="FFCEA7" w:themeColor="accent5" w:themeTint="BF"/>
          <w:left w:val="single" w:sz="8" w:space="0" w:color="FFCEA7" w:themeColor="accent5" w:themeTint="BF"/>
          <w:bottom w:val="single" w:sz="8" w:space="0" w:color="FFCEA7" w:themeColor="accent5" w:themeTint="BF"/>
          <w:right w:val="single" w:sz="8" w:space="0" w:color="FFCEA7" w:themeColor="accent5" w:themeTint="BF"/>
          <w:insideH w:val="nil"/>
          <w:insideV w:val="nil"/>
        </w:tcBorders>
        <w:shd w:val="clear" w:color="auto" w:fill="FFBF8A" w:themeFill="accent5"/>
      </w:tcPr>
    </w:tblStylePr>
    <w:tblStylePr w:type="lastRow">
      <w:pPr>
        <w:spacing w:before="0" w:after="0" w:line="240" w:lineRule="auto"/>
      </w:pPr>
      <w:rPr>
        <w:b/>
        <w:bCs/>
      </w:rPr>
      <w:tblPr/>
      <w:tcPr>
        <w:tcBorders>
          <w:top w:val="double" w:sz="6" w:space="0" w:color="FFCEA7" w:themeColor="accent5" w:themeTint="BF"/>
          <w:left w:val="single" w:sz="8" w:space="0" w:color="FFCEA7" w:themeColor="accent5" w:themeTint="BF"/>
          <w:bottom w:val="single" w:sz="8" w:space="0" w:color="FFCEA7" w:themeColor="accent5" w:themeTint="BF"/>
          <w:right w:val="single" w:sz="8" w:space="0" w:color="FFCEA7"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FE2" w:themeFill="accent5" w:themeFillTint="3F"/>
      </w:tcPr>
    </w:tblStylePr>
    <w:tblStylePr w:type="band1Horz">
      <w:tblPr/>
      <w:tcPr>
        <w:tcBorders>
          <w:insideH w:val="nil"/>
          <w:insideV w:val="nil"/>
        </w:tcBorders>
        <w:shd w:val="clear" w:color="auto" w:fill="FFE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A4730" w:themeColor="accent6" w:themeTint="BF"/>
        <w:left w:val="single" w:sz="8" w:space="0" w:color="DA4730" w:themeColor="accent6" w:themeTint="BF"/>
        <w:bottom w:val="single" w:sz="8" w:space="0" w:color="DA4730" w:themeColor="accent6" w:themeTint="BF"/>
        <w:right w:val="single" w:sz="8" w:space="0" w:color="DA4730" w:themeColor="accent6" w:themeTint="BF"/>
        <w:insideH w:val="single" w:sz="8" w:space="0" w:color="DA4730" w:themeColor="accent6" w:themeTint="BF"/>
      </w:tblBorders>
    </w:tblPr>
    <w:tblStylePr w:type="firstRow">
      <w:pPr>
        <w:spacing w:before="0" w:after="0" w:line="240" w:lineRule="auto"/>
      </w:pPr>
      <w:rPr>
        <w:b/>
        <w:bCs/>
        <w:color w:val="FFFFFF" w:themeColor="background1"/>
      </w:rPr>
      <w:tblPr/>
      <w:tcPr>
        <w:tcBorders>
          <w:top w:val="single" w:sz="8" w:space="0" w:color="DA4730" w:themeColor="accent6" w:themeTint="BF"/>
          <w:left w:val="single" w:sz="8" w:space="0" w:color="DA4730" w:themeColor="accent6" w:themeTint="BF"/>
          <w:bottom w:val="single" w:sz="8" w:space="0" w:color="DA4730" w:themeColor="accent6" w:themeTint="BF"/>
          <w:right w:val="single" w:sz="8" w:space="0" w:color="DA4730" w:themeColor="accent6" w:themeTint="BF"/>
          <w:insideH w:val="nil"/>
          <w:insideV w:val="nil"/>
        </w:tcBorders>
        <w:shd w:val="clear" w:color="auto" w:fill="9E2E1C" w:themeFill="accent6"/>
      </w:tcPr>
    </w:tblStylePr>
    <w:tblStylePr w:type="lastRow">
      <w:pPr>
        <w:spacing w:before="0" w:after="0" w:line="240" w:lineRule="auto"/>
      </w:pPr>
      <w:rPr>
        <w:b/>
        <w:bCs/>
      </w:rPr>
      <w:tblPr/>
      <w:tcPr>
        <w:tcBorders>
          <w:top w:val="double" w:sz="6" w:space="0" w:color="DA4730" w:themeColor="accent6" w:themeTint="BF"/>
          <w:left w:val="single" w:sz="8" w:space="0" w:color="DA4730" w:themeColor="accent6" w:themeTint="BF"/>
          <w:bottom w:val="single" w:sz="8" w:space="0" w:color="DA4730" w:themeColor="accent6" w:themeTint="BF"/>
          <w:right w:val="single" w:sz="8" w:space="0" w:color="DA473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C2BA" w:themeFill="accent6" w:themeFillTint="3F"/>
      </w:tcPr>
    </w:tblStylePr>
    <w:tblStylePr w:type="band1Horz">
      <w:tblPr/>
      <w:tcPr>
        <w:tcBorders>
          <w:insideH w:val="nil"/>
          <w:insideV w:val="nil"/>
        </w:tcBorders>
        <w:shd w:val="clear" w:color="auto" w:fill="F3C2B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F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F8A" w:themeFill="accent5"/>
      </w:tcPr>
    </w:tblStylePr>
    <w:tblStylePr w:type="lastCol">
      <w:rPr>
        <w:b/>
        <w:bCs/>
        <w:color w:val="FFFFFF" w:themeColor="background1"/>
      </w:rPr>
      <w:tblPr/>
      <w:tcPr>
        <w:tcBorders>
          <w:left w:val="nil"/>
          <w:right w:val="nil"/>
          <w:insideH w:val="nil"/>
          <w:insideV w:val="nil"/>
        </w:tcBorders>
        <w:shd w:val="clear" w:color="auto" w:fill="FFBF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E1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2E1C" w:themeFill="accent6"/>
      </w:tcPr>
    </w:tblStylePr>
    <w:tblStylePr w:type="lastCol">
      <w:rPr>
        <w:b/>
        <w:bCs/>
        <w:color w:val="FFFFFF" w:themeColor="background1"/>
      </w:rPr>
      <w:tblPr/>
      <w:tcPr>
        <w:tcBorders>
          <w:left w:val="nil"/>
          <w:right w:val="nil"/>
          <w:insideH w:val="nil"/>
          <w:insideV w:val="nil"/>
        </w:tcBorders>
        <w:shd w:val="clear" w:color="auto" w:fill="9E2E1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qFormat/>
    <w:rsid w:val="00B06B68"/>
    <w:pPr>
      <w:spacing w:before="0" w:after="0"/>
    </w:pPr>
  </w:style>
  <w:style w:type="paragraph" w:styleId="NormalWeb">
    <w:name w:val="Normal (Web)"/>
    <w:basedOn w:val="Normal"/>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506127"/>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FFBF8A"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center"/>
      </w:pPr>
      <w:tblPr/>
      <w:tcPr>
        <w:vAlign w:val="top"/>
      </w:tcPr>
    </w:tblStylePr>
  </w:style>
  <w:style w:type="paragraph" w:customStyle="1" w:styleId="NotesList1">
    <w:name w:val="Notes List 1"/>
    <w:basedOn w:val="Normal"/>
    <w:rsid w:val="009E7C0C"/>
    <w:pPr>
      <w:numPr>
        <w:numId w:val="3"/>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D65712"/>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9E2E1C"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9E2E1C" w:themeFill="accent6"/>
      <w:spacing w:after="0" w:line="1488" w:lineRule="exact"/>
    </w:pPr>
    <w:rPr>
      <w:b/>
      <w:caps/>
      <w:color w:val="FFBF8A" w:themeColor="accent5"/>
      <w:sz w:val="124"/>
    </w:rPr>
  </w:style>
  <w:style w:type="paragraph" w:customStyle="1" w:styleId="CoverSubtitle">
    <w:name w:val="Cover Subtitle"/>
    <w:basedOn w:val="Normal"/>
    <w:uiPriority w:val="59"/>
    <w:rsid w:val="008E4CD3"/>
    <w:pPr>
      <w:shd w:val="clear" w:color="auto" w:fill="9E2E1C"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9E2E1C"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9E2E1C" w:themeFill="accent6"/>
      <w:spacing w:after="0" w:line="220" w:lineRule="exact"/>
    </w:pPr>
    <w:rPr>
      <w:color w:val="FFBF8A"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4"/>
      </w:numPr>
    </w:pPr>
  </w:style>
  <w:style w:type="numbering" w:customStyle="1" w:styleId="Lst-Bulleted">
    <w:name w:val="Lst-Bulleted"/>
    <w:uiPriority w:val="99"/>
    <w:rsid w:val="000A2DAA"/>
    <w:pPr>
      <w:numPr>
        <w:numId w:val="5"/>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8"/>
      </w:numPr>
    </w:pPr>
  </w:style>
  <w:style w:type="character" w:styleId="Emphasis">
    <w:name w:val="Emphasis"/>
    <w:basedOn w:val="DefaultParagraphFont"/>
    <w:uiPriority w:val="20"/>
    <w:qFormat/>
    <w:rsid w:val="00842B7F"/>
    <w:rPr>
      <w:b w:val="0"/>
      <w:i/>
      <w:iCs/>
    </w:rPr>
  </w:style>
  <w:style w:type="paragraph" w:customStyle="1" w:styleId="Copyright-ISSN">
    <w:name w:val="Copyright - ISSN"/>
    <w:basedOn w:val="Normal"/>
    <w:rsid w:val="00842B7F"/>
    <w:pPr>
      <w:spacing w:before="1680" w:after="0" w:line="264" w:lineRule="auto"/>
    </w:pPr>
    <w:rPr>
      <w:rFonts w:ascii="Arial" w:hAnsi="Arial"/>
      <w:color w:val="auto"/>
      <w:sz w:val="18"/>
      <w:szCs w:val="20"/>
      <w:lang w:eastAsia="en-US"/>
    </w:rPr>
  </w:style>
  <w:style w:type="paragraph" w:customStyle="1" w:styleId="Copyright">
    <w:name w:val="Copyright"/>
    <w:basedOn w:val="Normal"/>
    <w:qFormat/>
    <w:rsid w:val="00842B7F"/>
    <w:pPr>
      <w:spacing w:line="264" w:lineRule="auto"/>
    </w:pPr>
    <w:rPr>
      <w:rFonts w:ascii="Arial" w:eastAsiaTheme="minorHAnsi" w:hAnsi="Arial" w:cstheme="minorBidi"/>
      <w:color w:val="auto"/>
      <w:sz w:val="18"/>
      <w:szCs w:val="18"/>
      <w:lang w:eastAsia="en-US"/>
    </w:rPr>
  </w:style>
  <w:style w:type="paragraph" w:customStyle="1" w:styleId="NZSCV-ListBullet-beforeindented">
    <w:name w:val="NZ SCV - List Bullet - before indented"/>
    <w:basedOn w:val="ListBullet"/>
    <w:qFormat/>
    <w:rsid w:val="00842B7F"/>
    <w:pPr>
      <w:numPr>
        <w:numId w:val="1"/>
      </w:numPr>
      <w:spacing w:before="40" w:after="40" w:line="264" w:lineRule="auto"/>
    </w:pPr>
    <w:rPr>
      <w:rFonts w:ascii="Arial" w:eastAsiaTheme="minorHAnsi" w:hAnsi="Arial" w:cstheme="minorBidi"/>
      <w:color w:val="auto"/>
      <w:szCs w:val="22"/>
      <w:lang w:eastAsia="en-US"/>
    </w:rPr>
  </w:style>
  <w:style w:type="character" w:styleId="CommentReference">
    <w:name w:val="annotation reference"/>
    <w:basedOn w:val="DefaultParagraphFont"/>
    <w:uiPriority w:val="99"/>
    <w:semiHidden/>
    <w:rsid w:val="00842B7F"/>
    <w:rPr>
      <w:sz w:val="16"/>
      <w:szCs w:val="16"/>
    </w:rPr>
  </w:style>
  <w:style w:type="paragraph" w:styleId="CommentText">
    <w:name w:val="annotation text"/>
    <w:basedOn w:val="Normal"/>
    <w:link w:val="CommentTextChar"/>
    <w:uiPriority w:val="99"/>
    <w:rsid w:val="00842B7F"/>
    <w:pPr>
      <w:spacing w:line="240" w:lineRule="auto"/>
    </w:pPr>
    <w:rPr>
      <w:sz w:val="20"/>
      <w:szCs w:val="20"/>
    </w:rPr>
  </w:style>
  <w:style w:type="character" w:customStyle="1" w:styleId="CommentTextChar">
    <w:name w:val="Comment Text Char"/>
    <w:basedOn w:val="DefaultParagraphFont"/>
    <w:link w:val="CommentText"/>
    <w:uiPriority w:val="99"/>
    <w:rsid w:val="00842B7F"/>
    <w:rPr>
      <w:rFonts w:eastAsia="Times New Roman" w:cs="Times New Roman"/>
      <w:kern w:val="0"/>
      <w:sz w:val="20"/>
      <w:szCs w:val="20"/>
      <w:lang w:eastAsia="en-AU"/>
      <w14:ligatures w14:val="none"/>
    </w:rPr>
  </w:style>
  <w:style w:type="paragraph" w:customStyle="1" w:styleId="Heading2-SmallBefore">
    <w:name w:val="Heading 2 - Small Before"/>
    <w:basedOn w:val="Heading2"/>
    <w:qFormat/>
    <w:rsid w:val="00842B7F"/>
    <w:pPr>
      <w:keepLines/>
      <w:numPr>
        <w:numId w:val="0"/>
      </w:numPr>
      <w:spacing w:before="240" w:after="0" w:line="264" w:lineRule="auto"/>
    </w:pPr>
    <w:rPr>
      <w:rFonts w:ascii="Arial" w:eastAsiaTheme="majorEastAsia" w:hAnsi="Arial" w:cstheme="majorBidi"/>
      <w:caps/>
      <w:color w:val="9F2F1B"/>
      <w:sz w:val="28"/>
      <w:szCs w:val="26"/>
      <w:lang w:eastAsia="en-US"/>
    </w:rPr>
  </w:style>
  <w:style w:type="paragraph" w:styleId="Caption">
    <w:name w:val="caption"/>
    <w:basedOn w:val="Normal"/>
    <w:next w:val="Normal"/>
    <w:uiPriority w:val="35"/>
    <w:qFormat/>
    <w:rsid w:val="00842B7F"/>
    <w:pPr>
      <w:spacing w:before="240" w:line="264" w:lineRule="auto"/>
    </w:pPr>
    <w:rPr>
      <w:rFonts w:ascii="Arial" w:eastAsiaTheme="minorHAnsi" w:hAnsi="Arial" w:cstheme="minorBidi"/>
      <w:b/>
      <w:color w:val="auto"/>
      <w:szCs w:val="22"/>
      <w:lang w:eastAsia="en-US"/>
    </w:rPr>
  </w:style>
  <w:style w:type="paragraph" w:styleId="ListBullet4">
    <w:name w:val="List Bullet 4"/>
    <w:basedOn w:val="Normal"/>
    <w:uiPriority w:val="99"/>
    <w:semiHidden/>
    <w:unhideWhenUsed/>
    <w:qFormat/>
    <w:rsid w:val="00842B7F"/>
    <w:pPr>
      <w:tabs>
        <w:tab w:val="num" w:pos="360"/>
        <w:tab w:val="left" w:pos="1134"/>
      </w:tabs>
      <w:spacing w:line="264" w:lineRule="auto"/>
      <w:contextualSpacing/>
    </w:pPr>
    <w:rPr>
      <w:rFonts w:ascii="Arial" w:eastAsiaTheme="minorHAnsi" w:hAnsi="Arial" w:cstheme="minorBidi"/>
      <w:color w:val="auto"/>
      <w:szCs w:val="22"/>
      <w:lang w:eastAsia="en-US"/>
    </w:rPr>
  </w:style>
  <w:style w:type="character" w:styleId="Strong">
    <w:name w:val="Strong"/>
    <w:basedOn w:val="DefaultParagraphFont"/>
    <w:uiPriority w:val="22"/>
    <w:qFormat/>
    <w:rsid w:val="00842B7F"/>
    <w:rPr>
      <w:b/>
      <w:bCs/>
    </w:rPr>
  </w:style>
  <w:style w:type="paragraph" w:customStyle="1" w:styleId="Normal-AfterTableFigure">
    <w:name w:val="Normal - After Table/Figure"/>
    <w:basedOn w:val="Normal"/>
    <w:qFormat/>
    <w:rsid w:val="00842B7F"/>
    <w:pPr>
      <w:spacing w:before="240" w:line="264" w:lineRule="auto"/>
    </w:pPr>
    <w:rPr>
      <w:rFonts w:ascii="Arial" w:eastAsiaTheme="minorHAnsi" w:hAnsi="Arial" w:cstheme="minorBidi"/>
      <w:color w:val="auto"/>
      <w:szCs w:val="22"/>
      <w:lang w:eastAsia="en-US"/>
    </w:rPr>
  </w:style>
  <w:style w:type="table" w:customStyle="1" w:styleId="PullOutBox1">
    <w:name w:val="Pull Out Box 1"/>
    <w:basedOn w:val="TableNormal"/>
    <w:uiPriority w:val="99"/>
    <w:rsid w:val="00842B7F"/>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paragraph" w:customStyle="1" w:styleId="NZSCV-ListBullet-Indent5">
    <w:name w:val="NZ SCV - List Bullet - Indent .5"/>
    <w:basedOn w:val="ListBullet"/>
    <w:qFormat/>
    <w:rsid w:val="00842B7F"/>
    <w:pPr>
      <w:tabs>
        <w:tab w:val="clear" w:pos="360"/>
      </w:tabs>
      <w:spacing w:before="0" w:after="0" w:line="264" w:lineRule="auto"/>
      <w:ind w:left="568"/>
      <w:contextualSpacing/>
    </w:pPr>
    <w:rPr>
      <w:rFonts w:ascii="Arial" w:eastAsiaTheme="minorHAnsi" w:hAnsi="Arial" w:cstheme="minorBidi"/>
      <w:color w:val="auto"/>
      <w:szCs w:val="22"/>
      <w:lang w:eastAsia="en-US"/>
    </w:rPr>
  </w:style>
  <w:style w:type="table" w:customStyle="1" w:styleId="HELPTables">
    <w:name w:val="HELP Tables"/>
    <w:basedOn w:val="TableNormal"/>
    <w:uiPriority w:val="99"/>
    <w:rsid w:val="00842B7F"/>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DB3400"/>
      </w:tcPr>
    </w:tblStylePr>
  </w:style>
  <w:style w:type="character" w:customStyle="1" w:styleId="HyperlinkBold-Colour">
    <w:name w:val="Hyperlink Bold - Colour"/>
    <w:basedOn w:val="DefaultParagraphFont"/>
    <w:uiPriority w:val="1"/>
    <w:qFormat/>
    <w:rsid w:val="00842B7F"/>
    <w:rPr>
      <w:b/>
      <w:color w:val="9F2F1B"/>
      <w:u w:val="single"/>
    </w:rPr>
  </w:style>
  <w:style w:type="paragraph" w:customStyle="1" w:styleId="Normal-After12pt">
    <w:name w:val="Normal - After: 12 pt"/>
    <w:basedOn w:val="Normal"/>
    <w:qFormat/>
    <w:rsid w:val="00E52035"/>
    <w:pPr>
      <w:spacing w:after="240" w:line="264" w:lineRule="auto"/>
    </w:pPr>
    <w:rPr>
      <w:rFonts w:ascii="Arial" w:eastAsiaTheme="minorHAnsi" w:hAnsi="Arial" w:cstheme="minorBidi"/>
      <w:color w:val="auto"/>
      <w:szCs w:val="22"/>
      <w:lang w:eastAsia="en-US"/>
    </w:rPr>
  </w:style>
  <w:style w:type="table" w:customStyle="1" w:styleId="PullTable1">
    <w:name w:val="Pull Table1"/>
    <w:basedOn w:val="TableNormal"/>
    <w:uiPriority w:val="99"/>
    <w:rsid w:val="001F2EBD"/>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FFBF8A"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table" w:customStyle="1" w:styleId="PullTable2">
    <w:name w:val="Pull Table2"/>
    <w:basedOn w:val="TableNormal"/>
    <w:uiPriority w:val="99"/>
    <w:rsid w:val="0055736C"/>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FFBF8A"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numbering" w:customStyle="1" w:styleId="RSCBNumberList1">
    <w:name w:val="RSCB Number List 1"/>
    <w:uiPriority w:val="99"/>
    <w:rsid w:val="009A1B8E"/>
    <w:pPr>
      <w:numPr>
        <w:numId w:val="22"/>
      </w:numPr>
    </w:pPr>
  </w:style>
  <w:style w:type="paragraph" w:styleId="Revision">
    <w:name w:val="Revision"/>
    <w:hidden/>
    <w:uiPriority w:val="99"/>
    <w:semiHidden/>
    <w:rsid w:val="005D2560"/>
    <w:pPr>
      <w:spacing w:before="0" w:after="0" w:line="240" w:lineRule="auto"/>
    </w:pPr>
    <w:rPr>
      <w:rFonts w:eastAsia="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hyperlink" Target="immi.homeaffairs.gov.au/visas/already-have-a-visa/check-visa-details-and-conditions" TargetMode="External"/><Relationship Id="rId63" Type="http://schemas.openxmlformats.org/officeDocument/2006/relationships/hyperlink" Target="http://www.ato.gov.au/individuals-and-families/study-and-training-support-loans/voluntary-repayments" TargetMode="External"/><Relationship Id="rId68" Type="http://schemas.openxmlformats.org/officeDocument/2006/relationships/hyperlink" Target="http://www.ato.gov.au/individuals-and-families/study-and-training-support-loans/deferring-repayments" TargetMode="External"/><Relationship Id="rId84" Type="http://schemas.openxmlformats.org/officeDocument/2006/relationships/hyperlink" Target="http://www.myHELPbalance.gov.au" TargetMode="External"/><Relationship Id="rId89" Type="http://schemas.openxmlformats.org/officeDocument/2006/relationships/header" Target="header1.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8.svg"/><Relationship Id="rId53" Type="http://schemas.openxmlformats.org/officeDocument/2006/relationships/hyperlink" Target="http://www.usi.gov.au/students/find-your-usi" TargetMode="External"/><Relationship Id="rId58" Type="http://schemas.openxmlformats.org/officeDocument/2006/relationships/image" Target="media/image250.png"/><Relationship Id="rId74" Type="http://schemas.openxmlformats.org/officeDocument/2006/relationships/hyperlink" Target="http://www.courseseeker.edu.au" TargetMode="External"/><Relationship Id="rId79" Type="http://schemas.openxmlformats.org/officeDocument/2006/relationships/hyperlink" Target="https://www.servicesaustralia.gov.au/education" TargetMode="External"/><Relationship Id="rId5" Type="http://schemas.openxmlformats.org/officeDocument/2006/relationships/customXml" Target="../customXml/item5.xml"/><Relationship Id="rId90" Type="http://schemas.openxmlformats.org/officeDocument/2006/relationships/footer" Target="footer1.xml"/><Relationship Id="rId22" Type="http://schemas.openxmlformats.org/officeDocument/2006/relationships/image" Target="media/image9.svg"/><Relationship Id="rId27" Type="http://schemas.openxmlformats.org/officeDocument/2006/relationships/image" Target="media/image19.png"/><Relationship Id="rId43" Type="http://schemas.openxmlformats.org/officeDocument/2006/relationships/hyperlink" Target="https://www.studyassist.gov.au/loan-eligibility/non-australian-citizens" TargetMode="External"/><Relationship Id="rId48" Type="http://schemas.openxmlformats.org/officeDocument/2006/relationships/image" Target="media/image201.png"/><Relationship Id="rId64" Type="http://schemas.openxmlformats.org/officeDocument/2006/relationships/hyperlink" Target="https://www.education.gov.au/higher-education-loan-program/making-help-and-student-loan-repayments-fairer" TargetMode="External"/><Relationship Id="rId69" Type="http://schemas.openxmlformats.org/officeDocument/2006/relationships/hyperlink" Target="http://www.ato.gov.au/individuals-and-families/study-and-training-support-loans/overseas-repayments" TargetMode="External"/><Relationship Id="rId8" Type="http://schemas.openxmlformats.org/officeDocument/2006/relationships/settings" Target="settings.xml"/><Relationship Id="rId51" Type="http://schemas.openxmlformats.org/officeDocument/2006/relationships/hyperlink" Target="https://www.usi.gov.au/students/identification" TargetMode="External"/><Relationship Id="rId72" Type="http://schemas.openxmlformats.org/officeDocument/2006/relationships/hyperlink" Target="https://www.studyassist.gov.au/managing-and-repaying-your-loan/loan-increases-and-indexation" TargetMode="External"/><Relationship Id="rId80" Type="http://schemas.openxmlformats.org/officeDocument/2006/relationships/hyperlink" Target="https://www.centrelink.gov.au/apps/clkonline_cof/payment-service-finder/payment-service-finder-start" TargetMode="External"/><Relationship Id="rId85" Type="http://schemas.openxmlformats.org/officeDocument/2006/relationships/hyperlink" Target="https://www.studyassist.gov.au/loan-eligibility/non-australian-citizens"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10.jpeg"/><Relationship Id="rId25" Type="http://schemas.openxmlformats.org/officeDocument/2006/relationships/image" Target="media/image10.png"/><Relationship Id="rId33" Type="http://schemas.openxmlformats.org/officeDocument/2006/relationships/image" Target="cid:image001.png@01CC5B5E.C6C84990" TargetMode="External"/><Relationship Id="rId38" Type="http://schemas.openxmlformats.org/officeDocument/2006/relationships/image" Target="media/image20.png"/><Relationship Id="rId46" Type="http://schemas.openxmlformats.org/officeDocument/2006/relationships/image" Target="media/image230.png"/><Relationship Id="rId59" Type="http://schemas.openxmlformats.org/officeDocument/2006/relationships/hyperlink" Target="http://www.studyassist.gov.au/paying-back-your-loan/cancel-your-help-debt-under-special-circumstances" TargetMode="External"/><Relationship Id="rId67" Type="http://schemas.openxmlformats.org/officeDocument/2006/relationships/hyperlink" Target="https://www.education.gov.au/higher-education-loan-program/making-help-and-student-loan-repayments-fairer" TargetMode="External"/><Relationship Id="rId20" Type="http://schemas.openxmlformats.org/officeDocument/2006/relationships/image" Target="media/image7.svg"/><Relationship Id="rId41" Type="http://schemas.openxmlformats.org/officeDocument/2006/relationships/image" Target="media/image23.png"/><Relationship Id="rId54" Type="http://schemas.openxmlformats.org/officeDocument/2006/relationships/hyperlink" Target="http://www.myid.gov.au" TargetMode="External"/><Relationship Id="rId62" Type="http://schemas.openxmlformats.org/officeDocument/2006/relationships/image" Target="media/image27.png"/><Relationship Id="rId70" Type="http://schemas.openxmlformats.org/officeDocument/2006/relationships/hyperlink" Target="http://www.ato.gov.au/tax-rates-and-codes/study-and-training-support-loans-indexation-rates" TargetMode="External"/><Relationship Id="rId75" Type="http://schemas.openxmlformats.org/officeDocument/2006/relationships/hyperlink" Target="http://www.comparED.edu.au" TargetMode="External"/><Relationship Id="rId83" Type="http://schemas.openxmlformats.org/officeDocument/2006/relationships/hyperlink" Target="https://www.studyassist.gov.au/" TargetMode="External"/><Relationship Id="rId88" Type="http://schemas.openxmlformats.org/officeDocument/2006/relationships/hyperlink" Target="http://www.usi.gov.a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5.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11.png"/><Relationship Id="rId57" Type="http://schemas.openxmlformats.org/officeDocument/2006/relationships/image" Target="media/image231.png"/><Relationship Id="rId10" Type="http://schemas.openxmlformats.org/officeDocument/2006/relationships/footnotes" Target="footnotes.xml"/><Relationship Id="rId31" Type="http://schemas.openxmlformats.org/officeDocument/2006/relationships/hyperlink" Target="http://www.legislation.gov.au" TargetMode="External"/><Relationship Id="rId44" Type="http://schemas.openxmlformats.org/officeDocument/2006/relationships/image" Target="media/image200.png"/><Relationship Id="rId52" Type="http://schemas.openxmlformats.org/officeDocument/2006/relationships/image" Target="media/image240.png"/><Relationship Id="rId60" Type="http://schemas.openxmlformats.org/officeDocument/2006/relationships/hyperlink" Target="http://www.ato.gov.au/individuals-and-families/study-and-training-support-loans/when-must-you-repay-your-loan" TargetMode="External"/><Relationship Id="rId65" Type="http://schemas.openxmlformats.org/officeDocument/2006/relationships/hyperlink" Target="http://www.ato.gov.au/individuals-and-families/study-and-training-support-loans/voluntary-repayments" TargetMode="External"/><Relationship Id="rId73" Type="http://schemas.openxmlformats.org/officeDocument/2006/relationships/hyperlink" Target="http://www.studyassist.gov.au" TargetMode="External"/><Relationship Id="rId78" Type="http://schemas.openxmlformats.org/officeDocument/2006/relationships/hyperlink" Target="https://www.ato.gov.au/individuals-and-families/study-and-training-support-loans" TargetMode="External"/><Relationship Id="rId81" Type="http://schemas.openxmlformats.org/officeDocument/2006/relationships/hyperlink" Target="http://www.homeaffairs.gov.au" TargetMode="External"/><Relationship Id="rId86" Type="http://schemas.openxmlformats.org/officeDocument/2006/relationships/hyperlink" Target="https://www.studyassist.gov.au/loan-eligibility/non-australian-citizen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image" Target="media/image21.png"/><Relationship Id="rId34" Type="http://schemas.openxmlformats.org/officeDocument/2006/relationships/hyperlink" Target="https://creativecommons.org/licenses/by/4.0/" TargetMode="External"/><Relationship Id="rId50" Type="http://schemas.openxmlformats.org/officeDocument/2006/relationships/hyperlink" Target="https://portal.usi.gov.au/student/TermsAndConditions?ReturnUrl=%252fstudent%252fUsi%252fForgotten%252fSuccess" TargetMode="External"/><Relationship Id="rId55" Type="http://schemas.openxmlformats.org/officeDocument/2006/relationships/image" Target="media/image25.png"/><Relationship Id="rId76" Type="http://schemas.openxmlformats.org/officeDocument/2006/relationships/hyperlink" Target="http://www.myHELPbalance.gov.au" TargetMode="External"/><Relationship Id="rId7" Type="http://schemas.openxmlformats.org/officeDocument/2006/relationships/styles" Target="styles.xml"/><Relationship Id="rId71" Type="http://schemas.openxmlformats.org/officeDocument/2006/relationships/image" Target="media/image280.png"/><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6.png"/><Relationship Id="rId40" Type="http://schemas.openxmlformats.org/officeDocument/2006/relationships/hyperlink" Target="https://www.studyassist.gov.au/financial-and-study-support/help-publications" TargetMode="External"/><Relationship Id="rId45" Type="http://schemas.openxmlformats.org/officeDocument/2006/relationships/image" Target="media/image210.png"/><Relationship Id="rId66" Type="http://schemas.openxmlformats.org/officeDocument/2006/relationships/image" Target="media/image28.png"/><Relationship Id="rId87" Type="http://schemas.openxmlformats.org/officeDocument/2006/relationships/hyperlink" Target="http://www.studyassist.gov.au/" TargetMode="External"/><Relationship Id="rId61" Type="http://schemas.openxmlformats.org/officeDocument/2006/relationships/hyperlink" Target="http://www.my.gov.au" TargetMode="External"/><Relationship Id="rId82" Type="http://schemas.openxmlformats.org/officeDocument/2006/relationships/hyperlink" Target="http://www.usi.gov.au"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22.png"/><Relationship Id="rId35" Type="http://schemas.openxmlformats.org/officeDocument/2006/relationships/hyperlink" Target="http://www.studyassist.gov.au" TargetMode="External"/><Relationship Id="rId56" Type="http://schemas.openxmlformats.org/officeDocument/2006/relationships/image" Target="media/image26.svg"/><Relationship Id="rId77" Type="http://schemas.openxmlformats.org/officeDocument/2006/relationships/hyperlink" Target="https://www.ato.gov.au/forms-and-instructions/partnership-tax-return-2010-instructions/more-information/other-servic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3903\AppData\Local\Microsoft\Windows\INetCache\Content.Outlook\44QEFXDO\DoE%20STARTUP-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2EB704D6E1434AA8181CDD0FB84C2B"/>
        <w:category>
          <w:name w:val="General"/>
          <w:gallery w:val="placeholder"/>
        </w:category>
        <w:types>
          <w:type w:val="bbPlcHdr"/>
        </w:types>
        <w:behaviors>
          <w:behavior w:val="content"/>
        </w:behaviors>
        <w:guid w:val="{61740D92-25DC-47A3-9C97-A2EF80BB0917}"/>
      </w:docPartPr>
      <w:docPartBody>
        <w:p w:rsidR="0064225C" w:rsidRDefault="0064225C">
          <w:pPr>
            <w:pStyle w:val="082EB704D6E1434AA8181CDD0FB84C2B"/>
          </w:pPr>
          <w:r w:rsidRPr="007A0E55">
            <w:rPr>
              <w:rStyle w:val="PlaceholderText"/>
            </w:rPr>
            <w:t>[Title]</w:t>
          </w:r>
        </w:p>
      </w:docPartBody>
    </w:docPart>
    <w:docPart>
      <w:docPartPr>
        <w:name w:val="CEACCCF663C24261821C8201034840C0"/>
        <w:category>
          <w:name w:val="General"/>
          <w:gallery w:val="placeholder"/>
        </w:category>
        <w:types>
          <w:type w:val="bbPlcHdr"/>
        </w:types>
        <w:behaviors>
          <w:behavior w:val="content"/>
        </w:behaviors>
        <w:guid w:val="{966630C9-0377-4730-AF32-5493E17FA2C1}"/>
      </w:docPartPr>
      <w:docPartBody>
        <w:p w:rsidR="0064225C" w:rsidRDefault="0064225C">
          <w:pPr>
            <w:pStyle w:val="CEACCCF663C24261821C8201034840C0"/>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25C"/>
    <w:rsid w:val="0002035D"/>
    <w:rsid w:val="001D567F"/>
    <w:rsid w:val="00285AF9"/>
    <w:rsid w:val="003366C0"/>
    <w:rsid w:val="00401542"/>
    <w:rsid w:val="004907A3"/>
    <w:rsid w:val="004C3667"/>
    <w:rsid w:val="00521B94"/>
    <w:rsid w:val="005243D2"/>
    <w:rsid w:val="006039C2"/>
    <w:rsid w:val="0064225C"/>
    <w:rsid w:val="00A6228A"/>
    <w:rsid w:val="00B6247C"/>
    <w:rsid w:val="00D27401"/>
    <w:rsid w:val="00E03AE3"/>
    <w:rsid w:val="00E33800"/>
    <w:rsid w:val="00E57AF4"/>
    <w:rsid w:val="00F243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082EB704D6E1434AA8181CDD0FB84C2B">
    <w:name w:val="082EB704D6E1434AA8181CDD0FB84C2B"/>
  </w:style>
  <w:style w:type="paragraph" w:customStyle="1" w:styleId="CEACCCF663C24261821C8201034840C0">
    <w:name w:val="CEACCCF663C24261821C8201034840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STARTUP-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FFBF8A"/>
      </a:accent5>
      <a:accent6>
        <a:srgbClr val="9E2E1C"/>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3.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4.xml><?xml version="1.0" encoding="utf-8"?>
<ds:datastoreItem xmlns:ds="http://schemas.openxmlformats.org/officeDocument/2006/customXml" ds:itemID="{090231D3-F00B-45A9-AB26-85C8A45578D0}">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73d83999-3925-4a8c-8d71-3418e815230e"/>
    <ds:schemaRef ds:uri="14b199b6-5bb1-471a-bba6-9fa51ea13b5a"/>
  </ds:schemaRefs>
</ds:datastoreItem>
</file>

<file path=customXml/itemProps5.xml><?xml version="1.0" encoding="utf-8"?>
<ds:datastoreItem xmlns:ds="http://schemas.openxmlformats.org/officeDocument/2006/customXml" ds:itemID="{E64FE228-AF14-467A-9258-DD846F41C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 STARTUP-HELP Booklet</Template>
  <TotalTime>212</TotalTime>
  <Pages>23</Pages>
  <Words>5406</Words>
  <Characters>28487</Characters>
  <Application>Microsoft Office Word</Application>
  <DocSecurity>0</DocSecurity>
  <Lines>791</Lines>
  <Paragraphs>409</Paragraphs>
  <ScaleCrop>false</ScaleCrop>
  <HeadingPairs>
    <vt:vector size="2" baseType="variant">
      <vt:variant>
        <vt:lpstr>Title</vt:lpstr>
      </vt:variant>
      <vt:variant>
        <vt:i4>1</vt:i4>
      </vt:variant>
    </vt:vector>
  </HeadingPairs>
  <TitlesOfParts>
    <vt:vector size="1" baseType="lpstr">
      <vt:lpstr>STARTUP-HELP 
information</vt:lpstr>
    </vt:vector>
  </TitlesOfParts>
  <Company/>
  <LinksUpToDate>false</LinksUpToDate>
  <CharactersWithSpaces>33642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STARTUP-HELP 
information</dc:title>
  <dc:subject/>
  <dc:creator>SCOTT,Michelle</dc:creator>
  <cp:keywords/>
  <dc:description/>
  <cp:lastModifiedBy>SCOTT,Michelle</cp:lastModifiedBy>
  <cp:revision>32</cp:revision>
  <cp:lastPrinted>2025-02-07T04:27:00Z</cp:lastPrinted>
  <dcterms:created xsi:type="dcterms:W3CDTF">2025-01-15T03:21:00Z</dcterms:created>
  <dcterms:modified xsi:type="dcterms:W3CDTF">2025-02-07T04:30:00Z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2025-01-15T03:21:37Z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6923a300-64e0-489b-8e23-095a6a7fddb3</vt:lpwstr>
  </property>
  <property fmtid="{D5CDD505-2E9C-101B-9397-08002B2CF9AE}" pid="10" name="MSIP_Label_79d889eb-932f-4752-8739-64d25806ef64_ContentBits">
    <vt:lpwstr>0</vt:lpwstr>
  </property>
</Properties>
</file>