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EDCC7" w14:textId="77777777" w:rsidR="001C3645" w:rsidRPr="00E43527" w:rsidRDefault="001C3645" w:rsidP="00E43527">
      <w:pPr>
        <w:pStyle w:val="CoverLogo"/>
        <w:framePr w:wrap="around"/>
      </w:pPr>
      <w:r w:rsidRPr="00E43527">
        <w:drawing>
          <wp:inline distT="0" distB="0" distL="0" distR="0" wp14:anchorId="31354D66" wp14:editId="64E71569">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p w14:paraId="58588CBE" w14:textId="77777777" w:rsidR="0060427D" w:rsidRDefault="0060427D" w:rsidP="008A54A2">
      <w:pPr>
        <w:pStyle w:val="CoverYear"/>
        <w:framePr w:wrap="around"/>
      </w:pPr>
      <w:r>
        <w:t>2025</w:t>
      </w:r>
    </w:p>
    <w:p w14:paraId="581C35AE" w14:textId="77777777" w:rsidR="00FF1515" w:rsidRPr="00FF1515" w:rsidRDefault="000F0404" w:rsidP="00D331A0">
      <w:pPr>
        <w:spacing w:after="860"/>
      </w:pPr>
      <w:r>
        <w:rPr>
          <w:noProof/>
          <w14:ligatures w14:val="standardContextual"/>
        </w:rPr>
        <w:drawing>
          <wp:anchor distT="0" distB="0" distL="114300" distR="114300" simplePos="0" relativeHeight="251660288" behindDoc="0" locked="1" layoutInCell="1" allowOverlap="1" wp14:anchorId="102D4D0E" wp14:editId="34F1BD19">
            <wp:simplePos x="0" y="0"/>
            <wp:positionH relativeFrom="page">
              <wp:posOffset>5118100</wp:posOffset>
            </wp:positionH>
            <wp:positionV relativeFrom="page">
              <wp:posOffset>4233545</wp:posOffset>
            </wp:positionV>
            <wp:extent cx="385200" cy="248400"/>
            <wp:effectExtent l="0" t="0" r="0" b="5715"/>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657216" behindDoc="1" locked="1" layoutInCell="1" allowOverlap="1" wp14:anchorId="38F02599" wp14:editId="78713BD5">
                <wp:simplePos x="0" y="0"/>
                <wp:positionH relativeFrom="page">
                  <wp:posOffset>0</wp:posOffset>
                </wp:positionH>
                <wp:positionV relativeFrom="page">
                  <wp:posOffset>5292725</wp:posOffset>
                </wp:positionV>
                <wp:extent cx="7560000" cy="5400000"/>
                <wp:effectExtent l="0" t="0" r="3175" b="0"/>
                <wp:wrapNone/>
                <wp:docPr id="353142183"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400000"/>
                        </a:xfrm>
                        <a:prstGeom prst="rect">
                          <a:avLst/>
                        </a:prstGeom>
                        <a:blipFill dpi="0" rotWithShape="1">
                          <a:blip r:embed="rId16" cstate="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38796" id="Photo" o:spid="_x0000_s1026" alt="&quot;&quot;" style="position:absolute;margin-left:0;margin-top:416.75pt;width:595.3pt;height:42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" stroked="f" strokeweight="1pt">
                <v:fill r:id="rId17" o:title="" recolor="t" rotate="t" type="frame"/>
                <w10:wrap anchorx="page" anchory="page"/>
                <w10:anchorlock/>
              </v:rect>
            </w:pict>
          </mc:Fallback>
        </mc:AlternateContent>
      </w:r>
      <w:r w:rsidR="00ED083D">
        <w:rPr>
          <w:noProof/>
          <w14:ligatures w14:val="standardContextual"/>
        </w:rPr>
        <mc:AlternateContent>
          <mc:Choice Requires="wps">
            <w:drawing>
              <wp:anchor distT="0" distB="0" distL="114300" distR="114300" simplePos="0" relativeHeight="251654144" behindDoc="1" locked="1" layoutInCell="1" allowOverlap="1" wp14:anchorId="623F3080" wp14:editId="2D3478A4">
                <wp:simplePos x="0" y="0"/>
                <wp:positionH relativeFrom="page">
                  <wp:posOffset>0</wp:posOffset>
                </wp:positionH>
                <wp:positionV relativeFrom="page">
                  <wp:posOffset>0</wp:posOffset>
                </wp:positionV>
                <wp:extent cx="7560000" cy="10692000"/>
                <wp:effectExtent l="0" t="0" r="0"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34770" id="Background" o:spid="_x0000_s1026" alt="&quot;&quot;" style="position:absolute;margin-left:0;margin-top:0;width:595.3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" fillcolor="#7a2842 [3209]" stroked="f" strokeweight="1pt">
                <w10:wrap anchorx="page" anchory="page"/>
                <w10:anchorlock/>
              </v:rect>
            </w:pict>
          </mc:Fallback>
        </mc:AlternateContent>
      </w:r>
    </w:p>
    <w:bookmarkStart w:id="0" w:name="_Toc185021322"/>
    <w:p w14:paraId="4D443A30" w14:textId="3F36AB64" w:rsidR="001C3645" w:rsidRPr="00422FF3" w:rsidRDefault="003B343B" w:rsidP="00D331A0">
      <w:pPr>
        <w:pStyle w:val="Heading1"/>
      </w:pPr>
      <w:sdt>
        <w:sdtPr>
          <w:alias w:val="Title"/>
          <w:tag w:val=""/>
          <w:id w:val="-55327500"/>
          <w:placeholder>
            <w:docPart w:val="DC45E81189814542BC09A20EB66EA179"/>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D331A0" w:rsidRPr="00D331A0">
            <w:t xml:space="preserve">Commonwealth </w:t>
          </w:r>
          <w:r w:rsidR="00D331A0">
            <w:br/>
          </w:r>
          <w:r w:rsidR="0025144F">
            <w:t>s</w:t>
          </w:r>
          <w:r w:rsidR="00D331A0" w:rsidRPr="00D331A0">
            <w:t xml:space="preserve">upported places </w:t>
          </w:r>
          <w:r w:rsidR="00D331A0">
            <w:br/>
          </w:r>
          <w:r w:rsidR="00D331A0" w:rsidRPr="00D331A0">
            <w:t xml:space="preserve">and HECS-HELP </w:t>
          </w:r>
          <w:r w:rsidR="00D331A0">
            <w:br/>
          </w:r>
          <w:r w:rsidR="00D331A0" w:rsidRPr="00D331A0">
            <w:t>information</w:t>
          </w:r>
        </w:sdtContent>
      </w:sdt>
      <w:bookmarkEnd w:id="0"/>
    </w:p>
    <w:p w14:paraId="4D792571" w14:textId="0429359B" w:rsidR="001C3645" w:rsidRPr="00D331A0" w:rsidRDefault="00D331A0" w:rsidP="00D331A0">
      <w:pPr>
        <w:pStyle w:val="CoverSubtitle"/>
      </w:pPr>
      <w:r>
        <w:t>This booklet is about subsidised</w:t>
      </w:r>
      <w:r>
        <w:br/>
        <w:t>university places and the HECS-HELP</w:t>
      </w:r>
      <w:r>
        <w:br/>
        <w:t>loan</w:t>
      </w:r>
      <w:r w:rsidR="0025144F">
        <w:t>s</w:t>
      </w:r>
      <w:r>
        <w:t xml:space="preserve"> to pay your student contributions.</w:t>
      </w:r>
      <w:r w:rsidR="001C3645" w:rsidRPr="00D331A0">
        <w:t xml:space="preserve"> </w:t>
      </w:r>
    </w:p>
    <w:p w14:paraId="3B9E505E" w14:textId="77777777" w:rsidR="001C3645" w:rsidRPr="00AE296B" w:rsidRDefault="001C3645" w:rsidP="00D331A0">
      <w:pPr>
        <w:pStyle w:val="CoverWeb"/>
        <w:framePr w:wrap="around"/>
      </w:pPr>
      <w:r w:rsidRPr="00AE296B">
        <w:t xml:space="preserve">Visit </w:t>
      </w:r>
      <w:hyperlink r:id="rId18" w:tooltip="Visit Study Assist" w:history="1">
        <w:r w:rsidRPr="00E92F92">
          <w:rPr>
            <w:b/>
            <w:bCs/>
          </w:rPr>
          <w:t>studyassist.gov.au</w:t>
        </w:r>
      </w:hyperlink>
      <w:r w:rsidRPr="00AE296B">
        <w:br/>
        <w:t>for up-to-date information</w:t>
      </w:r>
    </w:p>
    <w:p w14:paraId="437E0AB4" w14:textId="53F9D987" w:rsidR="001C3645" w:rsidRPr="00D331A0" w:rsidRDefault="001C3645" w:rsidP="00D331A0">
      <w:pPr>
        <w:pStyle w:val="CoverDate"/>
        <w:framePr w:wrap="around"/>
      </w:pPr>
      <w:r w:rsidRPr="00D331A0">
        <w:t xml:space="preserve">Published </w:t>
      </w:r>
      <w:sdt>
        <w:sdtPr>
          <w:alias w:val="Publish Date"/>
          <w:tag w:val=""/>
          <w:id w:val="-2050059068"/>
          <w:placeholder>
            <w:docPart w:val="FE0A8B370071427EB57B90028E0E850E"/>
          </w:placeholder>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B6065C">
            <w:t>February 2025</w:t>
          </w:r>
        </w:sdtContent>
      </w:sdt>
    </w:p>
    <w:p w14:paraId="556D6C16" w14:textId="77777777" w:rsidR="00151CF0" w:rsidRDefault="00151CF0"/>
    <w:p w14:paraId="61D879E2" w14:textId="168F94D0"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7A0A57" w14:paraId="44A83E56" w14:textId="77777777" w:rsidTr="00000AAB">
        <w:trPr>
          <w:trHeight w:val="1729"/>
        </w:trPr>
        <w:tc>
          <w:tcPr>
            <w:cnfStyle w:val="001000000000" w:firstRow="0" w:lastRow="0" w:firstColumn="1" w:lastColumn="0" w:oddVBand="0" w:evenVBand="0" w:oddHBand="0" w:evenHBand="0" w:firstRowFirstColumn="0" w:firstRowLastColumn="0" w:lastRowFirstColumn="0" w:lastRowLastColumn="0"/>
            <w:tcW w:w="1327" w:type="dxa"/>
          </w:tcPr>
          <w:bookmarkStart w:id="1" w:name="_Hlk187828416"/>
          <w:bookmarkStart w:id="2" w:name="_Hlk187843399"/>
          <w:p w14:paraId="36C1DDE0" w14:textId="77777777" w:rsidR="007A0A57" w:rsidRDefault="007A0A57" w:rsidP="00000AAB">
            <w:r>
              <w:rPr>
                <w:noProof/>
              </w:rPr>
              <w:lastRenderedPageBreak/>
              <mc:AlternateContent>
                <mc:Choice Requires="wpg">
                  <w:drawing>
                    <wp:inline distT="0" distB="0" distL="0" distR="0" wp14:anchorId="67639DC8" wp14:editId="73A8E77B">
                      <wp:extent cx="593725" cy="579120"/>
                      <wp:effectExtent l="0" t="0" r="0" b="0"/>
                      <wp:docPr id="978934865"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2166030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0943729"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38BB894B"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">
                        <v:imagedata r:id="rId24" o:title=""/>
                      </v:shape>
                      <w10:anchorlock/>
                    </v:group>
                  </w:pict>
                </mc:Fallback>
              </mc:AlternateContent>
            </w:r>
          </w:p>
        </w:tc>
        <w:tc>
          <w:tcPr>
            <w:tcW w:w="7824" w:type="dxa"/>
          </w:tcPr>
          <w:p w14:paraId="4669B1F7" w14:textId="2783A6AE" w:rsidR="007A0A57" w:rsidRDefault="007A0A57" w:rsidP="00000AAB">
            <w:pPr>
              <w:cnfStyle w:val="000000000000" w:firstRow="0" w:lastRow="0" w:firstColumn="0" w:lastColumn="0" w:oddVBand="0" w:evenVBand="0" w:oddHBand="0" w:evenHBand="0" w:firstRowFirstColumn="0" w:firstRowLastColumn="0" w:lastRowFirstColumn="0" w:lastRowLastColumn="0"/>
            </w:pPr>
            <w:r>
              <w:t xml:space="preserve">You </w:t>
            </w:r>
            <w:r w:rsidRPr="00AD0B44">
              <w:t xml:space="preserve">must read this booklet before submitting the </w:t>
            </w:r>
            <w:r w:rsidR="0025144F">
              <w:rPr>
                <w:rStyle w:val="Emphasis"/>
              </w:rPr>
              <w:fldChar w:fldCharType="begin"/>
            </w:r>
            <w:r w:rsidR="0025144F">
              <w:rPr>
                <w:rStyle w:val="Emphasis"/>
              </w:rPr>
              <w:instrText xml:space="preserve"> REF _Ref187908913 \h </w:instrText>
            </w:r>
            <w:r w:rsidR="0025144F">
              <w:rPr>
                <w:rStyle w:val="Emphasis"/>
              </w:rPr>
            </w:r>
            <w:r w:rsidR="0025144F">
              <w:rPr>
                <w:rStyle w:val="Emphasis"/>
              </w:rPr>
              <w:fldChar w:fldCharType="separate"/>
            </w:r>
            <w:r w:rsidR="003B343B" w:rsidRPr="00576B39">
              <w:rPr>
                <w:rStyle w:val="HighlightedWordsItalics-Colour"/>
                <w:bCs/>
                <w:i w:val="0"/>
                <w:iCs/>
              </w:rPr>
              <w:t>Request for a Commonwealth supported place and a HECS-HELP loan</w:t>
            </w:r>
            <w:r w:rsidR="003B343B" w:rsidRPr="006420D5">
              <w:rPr>
                <w:bCs/>
              </w:rPr>
              <w:t xml:space="preserve"> </w:t>
            </w:r>
            <w:r w:rsidR="003B343B" w:rsidRPr="006420D5">
              <w:rPr>
                <w:rStyle w:val="HighlightedWords-Colour"/>
                <w:bCs w:val="0"/>
              </w:rPr>
              <w:t>form</w:t>
            </w:r>
            <w:r w:rsidR="0025144F">
              <w:rPr>
                <w:rStyle w:val="Emphasis"/>
              </w:rPr>
              <w:fldChar w:fldCharType="end"/>
            </w:r>
            <w:r w:rsidRPr="00AD0B44">
              <w:t>.</w:t>
            </w:r>
          </w:p>
          <w:p w14:paraId="5FDD3788" w14:textId="15C617D0" w:rsidR="007A0A57" w:rsidRDefault="007A0A57" w:rsidP="00000AAB">
            <w:pPr>
              <w:cnfStyle w:val="000000000000" w:firstRow="0" w:lastRow="0" w:firstColumn="0" w:lastColumn="0" w:oddVBand="0" w:evenVBand="0" w:oddHBand="0" w:evenHBand="0" w:firstRowFirstColumn="0" w:firstRowLastColumn="0" w:lastRowFirstColumn="0" w:lastRowLastColumn="0"/>
            </w:pPr>
            <w:r w:rsidRPr="00AD0B44">
              <w:t>When you submit your form, you are declaring you have read this booklet and you are aware of your obligations as a Commonwealth supported student and under HECS-HELP.</w:t>
            </w:r>
          </w:p>
        </w:tc>
      </w:tr>
    </w:tbl>
    <w:bookmarkEnd w:id="1"/>
    <w:p w14:paraId="056C5298" w14:textId="77777777" w:rsidR="007A0A57" w:rsidRDefault="007A0A57" w:rsidP="007A0A57">
      <w:pPr>
        <w:pStyle w:val="IntroductionPara"/>
        <w:spacing w:line="240" w:lineRule="atLeast"/>
      </w:pPr>
      <w:r>
        <w:t xml:space="preserve"> </w:t>
      </w:r>
    </w:p>
    <w:tbl>
      <w:tblPr>
        <w:tblStyle w:val="PullTable"/>
        <w:tblW w:w="9150" w:type="dxa"/>
        <w:tblLayout w:type="fixed"/>
        <w:tblLook w:val="04A0" w:firstRow="1" w:lastRow="0" w:firstColumn="1" w:lastColumn="0" w:noHBand="0" w:noVBand="1"/>
      </w:tblPr>
      <w:tblGrid>
        <w:gridCol w:w="1328"/>
        <w:gridCol w:w="7822"/>
      </w:tblGrid>
      <w:tr w:rsidR="007A0A57" w14:paraId="5DE2AB39" w14:textId="77777777" w:rsidTr="00000AAB">
        <w:tc>
          <w:tcPr>
            <w:cnfStyle w:val="001000000000" w:firstRow="0" w:lastRow="0" w:firstColumn="1" w:lastColumn="0" w:oddVBand="0" w:evenVBand="0" w:oddHBand="0" w:evenHBand="0" w:firstRowFirstColumn="0" w:firstRowLastColumn="0" w:lastRowFirstColumn="0" w:lastRowLastColumn="0"/>
            <w:tcW w:w="1328" w:type="dxa"/>
          </w:tcPr>
          <w:bookmarkStart w:id="3" w:name="_Hlk187828512"/>
          <w:p w14:paraId="27A95388" w14:textId="77777777" w:rsidR="007A0A57" w:rsidRDefault="007A0A57" w:rsidP="00000AAB">
            <w:r>
              <w:rPr>
                <w:noProof/>
              </w:rPr>
              <mc:AlternateContent>
                <mc:Choice Requires="wpg">
                  <w:drawing>
                    <wp:inline distT="0" distB="0" distL="0" distR="0" wp14:anchorId="31C5541E" wp14:editId="7A38D53E">
                      <wp:extent cx="593725" cy="579120"/>
                      <wp:effectExtent l="0" t="0" r="0" b="0"/>
                      <wp:docPr id="36940497"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2352622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86716536"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568B1726"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rRLPbcwIAAD8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">
                        <v:imagedata r:id="rId27" o:title=""/>
                      </v:shape>
                      <w10:anchorlock/>
                    </v:group>
                  </w:pict>
                </mc:Fallback>
              </mc:AlternateContent>
            </w:r>
          </w:p>
        </w:tc>
        <w:tc>
          <w:tcPr>
            <w:tcW w:w="7822" w:type="dxa"/>
          </w:tcPr>
          <w:p w14:paraId="25F658BB" w14:textId="46075D92" w:rsidR="007A0A57" w:rsidRPr="00AD0B44" w:rsidRDefault="007A0A57" w:rsidP="00000AAB">
            <w:pPr>
              <w:cnfStyle w:val="000000000000" w:firstRow="0" w:lastRow="0" w:firstColumn="0" w:lastColumn="0" w:oddVBand="0" w:evenVBand="0" w:oddHBand="0" w:evenHBand="0" w:firstRowFirstColumn="0" w:firstRowLastColumn="0" w:lastRowFirstColumn="0" w:lastRowLastColumn="0"/>
            </w:pPr>
            <w:r>
              <w:t xml:space="preserve">If </w:t>
            </w:r>
            <w:r w:rsidRPr="00AD0B44">
              <w:t xml:space="preserve">you do not submit your form to get a </w:t>
            </w:r>
            <w:r w:rsidR="0025144F">
              <w:fldChar w:fldCharType="begin"/>
            </w:r>
            <w:r w:rsidR="0025144F">
              <w:instrText xml:space="preserve"> REF _Ref187161251 \h </w:instrText>
            </w:r>
            <w:r w:rsidR="0025144F">
              <w:fldChar w:fldCharType="separate"/>
            </w:r>
            <w:r w:rsidR="003B343B" w:rsidRPr="00082C28">
              <w:rPr>
                <w:rStyle w:val="HighlightedWords-Colour"/>
                <w:bCs w:val="0"/>
              </w:rPr>
              <w:t>HECS-HELP</w:t>
            </w:r>
            <w:r w:rsidR="0025144F">
              <w:fldChar w:fldCharType="end"/>
            </w:r>
            <w:r w:rsidR="0025144F">
              <w:t xml:space="preserve"> </w:t>
            </w:r>
            <w:r w:rsidRPr="00AD0B44">
              <w:t xml:space="preserve">loan or pay your </w:t>
            </w:r>
            <w:r w:rsidR="00AF39B8">
              <w:fldChar w:fldCharType="begin"/>
            </w:r>
            <w:r w:rsidR="00AF39B8">
              <w:instrText xml:space="preserve"> REF _Ref187160945 \h </w:instrText>
            </w:r>
            <w:r w:rsidR="00AF39B8">
              <w:fldChar w:fldCharType="separate"/>
            </w:r>
            <w:r w:rsidR="003B343B" w:rsidRPr="006420D5">
              <w:rPr>
                <w:rStyle w:val="HighlightedWords-Colour"/>
                <w:bCs w:val="0"/>
              </w:rPr>
              <w:t>Student contribution amount</w:t>
            </w:r>
            <w:r w:rsidR="00AF39B8">
              <w:fldChar w:fldCharType="end"/>
            </w:r>
            <w:r w:rsidR="00AF39B8">
              <w:t xml:space="preserve"> </w:t>
            </w:r>
            <w:r>
              <w:t>on or before</w:t>
            </w:r>
            <w:r w:rsidRPr="00AD0B44">
              <w:t xml:space="preserve"> the </w:t>
            </w:r>
            <w:r w:rsidR="0025144F">
              <w:fldChar w:fldCharType="begin"/>
            </w:r>
            <w:r w:rsidR="0025144F">
              <w:instrText xml:space="preserve"> REF _Ref187161025 \h </w:instrText>
            </w:r>
            <w:r w:rsidR="0025144F">
              <w:fldChar w:fldCharType="separate"/>
            </w:r>
            <w:r w:rsidR="003B343B" w:rsidRPr="00082C28">
              <w:rPr>
                <w:rStyle w:val="HighlightedWords-Colour"/>
                <w:bCs w:val="0"/>
              </w:rPr>
              <w:t>Census date</w:t>
            </w:r>
            <w:r w:rsidR="0025144F">
              <w:fldChar w:fldCharType="end"/>
            </w:r>
            <w:r w:rsidRPr="00AD0B44">
              <w:t xml:space="preserve">, your </w:t>
            </w:r>
            <w:r w:rsidR="0025144F">
              <w:fldChar w:fldCharType="begin"/>
            </w:r>
            <w:r w:rsidR="0025144F">
              <w:instrText xml:space="preserve"> REF _Ref187160699 \h </w:instrText>
            </w:r>
            <w:r w:rsidR="0025144F">
              <w:fldChar w:fldCharType="separate"/>
            </w:r>
            <w:r w:rsidR="003B343B" w:rsidRPr="00082C28">
              <w:rPr>
                <w:rStyle w:val="HighlightedWords-Colour"/>
                <w:bCs w:val="0"/>
              </w:rPr>
              <w:t>Commonwealth supported place (CSP)</w:t>
            </w:r>
            <w:r w:rsidR="0025144F">
              <w:fldChar w:fldCharType="end"/>
            </w:r>
            <w:r w:rsidRPr="00AD0B44">
              <w:t xml:space="preserve"> and enrolment will be cancelled. </w:t>
            </w:r>
          </w:p>
          <w:p w14:paraId="76B6CCFB" w14:textId="65818896" w:rsidR="007A0A57" w:rsidRDefault="007A0A57" w:rsidP="00000AAB">
            <w:pPr>
              <w:cnfStyle w:val="000000000000" w:firstRow="0" w:lastRow="0" w:firstColumn="0" w:lastColumn="0" w:oddVBand="0" w:evenVBand="0" w:oddHBand="0" w:evenHBand="0" w:firstRowFirstColumn="0" w:firstRowLastColumn="0" w:lastRowFirstColumn="0" w:lastRowLastColumn="0"/>
            </w:pPr>
            <w:r w:rsidRPr="00AD0B44">
              <w:t xml:space="preserve">Make sure you know when your census date is – ask your </w:t>
            </w:r>
            <w:r w:rsidR="00571822">
              <w:t xml:space="preserve">higher education </w:t>
            </w:r>
            <w:r w:rsidR="00F07760">
              <w:t xml:space="preserve">provider </w:t>
            </w:r>
            <w:r w:rsidRPr="00AD0B44">
              <w:t>if you don’t know.</w:t>
            </w:r>
          </w:p>
        </w:tc>
      </w:tr>
      <w:bookmarkEnd w:id="3"/>
    </w:tbl>
    <w:p w14:paraId="5BCF953A" w14:textId="77777777" w:rsidR="007A0A57" w:rsidRDefault="007A0A57" w:rsidP="007A0A57">
      <w:pPr>
        <w:pStyle w:val="Copyright-ISSN"/>
        <w:spacing w:before="120" w:after="120" w:line="240" w:lineRule="atLeast"/>
      </w:pPr>
    </w:p>
    <w:tbl>
      <w:tblPr>
        <w:tblStyle w:val="PullTable"/>
        <w:tblW w:w="9151" w:type="dxa"/>
        <w:tblLayout w:type="fixed"/>
        <w:tblLook w:val="04A0" w:firstRow="1" w:lastRow="0" w:firstColumn="1" w:lastColumn="0" w:noHBand="0" w:noVBand="1"/>
      </w:tblPr>
      <w:tblGrid>
        <w:gridCol w:w="1327"/>
        <w:gridCol w:w="7824"/>
      </w:tblGrid>
      <w:tr w:rsidR="007A0A57" w14:paraId="06729315" w14:textId="77777777" w:rsidTr="00000AAB">
        <w:trPr>
          <w:trHeight w:val="1134"/>
        </w:trPr>
        <w:tc>
          <w:tcPr>
            <w:cnfStyle w:val="001000000000" w:firstRow="0" w:lastRow="0" w:firstColumn="1" w:lastColumn="0" w:oddVBand="0" w:evenVBand="0" w:oddHBand="0" w:evenHBand="0" w:firstRowFirstColumn="0" w:firstRowLastColumn="0" w:lastRowFirstColumn="0" w:lastRowLastColumn="0"/>
            <w:tcW w:w="1327" w:type="dxa"/>
          </w:tcPr>
          <w:bookmarkStart w:id="4" w:name="_Hlk187828525"/>
          <w:p w14:paraId="459CC503" w14:textId="77777777" w:rsidR="007A0A57" w:rsidRDefault="007A0A57" w:rsidP="00000AAB">
            <w:r>
              <w:rPr>
                <w:noProof/>
              </w:rPr>
              <mc:AlternateContent>
                <mc:Choice Requires="wpg">
                  <w:drawing>
                    <wp:inline distT="0" distB="0" distL="0" distR="0" wp14:anchorId="71599D43" wp14:editId="15F3095B">
                      <wp:extent cx="593725" cy="579120"/>
                      <wp:effectExtent l="0" t="0" r="0" b="0"/>
                      <wp:docPr id="119051603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9390896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62807207"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3289EC2F"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">
                        <v:imagedata r:id="rId2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">
                        <v:imagedata r:id="rId30" o:title=""/>
                      </v:shape>
                      <w10:anchorlock/>
                    </v:group>
                  </w:pict>
                </mc:Fallback>
              </mc:AlternateContent>
            </w:r>
          </w:p>
        </w:tc>
        <w:tc>
          <w:tcPr>
            <w:tcW w:w="7824" w:type="dxa"/>
          </w:tcPr>
          <w:p w14:paraId="504C7451" w14:textId="43780EFB" w:rsidR="0025144F" w:rsidRDefault="007A0A57" w:rsidP="00000AAB">
            <w:pPr>
              <w:cnfStyle w:val="000000000000" w:firstRow="0" w:lastRow="0" w:firstColumn="0" w:lastColumn="0" w:oddVBand="0" w:evenVBand="0" w:oddHBand="0" w:evenHBand="0" w:firstRowFirstColumn="0" w:firstRowLastColumn="0" w:lastRowFirstColumn="0" w:lastRowLastColumn="0"/>
            </w:pPr>
            <w:r w:rsidRPr="00AD0B44">
              <w:t xml:space="preserve">The Department of Education has endeavoured to ensure that the information in this publication is consistent with the </w:t>
            </w:r>
            <w:r w:rsidR="0025144F">
              <w:rPr>
                <w:rStyle w:val="Emphasis"/>
              </w:rPr>
              <w:fldChar w:fldCharType="begin"/>
            </w:r>
            <w:r w:rsidR="0025144F">
              <w:instrText xml:space="preserve"> REF _Ref187302537 \h </w:instrText>
            </w:r>
            <w:r w:rsidR="0025144F">
              <w:rPr>
                <w:rStyle w:val="Emphasis"/>
              </w:rPr>
            </w:r>
            <w:r w:rsidR="0025144F">
              <w:rPr>
                <w:rStyle w:val="Emphasis"/>
              </w:rPr>
              <w:fldChar w:fldCharType="separate"/>
            </w:r>
            <w:r w:rsidR="003B343B" w:rsidRPr="006420D5">
              <w:rPr>
                <w:rStyle w:val="HighlightedWordsItalics-Colour"/>
                <w:bCs/>
              </w:rPr>
              <w:t>Higher Education Support Act 2003</w:t>
            </w:r>
            <w:r w:rsidR="003B343B" w:rsidRPr="006420D5">
              <w:rPr>
                <w:rStyle w:val="HighlightedWords-Colour"/>
                <w:bCs w:val="0"/>
              </w:rPr>
              <w:t xml:space="preserve"> (the Act)</w:t>
            </w:r>
            <w:r w:rsidR="0025144F">
              <w:rPr>
                <w:rStyle w:val="Emphasis"/>
              </w:rPr>
              <w:fldChar w:fldCharType="end"/>
            </w:r>
            <w:r w:rsidRPr="00AD0B44">
              <w:t xml:space="preserve"> and guidelines made under the Act, available at </w:t>
            </w:r>
            <w:hyperlink r:id="rId31" w:history="1">
              <w:r w:rsidRPr="00AD0B44">
                <w:rPr>
                  <w:rStyle w:val="Hyperlink"/>
                  <w:rFonts w:eastAsiaTheme="majorEastAsia"/>
                </w:rPr>
                <w:t>www.legislation.gov.au</w:t>
              </w:r>
            </w:hyperlink>
            <w:r w:rsidRPr="00AD0B44">
              <w:t xml:space="preserve">. </w:t>
            </w:r>
          </w:p>
          <w:p w14:paraId="46BE1D30" w14:textId="5000F88F" w:rsidR="007A0A57" w:rsidRDefault="007A0A57" w:rsidP="00000AAB">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bookmarkEnd w:id="4"/>
    </w:tbl>
    <w:p w14:paraId="74813B88" w14:textId="77777777" w:rsidR="007A0A57" w:rsidRDefault="007A0A57" w:rsidP="007A0A57">
      <w:pPr>
        <w:pStyle w:val="Copyright-ISSN"/>
        <w:spacing w:before="120" w:after="120" w:line="240" w:lineRule="atLeast"/>
      </w:pPr>
    </w:p>
    <w:p w14:paraId="1CD5C55F" w14:textId="77777777" w:rsidR="007A0A57" w:rsidRPr="00AD0B44" w:rsidRDefault="007A0A57" w:rsidP="007A0A57">
      <w:pPr>
        <w:pStyle w:val="Copyright-ISSN"/>
        <w:spacing w:before="120" w:after="120" w:line="240" w:lineRule="atLeast"/>
      </w:pPr>
      <w:bookmarkStart w:id="5" w:name="_Hlk187828729"/>
      <w:r>
        <w:t>I</w:t>
      </w:r>
      <w:r w:rsidRPr="00AD0B44">
        <w:t>SSN 1449-9282</w:t>
      </w:r>
      <w:r w:rsidRPr="00AD0B44">
        <w:rPr>
          <w:noProof/>
        </w:rPr>
        <w:t xml:space="preserve"> </w:t>
      </w:r>
    </w:p>
    <w:p w14:paraId="500195D1" w14:textId="77777777" w:rsidR="007A0A57" w:rsidRPr="00AD0B44" w:rsidRDefault="007A0A57" w:rsidP="007A0A57">
      <w:pPr>
        <w:pStyle w:val="Copyright"/>
      </w:pPr>
      <w:r w:rsidRPr="00AD0B44">
        <w:t xml:space="preserve">© </w:t>
      </w:r>
      <w:r w:rsidRPr="00952C81">
        <w:t>Commonwealth of Australia 202</w:t>
      </w:r>
      <w:r>
        <w:t>5</w:t>
      </w:r>
    </w:p>
    <w:p w14:paraId="67DD57A1" w14:textId="77777777" w:rsidR="007A0A57" w:rsidRPr="00AD0B44" w:rsidRDefault="007A0A57" w:rsidP="007A0A57">
      <w:pPr>
        <w:pStyle w:val="Copyright"/>
      </w:pPr>
      <w:r w:rsidRPr="00AD0B44">
        <w:rPr>
          <w:noProof/>
          <w:lang w:eastAsia="en-AU"/>
        </w:rPr>
        <w:drawing>
          <wp:inline distT="0" distB="0" distL="0" distR="0" wp14:anchorId="27BA9ED5" wp14:editId="3D6C22C0">
            <wp:extent cx="847725" cy="285750"/>
            <wp:effectExtent l="0" t="0" r="9525" b="0"/>
            <wp:docPr id="292333716" name="Picture 29233371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32" r:link="rId3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31779A20" w14:textId="77777777" w:rsidR="007A0A57" w:rsidRPr="00AD0B44" w:rsidRDefault="007A0A57" w:rsidP="007A0A57">
      <w:pPr>
        <w:pStyle w:val="Copyright"/>
      </w:pPr>
      <w:r w:rsidRPr="00AD0B44">
        <w:t>The Department of Education supports and encourages the dissemination and exchange of information. All material produced by the Department constitutes Commonwealth copyright material.</w:t>
      </w:r>
    </w:p>
    <w:p w14:paraId="546080E9" w14:textId="77777777" w:rsidR="007A0A57" w:rsidRPr="00AD0B44" w:rsidRDefault="007A0A57" w:rsidP="007A0A57">
      <w:pPr>
        <w:pStyle w:val="Copyright"/>
        <w:rPr>
          <w:rStyle w:val="Hyperlink"/>
        </w:rPr>
      </w:pPr>
      <w:r w:rsidRPr="00AD0B44">
        <w:t xml:space="preserve">Except where otherwise indicated, and save for the content in this booklet supplied by third parties, the Department’s logo, the Commonwealth Coat of Arms, and any material protected by a trade mark, the Department has applied the </w:t>
      </w:r>
      <w:hyperlink r:id="rId34" w:history="1">
        <w:r w:rsidRPr="00952C81">
          <w:rPr>
            <w:rStyle w:val="Hyperlink"/>
          </w:rPr>
          <w:t>creativecommons.org/licenses/by/4.0/</w:t>
        </w:r>
      </w:hyperlink>
      <w:r w:rsidRPr="00AD0B44">
        <w:t>.</w:t>
      </w:r>
    </w:p>
    <w:p w14:paraId="153E48D5" w14:textId="77777777" w:rsidR="007A0A57" w:rsidRPr="00AD0B44" w:rsidRDefault="007A0A57" w:rsidP="007A0A57">
      <w:pPr>
        <w:pStyle w:val="Copyright"/>
      </w:pPr>
      <w:r w:rsidRPr="00AD0B4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117CD339" w14:textId="77777777" w:rsidR="007A0A57" w:rsidRPr="00AD0B44" w:rsidRDefault="007A0A57" w:rsidP="007A0A57">
      <w:pPr>
        <w:pStyle w:val="Copyright"/>
      </w:pPr>
      <w:r w:rsidRPr="00AD0B44">
        <w:t>Copyright requests and enquiries concerning further authorisation should be addressed to:</w:t>
      </w:r>
    </w:p>
    <w:p w14:paraId="7CBFDBE3" w14:textId="77777777" w:rsidR="007A0A57" w:rsidRPr="00AD0B44" w:rsidRDefault="007A0A57" w:rsidP="007A0A57">
      <w:pPr>
        <w:pStyle w:val="Copyright"/>
      </w:pPr>
      <w:r w:rsidRPr="00AD0B44">
        <w:t>The Copyright Officer, Department of Education</w:t>
      </w:r>
      <w:r w:rsidRPr="00952C81">
        <w:t xml:space="preserve">, Location code C10MT1 GPO Box 9880 Canberra ACT 2601 or emailed to </w:t>
      </w:r>
      <w:r w:rsidRPr="00952C81">
        <w:rPr>
          <w:rStyle w:val="Hyperlink"/>
        </w:rPr>
        <w:t>copyright@</w:t>
      </w:r>
      <w:r>
        <w:rPr>
          <w:rStyle w:val="Hyperlink"/>
        </w:rPr>
        <w:t>education</w:t>
      </w:r>
      <w:r w:rsidRPr="00952C81">
        <w:rPr>
          <w:rStyle w:val="Hyperlink"/>
        </w:rPr>
        <w:t>.gov.au</w:t>
      </w:r>
      <w:r w:rsidRPr="00952C81">
        <w:t>.</w:t>
      </w:r>
      <w:r w:rsidRPr="00AD0B44">
        <w:t xml:space="preserve"> </w:t>
      </w:r>
    </w:p>
    <w:p w14:paraId="235A4618" w14:textId="77777777" w:rsidR="00AF39B8" w:rsidRDefault="00AF39B8" w:rsidP="00AF39B8">
      <w:pPr>
        <w:pStyle w:val="Heading3"/>
        <w:numPr>
          <w:ilvl w:val="0"/>
          <w:numId w:val="0"/>
        </w:numPr>
        <w:spacing w:before="440"/>
      </w:pPr>
      <w:bookmarkStart w:id="6" w:name="_Toc189553390"/>
      <w:bookmarkStart w:id="7" w:name="_Hlk187831982"/>
      <w:bookmarkStart w:id="8" w:name="_Hlk187843531"/>
      <w:bookmarkEnd w:id="5"/>
      <w:bookmarkEnd w:id="2"/>
      <w:r>
        <w:lastRenderedPageBreak/>
        <w:t>Who is this booklet for?</w:t>
      </w:r>
      <w:bookmarkEnd w:id="6"/>
    </w:p>
    <w:bookmarkEnd w:id="7"/>
    <w:p w14:paraId="593FC85B" w14:textId="7B8559D0" w:rsidR="00AF39B8" w:rsidRPr="00AD0B44" w:rsidRDefault="00AF39B8" w:rsidP="00AF39B8">
      <w:r w:rsidRPr="00AD0B44">
        <w:t xml:space="preserve">This booklet is for eligible higher education students enrolling in a </w:t>
      </w:r>
      <w:r>
        <w:fldChar w:fldCharType="begin"/>
      </w:r>
      <w:r>
        <w:instrText xml:space="preserve"> REF _Ref187160699 \h  \* MERGEFORMAT </w:instrText>
      </w:r>
      <w:r>
        <w:fldChar w:fldCharType="separate"/>
      </w:r>
      <w:r w:rsidR="003B343B" w:rsidRPr="003B343B">
        <w:rPr>
          <w:rStyle w:val="HighlightedWords-Colour"/>
        </w:rPr>
        <w:t>Commonwealth supported</w:t>
      </w:r>
      <w:r w:rsidR="003B343B" w:rsidRPr="003B343B">
        <w:rPr>
          <w:rStyle w:val="HighlightedWords-Colour"/>
          <w:b w:val="0"/>
          <w:bCs w:val="0"/>
        </w:rPr>
        <w:t xml:space="preserve"> </w:t>
      </w:r>
      <w:r w:rsidR="003B343B" w:rsidRPr="003B343B">
        <w:rPr>
          <w:rStyle w:val="HighlightedWords-Colour"/>
        </w:rPr>
        <w:t>place (CSP)</w:t>
      </w:r>
      <w:r>
        <w:fldChar w:fldCharType="end"/>
      </w:r>
      <w:r>
        <w:t xml:space="preserve">. </w:t>
      </w:r>
      <w:r w:rsidRPr="00AD0B44">
        <w:t>Most undergraduate students at Australian public universities are enrolled in CSP</w:t>
      </w:r>
      <w:r>
        <w:t>s</w:t>
      </w:r>
      <w:r w:rsidRPr="00AD0B44">
        <w:t>.</w:t>
      </w:r>
    </w:p>
    <w:p w14:paraId="7EF62964" w14:textId="77777777" w:rsidR="00AF39B8" w:rsidRDefault="00AF39B8" w:rsidP="00AF39B8">
      <w:r w:rsidRPr="00AD0B44">
        <w:t xml:space="preserve">This booklet contains a summary of the key </w:t>
      </w:r>
      <w:r>
        <w:t>conditions of</w:t>
      </w:r>
      <w:r w:rsidRPr="00AD0B44">
        <w:t xml:space="preserve"> a CSP</w:t>
      </w:r>
      <w:r>
        <w:t xml:space="preserve"> and a </w:t>
      </w:r>
      <w:r w:rsidRPr="00AD0B44">
        <w:t>HECS</w:t>
      </w:r>
      <w:r w:rsidRPr="00AD0B44">
        <w:noBreakHyphen/>
        <w:t>HELP loan</w:t>
      </w:r>
      <w:r>
        <w:t>.</w:t>
      </w:r>
    </w:p>
    <w:p w14:paraId="449ED578" w14:textId="100401D5" w:rsidR="00AF39B8" w:rsidRPr="00AD0B44" w:rsidRDefault="00AF39B8" w:rsidP="00AF39B8">
      <w:r>
        <w:t xml:space="preserve">When you submit your </w:t>
      </w:r>
      <w:r w:rsidRPr="00F50893">
        <w:fldChar w:fldCharType="begin"/>
      </w:r>
      <w:r w:rsidRPr="00F50893">
        <w:instrText xml:space="preserve"> REF _Ref187160782 \h  \* MERGEFORMAT </w:instrText>
      </w:r>
      <w:r w:rsidRPr="00F50893">
        <w:fldChar w:fldCharType="separate"/>
      </w:r>
      <w:r w:rsidR="003B343B" w:rsidRPr="003B343B">
        <w:rPr>
          <w:rStyle w:val="HighlightedWords-Colour"/>
        </w:rPr>
        <w:t>Electronic Commonwealth Assistance Form (eCAF)</w:t>
      </w:r>
      <w:r w:rsidRPr="00F50893">
        <w:fldChar w:fldCharType="end"/>
      </w:r>
      <w:r>
        <w:t xml:space="preserve"> you declare that you have read and understood the information contained in the eCAF and this booklet.</w:t>
      </w:r>
    </w:p>
    <w:p w14:paraId="1C70250D" w14:textId="77777777" w:rsidR="00AF39B8" w:rsidRDefault="00AF39B8" w:rsidP="00AF39B8">
      <w:pPr>
        <w:pStyle w:val="Heading3"/>
        <w:numPr>
          <w:ilvl w:val="0"/>
          <w:numId w:val="0"/>
        </w:numPr>
        <w:spacing w:before="440"/>
      </w:pPr>
      <w:bookmarkStart w:id="9" w:name="_Toc189553391"/>
      <w:bookmarkStart w:id="10" w:name="_Hlk187832047"/>
      <w:r>
        <w:t>Using this booklet</w:t>
      </w:r>
      <w:bookmarkEnd w:id="9"/>
    </w:p>
    <w:p w14:paraId="154A3001" w14:textId="77777777" w:rsidR="00AF39B8" w:rsidRDefault="00AF39B8" w:rsidP="00AF39B8">
      <w:r w:rsidRPr="008A4018">
        <w:t xml:space="preserve">Some pages in this booklet will have words </w:t>
      </w:r>
      <w:r w:rsidRPr="008A4018">
        <w:rPr>
          <w:rStyle w:val="HighlightedWords-Colour"/>
        </w:rPr>
        <w:t>highlighted</w:t>
      </w:r>
      <w:r w:rsidRPr="008A4018">
        <w:t xml:space="preserve">. </w:t>
      </w:r>
      <w:r>
        <w:t xml:space="preserve">If you click on the highlighted word it will take you to the glossary definition.  </w:t>
      </w:r>
    </w:p>
    <w:p w14:paraId="5A204664" w14:textId="77777777" w:rsidR="00AF39B8" w:rsidRDefault="00AF39B8" w:rsidP="00AF39B8">
      <w:pPr>
        <w:pStyle w:val="Heading3"/>
        <w:numPr>
          <w:ilvl w:val="0"/>
          <w:numId w:val="0"/>
        </w:numPr>
        <w:spacing w:before="440"/>
      </w:pPr>
      <w:bookmarkStart w:id="11" w:name="_Toc189553392"/>
      <w:bookmarkStart w:id="12" w:name="_Hlk187832077"/>
      <w:bookmarkEnd w:id="10"/>
      <w:r>
        <w:t>For further Information</w:t>
      </w:r>
      <w:bookmarkEnd w:id="11"/>
    </w:p>
    <w:p w14:paraId="233954BA" w14:textId="77777777" w:rsidR="00AF39B8" w:rsidRDefault="00AF39B8" w:rsidP="00AF39B8">
      <w:bookmarkStart w:id="13" w:name="_Hlk187832109"/>
      <w:r w:rsidRPr="00BD75D9">
        <w:t>StudyAssist</w:t>
      </w:r>
      <w:r>
        <w:t xml:space="preserve"> (</w:t>
      </w:r>
      <w:hyperlink r:id="rId35" w:history="1">
        <w:r w:rsidRPr="00AD0B44">
          <w:rPr>
            <w:rStyle w:val="Hyperlink"/>
            <w:rFonts w:eastAsiaTheme="majorEastAsia"/>
            <w:noProof/>
          </w:rPr>
          <w:t>www.studyassist.gov.au</w:t>
        </w:r>
      </w:hyperlink>
      <w:r>
        <w:rPr>
          <w:rStyle w:val="Hyperlink"/>
          <w:rFonts w:eastAsiaTheme="majorEastAsia"/>
          <w:noProof/>
        </w:rPr>
        <w:t>)</w:t>
      </w:r>
      <w:r w:rsidRPr="00BD75D9">
        <w:t xml:space="preserve"> is an Australian Government website managed by the Department of Education. </w:t>
      </w:r>
    </w:p>
    <w:p w14:paraId="69743AB6" w14:textId="77777777" w:rsidR="00AF39B8" w:rsidRPr="00BD75D9" w:rsidRDefault="00AF39B8" w:rsidP="00AF39B8">
      <w:pPr>
        <w:rPr>
          <w:b/>
          <w:caps/>
        </w:rPr>
      </w:pPr>
      <w:r w:rsidRPr="00BD75D9">
        <w:t>StudyAssist provides students with information about Government study loans.</w:t>
      </w:r>
      <w:r>
        <w:t xml:space="preserve"> StudyAssist</w:t>
      </w:r>
      <w:r w:rsidRPr="00BD75D9">
        <w:t xml:space="preserve"> will guide you through processes to support your study journey, including:</w:t>
      </w:r>
    </w:p>
    <w:p w14:paraId="2AFD3B79"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what type of HELP loans are available</w:t>
      </w:r>
    </w:p>
    <w:p w14:paraId="4FDF6540"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how to check your eligibility for a HELP loan</w:t>
      </w:r>
    </w:p>
    <w:p w14:paraId="483C2F5A"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how to apply for a HELP loan</w:t>
      </w:r>
    </w:p>
    <w:p w14:paraId="47F16723"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your obligations and rights</w:t>
      </w:r>
    </w:p>
    <w:p w14:paraId="130E8295" w14:textId="77777777" w:rsidR="00AF39B8" w:rsidRPr="0025144F" w:rsidRDefault="00AF39B8" w:rsidP="00AF39B8">
      <w:pPr>
        <w:pStyle w:val="ListParagraph"/>
        <w:numPr>
          <w:ilvl w:val="0"/>
          <w:numId w:val="32"/>
        </w:numPr>
        <w:spacing w:before="80" w:after="80" w:line="240" w:lineRule="atLeast"/>
        <w:ind w:left="714" w:hanging="357"/>
        <w:rPr>
          <w:b/>
          <w:caps/>
        </w:rPr>
      </w:pPr>
      <w:r w:rsidRPr="00BD75D9">
        <w:t>how and when to repay your HELP loan</w:t>
      </w:r>
    </w:p>
    <w:tbl>
      <w:tblPr>
        <w:tblStyle w:val="PullTable"/>
        <w:tblW w:w="9326" w:type="dxa"/>
        <w:tblLayout w:type="fixed"/>
        <w:tblLook w:val="04A0" w:firstRow="1" w:lastRow="0" w:firstColumn="1" w:lastColumn="0" w:noHBand="0" w:noVBand="1"/>
      </w:tblPr>
      <w:tblGrid>
        <w:gridCol w:w="1327"/>
        <w:gridCol w:w="7999"/>
      </w:tblGrid>
      <w:tr w:rsidR="00AF39B8" w14:paraId="7766AABC" w14:textId="77777777" w:rsidTr="0034308D">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4" w:name="_Hlk187832092"/>
          <w:bookmarkEnd w:id="12"/>
          <w:bookmarkEnd w:id="13"/>
          <w:p w14:paraId="2EB451F1" w14:textId="77777777" w:rsidR="00AF39B8" w:rsidRDefault="00AF39B8" w:rsidP="0034308D">
            <w:r>
              <w:rPr>
                <w:noProof/>
              </w:rPr>
              <mc:AlternateContent>
                <mc:Choice Requires="wpg">
                  <w:drawing>
                    <wp:inline distT="0" distB="0" distL="0" distR="0" wp14:anchorId="1A1EA7D3" wp14:editId="25191196">
                      <wp:extent cx="593725" cy="579120"/>
                      <wp:effectExtent l="0" t="0" r="0" b="0"/>
                      <wp:docPr id="25464763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721941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85649766"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7115D0E4"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B/&#10;CdYmbwIAAD4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">
                        <v:imagedata r:id="rId3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">
                        <v:imagedata r:id="rId39" o:title=""/>
                      </v:shape>
                      <w10:anchorlock/>
                    </v:group>
                  </w:pict>
                </mc:Fallback>
              </mc:AlternateContent>
            </w:r>
          </w:p>
        </w:tc>
        <w:tc>
          <w:tcPr>
            <w:tcW w:w="7999" w:type="dxa"/>
          </w:tcPr>
          <w:p w14:paraId="56B84CC9" w14:textId="77777777" w:rsidR="00AF39B8" w:rsidRDefault="00AF39B8" w:rsidP="0034308D">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w:t>
            </w:r>
            <w:r w:rsidRPr="00AD0B44">
              <w:rPr>
                <w:noProof/>
              </w:rPr>
              <w:t xml:space="preserve"> </w:t>
            </w:r>
            <w:hyperlink r:id="rId40" w:history="1">
              <w:r w:rsidRPr="00AD0B44">
                <w:rPr>
                  <w:rStyle w:val="Hyperlink"/>
                  <w:rFonts w:eastAsiaTheme="majorEastAsia"/>
                  <w:noProof/>
                </w:rPr>
                <w:t>www.studyassist.gov.au</w:t>
              </w:r>
            </w:hyperlink>
            <w:r w:rsidRPr="00AD0B44">
              <w:rPr>
                <w:noProof/>
              </w:rPr>
              <w:t>.</w:t>
            </w:r>
          </w:p>
        </w:tc>
      </w:tr>
    </w:tbl>
    <w:p w14:paraId="38B0E7D5" w14:textId="77777777" w:rsidR="00AF39B8" w:rsidRDefault="00AF39B8" w:rsidP="00AF39B8">
      <w:pPr>
        <w:pStyle w:val="Heading3"/>
        <w:numPr>
          <w:ilvl w:val="0"/>
          <w:numId w:val="0"/>
        </w:numPr>
        <w:spacing w:before="440"/>
      </w:pPr>
      <w:bookmarkStart w:id="15" w:name="_Toc189553393"/>
      <w:bookmarkStart w:id="16" w:name="_Hlk187832124"/>
      <w:bookmarkEnd w:id="14"/>
      <w:r>
        <w:t>When to contact your provider</w:t>
      </w:r>
      <w:bookmarkEnd w:id="15"/>
    </w:p>
    <w:p w14:paraId="75BAA1D4" w14:textId="5B6EB92E" w:rsidR="00AF39B8" w:rsidRPr="00AD0B44" w:rsidRDefault="00AF39B8" w:rsidP="00AF39B8">
      <w:pPr>
        <w:pStyle w:val="Normal-BeforeBullets"/>
      </w:pPr>
      <w:bookmarkStart w:id="17" w:name="_Hlk187832147"/>
      <w:bookmarkEnd w:id="16"/>
      <w:r w:rsidRPr="00AD0B44">
        <w:t xml:space="preserve">Contact your </w:t>
      </w:r>
      <w:r>
        <w:fldChar w:fldCharType="begin"/>
      </w:r>
      <w:r>
        <w:instrText xml:space="preserve"> REF _Ref187160864 \h </w:instrText>
      </w:r>
      <w:r>
        <w:fldChar w:fldCharType="separate"/>
      </w:r>
      <w:r w:rsidR="003B343B" w:rsidRPr="00144785">
        <w:rPr>
          <w:rStyle w:val="HighlightedWords-Colour"/>
          <w:bCs w:val="0"/>
        </w:rPr>
        <w:t>Approved higher education provider (provider)</w:t>
      </w:r>
      <w:r>
        <w:fldChar w:fldCharType="end"/>
      </w:r>
      <w:r>
        <w:t xml:space="preserve"> </w:t>
      </w:r>
      <w:r w:rsidRPr="00AD0B44">
        <w:t>for any questions about:</w:t>
      </w:r>
    </w:p>
    <w:bookmarkEnd w:id="17"/>
    <w:p w14:paraId="13DF3ED9" w14:textId="77777777" w:rsidR="00AF39B8" w:rsidRPr="00AD0B44" w:rsidRDefault="00AF39B8" w:rsidP="00AF39B8">
      <w:pPr>
        <w:pStyle w:val="ListParagraph"/>
        <w:numPr>
          <w:ilvl w:val="0"/>
          <w:numId w:val="33"/>
        </w:numPr>
        <w:spacing w:before="80" w:after="80" w:line="240" w:lineRule="atLeast"/>
        <w:ind w:left="714" w:hanging="357"/>
      </w:pPr>
      <w:r w:rsidRPr="00AD0B44">
        <w:t xml:space="preserve">enrolments </w:t>
      </w:r>
    </w:p>
    <w:p w14:paraId="0EDE3486" w14:textId="46EE24C0" w:rsidR="0020573A" w:rsidRDefault="00AF39B8" w:rsidP="0020573A">
      <w:pPr>
        <w:pStyle w:val="ListParagraph"/>
        <w:numPr>
          <w:ilvl w:val="0"/>
          <w:numId w:val="33"/>
        </w:numPr>
        <w:spacing w:before="80" w:after="80" w:line="240" w:lineRule="atLeast"/>
        <w:ind w:left="714" w:hanging="357"/>
      </w:pPr>
      <w:r>
        <w:fldChar w:fldCharType="begin"/>
      </w:r>
      <w:r>
        <w:instrText xml:space="preserve"> REF _Ref187160945 \h </w:instrText>
      </w:r>
      <w:r>
        <w:fldChar w:fldCharType="separate"/>
      </w:r>
      <w:r w:rsidR="003B343B" w:rsidRPr="006420D5">
        <w:rPr>
          <w:rStyle w:val="HighlightedWords-Colour"/>
          <w:bCs w:val="0"/>
        </w:rPr>
        <w:t>Student contribution amount</w:t>
      </w:r>
      <w:r>
        <w:fldChar w:fldCharType="end"/>
      </w:r>
      <w:r>
        <w:t xml:space="preserve"> </w:t>
      </w:r>
      <w:r w:rsidRPr="00AD0B44">
        <w:t>and upfront payments</w:t>
      </w:r>
      <w:r w:rsidR="0020573A">
        <w:t xml:space="preserve"> </w:t>
      </w:r>
    </w:p>
    <w:p w14:paraId="61700581" w14:textId="7A73EA7F" w:rsidR="00AF39B8" w:rsidRPr="00AD0B44" w:rsidRDefault="0020573A" w:rsidP="0020573A">
      <w:pPr>
        <w:pStyle w:val="ListParagraph"/>
        <w:numPr>
          <w:ilvl w:val="0"/>
          <w:numId w:val="33"/>
        </w:numPr>
        <w:spacing w:before="80" w:after="80" w:line="240" w:lineRule="atLeast"/>
        <w:ind w:left="714" w:hanging="357"/>
      </w:pPr>
      <w:r>
        <w:t>the</w:t>
      </w:r>
      <w:r w:rsidR="00AF39B8" w:rsidRPr="00AD0B44">
        <w:t xml:space="preserve"> </w:t>
      </w:r>
      <w:r w:rsidR="00AF39B8" w:rsidRPr="001F006E">
        <w:rPr>
          <w:rStyle w:val="HighlightedWords-Colour"/>
        </w:rPr>
        <w:fldChar w:fldCharType="begin"/>
      </w:r>
      <w:r w:rsidR="00AF39B8" w:rsidRPr="001F006E">
        <w:rPr>
          <w:rStyle w:val="HighlightedWords-Colour"/>
        </w:rPr>
        <w:instrText xml:space="preserve"> REF _Ref187161025 \h  \* MERGEFORMAT </w:instrText>
      </w:r>
      <w:r w:rsidR="00AF39B8" w:rsidRPr="001F006E">
        <w:rPr>
          <w:rStyle w:val="HighlightedWords-Colour"/>
        </w:rPr>
      </w:r>
      <w:r w:rsidR="00AF39B8" w:rsidRPr="001F006E">
        <w:rPr>
          <w:rStyle w:val="HighlightedWords-Colour"/>
        </w:rPr>
        <w:fldChar w:fldCharType="separate"/>
      </w:r>
      <w:r w:rsidR="003B343B" w:rsidRPr="003B343B">
        <w:rPr>
          <w:rStyle w:val="HighlightedWords-Colour"/>
        </w:rPr>
        <w:t>Census date</w:t>
      </w:r>
      <w:r w:rsidR="00AF39B8" w:rsidRPr="001F006E">
        <w:rPr>
          <w:rStyle w:val="HighlightedWords-Colour"/>
        </w:rPr>
        <w:fldChar w:fldCharType="end"/>
      </w:r>
      <w:r w:rsidR="00AF39B8" w:rsidRPr="00AD0B44">
        <w:t xml:space="preserve"> and </w:t>
      </w:r>
      <w:r w:rsidR="00AF39B8" w:rsidRPr="001F006E">
        <w:fldChar w:fldCharType="begin"/>
      </w:r>
      <w:r w:rsidR="00AF39B8" w:rsidRPr="001F006E">
        <w:instrText xml:space="preserve"> REF _Ref187156214 \h  \* MERGEFORMAT </w:instrText>
      </w:r>
      <w:r w:rsidR="00AF39B8" w:rsidRPr="001F006E">
        <w:fldChar w:fldCharType="separate"/>
      </w:r>
      <w:r w:rsidR="003B343B" w:rsidRPr="003B343B">
        <w:rPr>
          <w:rStyle w:val="HighlightedWords-Colour"/>
        </w:rPr>
        <w:t>Administrative date</w:t>
      </w:r>
      <w:r w:rsidR="00AF39B8" w:rsidRPr="001F006E">
        <w:fldChar w:fldCharType="end"/>
      </w:r>
      <w:r w:rsidR="00AF39B8">
        <w:t xml:space="preserve"> </w:t>
      </w:r>
      <w:r w:rsidR="00AF39B8" w:rsidRPr="00AD0B44">
        <w:t xml:space="preserve"> </w:t>
      </w:r>
    </w:p>
    <w:p w14:paraId="21900181" w14:textId="3105491E" w:rsidR="00AF39B8" w:rsidRDefault="00AF39B8" w:rsidP="00AF39B8">
      <w:pPr>
        <w:pStyle w:val="ListParagraph"/>
        <w:numPr>
          <w:ilvl w:val="0"/>
          <w:numId w:val="33"/>
        </w:numPr>
        <w:spacing w:before="80" w:after="80" w:line="240" w:lineRule="atLeast"/>
        <w:ind w:left="714" w:hanging="357"/>
      </w:pPr>
      <w:r w:rsidRPr="00AD0B44">
        <w:t xml:space="preserve">the eligibility criteria for a </w:t>
      </w:r>
      <w:r w:rsidRPr="001F006E">
        <w:fldChar w:fldCharType="begin"/>
      </w:r>
      <w:r w:rsidRPr="001F006E">
        <w:instrText xml:space="preserve"> REF _Ref187160699 \h  \* MERGEFORMAT </w:instrText>
      </w:r>
      <w:r w:rsidRPr="001F006E">
        <w:fldChar w:fldCharType="separate"/>
      </w:r>
      <w:r w:rsidR="003B343B" w:rsidRPr="003B343B">
        <w:rPr>
          <w:rStyle w:val="HighlightedWords-Colour"/>
        </w:rPr>
        <w:t>Commonwealth</w:t>
      </w:r>
      <w:r w:rsidR="003B343B" w:rsidRPr="00082C28">
        <w:rPr>
          <w:rStyle w:val="HighlightedWords-Colour"/>
          <w:bCs w:val="0"/>
        </w:rPr>
        <w:t xml:space="preserve"> supported place (CSP)</w:t>
      </w:r>
      <w:r w:rsidRPr="001F006E">
        <w:fldChar w:fldCharType="end"/>
      </w:r>
      <w:r>
        <w:t xml:space="preserve"> </w:t>
      </w:r>
      <w:r w:rsidRPr="00AD0B44">
        <w:t xml:space="preserve">and </w:t>
      </w:r>
      <w:r w:rsidRPr="001F006E">
        <w:fldChar w:fldCharType="begin"/>
      </w:r>
      <w:r w:rsidRPr="001F006E">
        <w:instrText xml:space="preserve"> REF _Ref187161251 \h  \* MERGEFORMAT </w:instrText>
      </w:r>
      <w:r w:rsidRPr="001F006E">
        <w:fldChar w:fldCharType="separate"/>
      </w:r>
      <w:r w:rsidR="003B343B" w:rsidRPr="003B343B">
        <w:rPr>
          <w:rStyle w:val="HighlightedWords-Colour"/>
        </w:rPr>
        <w:t>HECS-HELP</w:t>
      </w:r>
      <w:r w:rsidRPr="001F006E">
        <w:fldChar w:fldCharType="end"/>
      </w:r>
      <w:r>
        <w:t xml:space="preserve"> </w:t>
      </w:r>
      <w:r w:rsidRPr="00AD0B44">
        <w:t>loan and how to apply</w:t>
      </w:r>
    </w:p>
    <w:p w14:paraId="2C966AF6" w14:textId="77777777" w:rsidR="00AF39B8" w:rsidRDefault="00AF39B8" w:rsidP="00AF39B8">
      <w:pPr>
        <w:pStyle w:val="ListParagraph"/>
        <w:numPr>
          <w:ilvl w:val="0"/>
          <w:numId w:val="33"/>
        </w:numPr>
        <w:spacing w:before="80" w:after="80" w:line="240" w:lineRule="atLeast"/>
        <w:ind w:left="714" w:hanging="357"/>
      </w:pPr>
      <w:r w:rsidRPr="00AD0B44">
        <w:t>withdrawing from study</w:t>
      </w:r>
    </w:p>
    <w:p w14:paraId="21922294" w14:textId="37CD90F3" w:rsidR="00AF39B8" w:rsidRDefault="00AF39B8" w:rsidP="00AF39B8">
      <w:pPr>
        <w:pStyle w:val="ListParagraph"/>
        <w:numPr>
          <w:ilvl w:val="0"/>
          <w:numId w:val="34"/>
        </w:numPr>
        <w:spacing w:before="80" w:after="80" w:line="240" w:lineRule="atLeast"/>
        <w:ind w:left="714" w:hanging="357"/>
      </w:pPr>
      <w:r>
        <w:t xml:space="preserve">applying for your </w:t>
      </w:r>
      <w:r w:rsidRPr="001F006E">
        <w:fldChar w:fldCharType="begin"/>
      </w:r>
      <w:r w:rsidRPr="001F006E">
        <w:instrText xml:space="preserve"> REF _Ref187161299 \h  \* MERGEFORMAT </w:instrText>
      </w:r>
      <w:r w:rsidRPr="001F006E">
        <w:fldChar w:fldCharType="separate"/>
      </w:r>
      <w:r w:rsidR="003B343B" w:rsidRPr="003B343B">
        <w:rPr>
          <w:rStyle w:val="HighlightedWords-Colour"/>
        </w:rPr>
        <w:t>HELP debt</w:t>
      </w:r>
      <w:r w:rsidRPr="001F006E">
        <w:fldChar w:fldCharType="end"/>
      </w:r>
      <w:r>
        <w:t xml:space="preserve"> to be reversed under </w:t>
      </w:r>
      <w:r w:rsidRPr="001F006E">
        <w:fldChar w:fldCharType="begin"/>
      </w:r>
      <w:r w:rsidRPr="001F006E">
        <w:instrText xml:space="preserve"> REF _Ref187161322 \h  \* MERGEFORMAT </w:instrText>
      </w:r>
      <w:r w:rsidRPr="001F006E">
        <w:fldChar w:fldCharType="separate"/>
      </w:r>
      <w:r w:rsidR="003B343B" w:rsidRPr="003B343B">
        <w:rPr>
          <w:rStyle w:val="HighlightedWords-Colour"/>
        </w:rPr>
        <w:t>Special circumstances</w:t>
      </w:r>
      <w:r w:rsidRPr="001F006E">
        <w:fldChar w:fldCharType="end"/>
      </w:r>
      <w:r>
        <w:t xml:space="preserve">  </w:t>
      </w:r>
    </w:p>
    <w:p w14:paraId="7E455EFB" w14:textId="77777777" w:rsidR="00AF39B8" w:rsidRDefault="00AF39B8" w:rsidP="00AF39B8">
      <w:pPr>
        <w:pStyle w:val="ListParagraph"/>
        <w:numPr>
          <w:ilvl w:val="0"/>
          <w:numId w:val="34"/>
        </w:numPr>
        <w:spacing w:before="80" w:after="80" w:line="240" w:lineRule="atLeast"/>
      </w:pPr>
      <w:r>
        <w:t>how to make a complaint.</w:t>
      </w:r>
    </w:p>
    <w:p w14:paraId="4659AD82" w14:textId="77777777" w:rsidR="00AF39B8" w:rsidRDefault="00AF39B8" w:rsidP="00AF39B8">
      <w:pPr>
        <w:pStyle w:val="Heading3"/>
        <w:numPr>
          <w:ilvl w:val="0"/>
          <w:numId w:val="0"/>
        </w:numPr>
        <w:spacing w:before="440"/>
      </w:pPr>
      <w:bookmarkStart w:id="18" w:name="_Toc189553394"/>
      <w:bookmarkStart w:id="19" w:name="_Hlk187832192"/>
      <w:r>
        <w:lastRenderedPageBreak/>
        <w:t>Overview of CSP and HECS-HELP loan application process</w:t>
      </w:r>
      <w:bookmarkEnd w:id="18"/>
    </w:p>
    <w:tbl>
      <w:tblPr>
        <w:tblStyle w:val="PullTable"/>
        <w:tblW w:w="9151" w:type="dxa"/>
        <w:tblLayout w:type="fixed"/>
        <w:tblLook w:val="04A0" w:firstRow="1" w:lastRow="0" w:firstColumn="1" w:lastColumn="0" w:noHBand="0" w:noVBand="1"/>
      </w:tblPr>
      <w:tblGrid>
        <w:gridCol w:w="1328"/>
        <w:gridCol w:w="7823"/>
      </w:tblGrid>
      <w:tr w:rsidR="00AF39B8" w14:paraId="5E0C54D0" w14:textId="77777777" w:rsidTr="0034308D">
        <w:trPr>
          <w:trHeight w:val="1655"/>
        </w:trPr>
        <w:tc>
          <w:tcPr>
            <w:cnfStyle w:val="001000000000" w:firstRow="0" w:lastRow="0" w:firstColumn="1" w:lastColumn="0" w:oddVBand="0" w:evenVBand="0" w:oddHBand="0" w:evenHBand="0" w:firstRowFirstColumn="0" w:firstRowLastColumn="0" w:lastRowFirstColumn="0" w:lastRowLastColumn="0"/>
            <w:tcW w:w="1328" w:type="dxa"/>
          </w:tcPr>
          <w:p w14:paraId="79622479" w14:textId="77777777" w:rsidR="00AF39B8" w:rsidRPr="00541A79" w:rsidRDefault="00AF39B8" w:rsidP="0034308D">
            <w:r>
              <w:rPr>
                <w:noProof/>
              </w:rPr>
              <mc:AlternateContent>
                <mc:Choice Requires="wps">
                  <w:drawing>
                    <wp:anchor distT="0" distB="0" distL="114300" distR="114300" simplePos="0" relativeHeight="251688960" behindDoc="0" locked="1" layoutInCell="1" allowOverlap="1" wp14:anchorId="4DC4695B" wp14:editId="3B1E1761">
                      <wp:simplePos x="0" y="0"/>
                      <wp:positionH relativeFrom="margin">
                        <wp:align>center</wp:align>
                      </wp:positionH>
                      <wp:positionV relativeFrom="margin">
                        <wp:posOffset>-156210</wp:posOffset>
                      </wp:positionV>
                      <wp:extent cx="539750" cy="503555"/>
                      <wp:effectExtent l="0" t="0" r="0" b="0"/>
                      <wp:wrapNone/>
                      <wp:docPr id="717598107"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FDDDFD" w14:textId="77777777" w:rsidR="00AF39B8" w:rsidRPr="00592117" w:rsidRDefault="00AF39B8" w:rsidP="00AF39B8">
                                  <w:pPr>
                                    <w:pStyle w:val="NoSpacing"/>
                                    <w:jc w:val="center"/>
                                    <w:rPr>
                                      <w:sz w:val="32"/>
                                      <w:szCs w:val="32"/>
                                    </w:rPr>
                                  </w:pPr>
                                  <w:r w:rsidRPr="00592117">
                                    <w:rPr>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DC4695B" id="Oval 1" o:spid="_x0000_s1026" alt="&quot;&quot;" style="position:absolute;margin-left:0;margin-top:-12.3pt;width:42.5pt;height:39.6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" fillcolor="#ffafc6 [3208]" stroked="f" strokeweight="1pt">
                      <v:stroke joinstyle="miter"/>
                      <v:textbox>
                        <w:txbxContent>
                          <w:p w14:paraId="79FDDDFD" w14:textId="77777777" w:rsidR="00AF39B8" w:rsidRPr="00592117" w:rsidRDefault="00AF39B8" w:rsidP="00AF39B8">
                            <w:pPr>
                              <w:pStyle w:val="NoSpacing"/>
                              <w:jc w:val="center"/>
                              <w:rPr>
                                <w:sz w:val="32"/>
                                <w:szCs w:val="32"/>
                              </w:rPr>
                            </w:pPr>
                            <w:r w:rsidRPr="00592117">
                              <w:rPr>
                                <w:sz w:val="32"/>
                                <w:szCs w:val="32"/>
                              </w:rPr>
                              <w:t>1</w:t>
                            </w:r>
                          </w:p>
                        </w:txbxContent>
                      </v:textbox>
                      <w10:wrap anchorx="margin" anchory="margin"/>
                      <w10:anchorlock/>
                    </v:oval>
                  </w:pict>
                </mc:Fallback>
              </mc:AlternateContent>
            </w:r>
          </w:p>
          <w:p w14:paraId="451E2467" w14:textId="23923593" w:rsidR="00AF39B8" w:rsidRPr="00541A79" w:rsidRDefault="00592117" w:rsidP="0034308D">
            <w:r>
              <w:rPr>
                <w:noProof/>
              </w:rPr>
              <mc:AlternateContent>
                <mc:Choice Requires="wps">
                  <w:drawing>
                    <wp:anchor distT="0" distB="0" distL="114300" distR="114300" simplePos="0" relativeHeight="251689984" behindDoc="0" locked="0" layoutInCell="1" allowOverlap="1" wp14:anchorId="31DDF905" wp14:editId="0C73A8F3">
                      <wp:simplePos x="0" y="0"/>
                      <wp:positionH relativeFrom="margin">
                        <wp:align>center</wp:align>
                      </wp:positionH>
                      <wp:positionV relativeFrom="line">
                        <wp:posOffset>1553210</wp:posOffset>
                      </wp:positionV>
                      <wp:extent cx="539750" cy="503555"/>
                      <wp:effectExtent l="0" t="0" r="0" b="0"/>
                      <wp:wrapNone/>
                      <wp:docPr id="13146000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4C16C5" w14:textId="77777777" w:rsidR="00AF39B8" w:rsidRPr="00592117" w:rsidRDefault="00AF39B8" w:rsidP="00AF39B8">
                                  <w:pPr>
                                    <w:pStyle w:val="NoSpacing"/>
                                    <w:jc w:val="center"/>
                                    <w:rPr>
                                      <w:sz w:val="32"/>
                                      <w:szCs w:val="32"/>
                                    </w:rPr>
                                  </w:pPr>
                                  <w:r w:rsidRPr="00592117">
                                    <w:rPr>
                                      <w:sz w:val="32"/>
                                      <w:szCs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1DDF905" id="_x0000_s1027" alt="&quot;&quot;" style="position:absolute;margin-left:0;margin-top:122.3pt;width:42.5pt;height:39.6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" fillcolor="#ffafc6 [3208]" stroked="f" strokeweight="1pt">
                      <v:stroke joinstyle="miter"/>
                      <v:textbox>
                        <w:txbxContent>
                          <w:p w14:paraId="224C16C5" w14:textId="77777777" w:rsidR="00AF39B8" w:rsidRPr="00592117" w:rsidRDefault="00AF39B8" w:rsidP="00AF39B8">
                            <w:pPr>
                              <w:pStyle w:val="NoSpacing"/>
                              <w:jc w:val="center"/>
                              <w:rPr>
                                <w:sz w:val="32"/>
                                <w:szCs w:val="32"/>
                              </w:rPr>
                            </w:pPr>
                            <w:r w:rsidRPr="00592117">
                              <w:rPr>
                                <w:sz w:val="32"/>
                                <w:szCs w:val="32"/>
                              </w:rPr>
                              <w:t>3</w:t>
                            </w:r>
                          </w:p>
                        </w:txbxContent>
                      </v:textbox>
                      <w10:wrap anchorx="margin" anchory="line"/>
                    </v:oval>
                  </w:pict>
                </mc:Fallback>
              </mc:AlternateContent>
            </w:r>
            <w:r w:rsidR="00AF39B8">
              <w:rPr>
                <w:noProof/>
              </w:rPr>
              <mc:AlternateContent>
                <mc:Choice Requires="wps">
                  <w:drawing>
                    <wp:anchor distT="0" distB="0" distL="114300" distR="114300" simplePos="0" relativeHeight="251696128" behindDoc="0" locked="1" layoutInCell="1" allowOverlap="1" wp14:anchorId="48007C9A" wp14:editId="4C253B68">
                      <wp:simplePos x="0" y="0"/>
                      <wp:positionH relativeFrom="margin">
                        <wp:align>center</wp:align>
                      </wp:positionH>
                      <wp:positionV relativeFrom="margin">
                        <wp:posOffset>1012190</wp:posOffset>
                      </wp:positionV>
                      <wp:extent cx="539750" cy="503555"/>
                      <wp:effectExtent l="0" t="0" r="0" b="0"/>
                      <wp:wrapNone/>
                      <wp:docPr id="44951559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3A2FE5" w14:textId="77777777" w:rsidR="00AF39B8" w:rsidRPr="00592117" w:rsidRDefault="00AF39B8" w:rsidP="00AF39B8">
                                  <w:pPr>
                                    <w:pStyle w:val="NoSpacing"/>
                                    <w:jc w:val="center"/>
                                    <w:rPr>
                                      <w:sz w:val="32"/>
                                      <w:szCs w:val="32"/>
                                    </w:rPr>
                                  </w:pPr>
                                  <w:r w:rsidRPr="00592117">
                                    <w:rPr>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8007C9A" id="_x0000_s1028" alt="&quot;&quot;" style="position:absolute;margin-left:0;margin-top:79.7pt;width:42.5pt;height:39.65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" fillcolor="#ffafc6 [3208]" stroked="f" strokeweight="1pt">
                      <v:stroke joinstyle="miter"/>
                      <v:textbox>
                        <w:txbxContent>
                          <w:p w14:paraId="1B3A2FE5" w14:textId="77777777" w:rsidR="00AF39B8" w:rsidRPr="00592117" w:rsidRDefault="00AF39B8" w:rsidP="00AF39B8">
                            <w:pPr>
                              <w:pStyle w:val="NoSpacing"/>
                              <w:jc w:val="center"/>
                              <w:rPr>
                                <w:sz w:val="32"/>
                                <w:szCs w:val="32"/>
                              </w:rPr>
                            </w:pPr>
                            <w:r w:rsidRPr="00592117">
                              <w:rPr>
                                <w:sz w:val="32"/>
                                <w:szCs w:val="32"/>
                              </w:rPr>
                              <w:t>2</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91008" behindDoc="0" locked="1" layoutInCell="1" allowOverlap="1" wp14:anchorId="3EC2848E" wp14:editId="4B64E969">
                      <wp:simplePos x="0" y="0"/>
                      <wp:positionH relativeFrom="margin">
                        <wp:align>center</wp:align>
                      </wp:positionH>
                      <wp:positionV relativeFrom="margin">
                        <wp:posOffset>2581910</wp:posOffset>
                      </wp:positionV>
                      <wp:extent cx="539750" cy="503555"/>
                      <wp:effectExtent l="0" t="0" r="0" b="0"/>
                      <wp:wrapNone/>
                      <wp:docPr id="1566912255"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124E58" w14:textId="77777777" w:rsidR="00AF39B8" w:rsidRPr="00592117" w:rsidRDefault="00AF39B8" w:rsidP="00AF39B8">
                                  <w:pPr>
                                    <w:pStyle w:val="NoSpacing"/>
                                    <w:jc w:val="center"/>
                                    <w:rPr>
                                      <w:sz w:val="32"/>
                                      <w:szCs w:val="32"/>
                                    </w:rPr>
                                  </w:pPr>
                                  <w:r w:rsidRPr="00592117">
                                    <w:rPr>
                                      <w:sz w:val="32"/>
                                      <w:szCs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EC2848E" id="_x0000_s1029" alt="&quot;&quot;" style="position:absolute;margin-left:0;margin-top:203.3pt;width:42.5pt;height:39.65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" fillcolor="#ffafc6 [3208]" stroked="f" strokeweight="1pt">
                      <v:stroke joinstyle="miter"/>
                      <v:textbox>
                        <w:txbxContent>
                          <w:p w14:paraId="5C124E58" w14:textId="77777777" w:rsidR="00AF39B8" w:rsidRPr="00592117" w:rsidRDefault="00AF39B8" w:rsidP="00AF39B8">
                            <w:pPr>
                              <w:pStyle w:val="NoSpacing"/>
                              <w:jc w:val="center"/>
                              <w:rPr>
                                <w:sz w:val="32"/>
                                <w:szCs w:val="32"/>
                              </w:rPr>
                            </w:pPr>
                            <w:r w:rsidRPr="00592117">
                              <w:rPr>
                                <w:sz w:val="32"/>
                                <w:szCs w:val="32"/>
                              </w:rPr>
                              <w:t>4</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92032" behindDoc="0" locked="1" layoutInCell="1" allowOverlap="1" wp14:anchorId="640FD9DB" wp14:editId="795B38CF">
                      <wp:simplePos x="0" y="0"/>
                      <wp:positionH relativeFrom="margin">
                        <wp:align>center</wp:align>
                      </wp:positionH>
                      <wp:positionV relativeFrom="margin">
                        <wp:posOffset>3463290</wp:posOffset>
                      </wp:positionV>
                      <wp:extent cx="539750" cy="503555"/>
                      <wp:effectExtent l="0" t="0" r="0" b="0"/>
                      <wp:wrapNone/>
                      <wp:docPr id="104529132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546A73" w14:textId="77777777" w:rsidR="00AF39B8" w:rsidRPr="00592117" w:rsidRDefault="00AF39B8" w:rsidP="00AF39B8">
                                  <w:pPr>
                                    <w:pStyle w:val="NoSpacing"/>
                                    <w:jc w:val="center"/>
                                    <w:rPr>
                                      <w:sz w:val="32"/>
                                      <w:szCs w:val="32"/>
                                    </w:rPr>
                                  </w:pPr>
                                  <w:r w:rsidRPr="00592117">
                                    <w:rPr>
                                      <w:sz w:val="32"/>
                                      <w:szCs w:val="3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40FD9DB" id="_x0000_s1030" alt="&quot;&quot;" style="position:absolute;margin-left:0;margin-top:272.7pt;width:42.5pt;height:39.6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" fillcolor="#ffafc6 [3208]" stroked="f" strokeweight="1pt">
                      <v:stroke joinstyle="miter"/>
                      <v:textbox>
                        <w:txbxContent>
                          <w:p w14:paraId="45546A73" w14:textId="77777777" w:rsidR="00AF39B8" w:rsidRPr="00592117" w:rsidRDefault="00AF39B8" w:rsidP="00AF39B8">
                            <w:pPr>
                              <w:pStyle w:val="NoSpacing"/>
                              <w:jc w:val="center"/>
                              <w:rPr>
                                <w:sz w:val="32"/>
                                <w:szCs w:val="32"/>
                              </w:rPr>
                            </w:pPr>
                            <w:r w:rsidRPr="00592117">
                              <w:rPr>
                                <w:sz w:val="32"/>
                                <w:szCs w:val="32"/>
                              </w:rPr>
                              <w:t>5</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93056" behindDoc="0" locked="1" layoutInCell="1" allowOverlap="1" wp14:anchorId="702B3326" wp14:editId="3B9F4AF8">
                      <wp:simplePos x="0" y="0"/>
                      <wp:positionH relativeFrom="margin">
                        <wp:align>center</wp:align>
                      </wp:positionH>
                      <wp:positionV relativeFrom="margin">
                        <wp:posOffset>4251325</wp:posOffset>
                      </wp:positionV>
                      <wp:extent cx="539750" cy="503555"/>
                      <wp:effectExtent l="0" t="0" r="0" b="0"/>
                      <wp:wrapNone/>
                      <wp:docPr id="28810436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848782" w14:textId="77777777" w:rsidR="00AF39B8" w:rsidRPr="00592117" w:rsidRDefault="00AF39B8" w:rsidP="00AF39B8">
                                  <w:pPr>
                                    <w:pStyle w:val="NoSpacing"/>
                                    <w:jc w:val="center"/>
                                    <w:rPr>
                                      <w:sz w:val="32"/>
                                      <w:szCs w:val="32"/>
                                    </w:rPr>
                                  </w:pPr>
                                  <w:r w:rsidRPr="00592117">
                                    <w:rPr>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02B3326" id="_x0000_s1031" alt="&quot;&quot;" style="position:absolute;margin-left:0;margin-top:334.75pt;width:42.5pt;height:39.6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" fillcolor="#ffafc6 [3208]" stroked="f" strokeweight="1pt">
                      <v:stroke joinstyle="miter"/>
                      <v:textbox>
                        <w:txbxContent>
                          <w:p w14:paraId="52848782" w14:textId="77777777" w:rsidR="00AF39B8" w:rsidRPr="00592117" w:rsidRDefault="00AF39B8" w:rsidP="00AF39B8">
                            <w:pPr>
                              <w:pStyle w:val="NoSpacing"/>
                              <w:jc w:val="center"/>
                              <w:rPr>
                                <w:sz w:val="32"/>
                                <w:szCs w:val="32"/>
                              </w:rPr>
                            </w:pPr>
                            <w:r w:rsidRPr="00592117">
                              <w:rPr>
                                <w:sz w:val="32"/>
                                <w:szCs w:val="32"/>
                              </w:rPr>
                              <w:t>6</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94080" behindDoc="0" locked="1" layoutInCell="1" allowOverlap="1" wp14:anchorId="3B824BB7" wp14:editId="690BE9FA">
                      <wp:simplePos x="0" y="0"/>
                      <wp:positionH relativeFrom="margin">
                        <wp:align>center</wp:align>
                      </wp:positionH>
                      <wp:positionV relativeFrom="margin">
                        <wp:posOffset>6292850</wp:posOffset>
                      </wp:positionV>
                      <wp:extent cx="539750" cy="503555"/>
                      <wp:effectExtent l="0" t="0" r="0" b="0"/>
                      <wp:wrapNone/>
                      <wp:docPr id="2053217087"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4F55E0" w14:textId="77777777" w:rsidR="00AF39B8" w:rsidRPr="00592117" w:rsidRDefault="00AF39B8" w:rsidP="00AF39B8">
                                  <w:pPr>
                                    <w:pStyle w:val="NoSpacing"/>
                                    <w:jc w:val="center"/>
                                    <w:rPr>
                                      <w:sz w:val="32"/>
                                      <w:szCs w:val="32"/>
                                    </w:rPr>
                                  </w:pPr>
                                  <w:r w:rsidRPr="00592117">
                                    <w:rPr>
                                      <w:sz w:val="32"/>
                                      <w:szCs w:val="32"/>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B824BB7" id="_x0000_s1032" alt="&quot;&quot;" style="position:absolute;margin-left:0;margin-top:495.5pt;width:42.5pt;height:39.6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" fillcolor="#ffafc6 [3208]" stroked="f" strokeweight="1pt">
                      <v:stroke joinstyle="miter"/>
                      <v:textbox>
                        <w:txbxContent>
                          <w:p w14:paraId="414F55E0" w14:textId="77777777" w:rsidR="00AF39B8" w:rsidRPr="00592117" w:rsidRDefault="00AF39B8" w:rsidP="00AF39B8">
                            <w:pPr>
                              <w:pStyle w:val="NoSpacing"/>
                              <w:jc w:val="center"/>
                              <w:rPr>
                                <w:sz w:val="32"/>
                                <w:szCs w:val="32"/>
                              </w:rPr>
                            </w:pPr>
                            <w:r w:rsidRPr="00592117">
                              <w:rPr>
                                <w:sz w:val="32"/>
                                <w:szCs w:val="32"/>
                              </w:rPr>
                              <w:t>8</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95104" behindDoc="0" locked="1" layoutInCell="1" allowOverlap="1" wp14:anchorId="51351EB2" wp14:editId="091C0C84">
                      <wp:simplePos x="0" y="0"/>
                      <wp:positionH relativeFrom="margin">
                        <wp:align>center</wp:align>
                      </wp:positionH>
                      <wp:positionV relativeFrom="margin">
                        <wp:posOffset>4971415</wp:posOffset>
                      </wp:positionV>
                      <wp:extent cx="539750" cy="503555"/>
                      <wp:effectExtent l="0" t="0" r="0" b="0"/>
                      <wp:wrapNone/>
                      <wp:docPr id="29527366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750" cy="503555"/>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9E4F70" w14:textId="77777777" w:rsidR="00AF39B8" w:rsidRPr="00592117" w:rsidRDefault="00AF39B8" w:rsidP="00AF39B8">
                                  <w:pPr>
                                    <w:pStyle w:val="NoSpacing"/>
                                    <w:jc w:val="center"/>
                                    <w:rPr>
                                      <w:sz w:val="32"/>
                                      <w:szCs w:val="32"/>
                                    </w:rPr>
                                  </w:pPr>
                                  <w:r w:rsidRPr="00592117">
                                    <w:rPr>
                                      <w:sz w:val="32"/>
                                      <w:szCs w:val="3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1351EB2" id="_x0000_s1033" alt="&quot;&quot;" style="position:absolute;margin-left:0;margin-top:391.45pt;width:42.5pt;height:39.6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" fillcolor="#ffafc6 [3208]" stroked="f" strokeweight="1pt">
                      <v:stroke joinstyle="miter"/>
                      <v:textbox>
                        <w:txbxContent>
                          <w:p w14:paraId="1B9E4F70" w14:textId="77777777" w:rsidR="00AF39B8" w:rsidRPr="00592117" w:rsidRDefault="00AF39B8" w:rsidP="00AF39B8">
                            <w:pPr>
                              <w:pStyle w:val="NoSpacing"/>
                              <w:jc w:val="center"/>
                              <w:rPr>
                                <w:sz w:val="32"/>
                                <w:szCs w:val="32"/>
                              </w:rPr>
                            </w:pPr>
                            <w:r w:rsidRPr="00592117">
                              <w:rPr>
                                <w:sz w:val="32"/>
                                <w:szCs w:val="32"/>
                              </w:rPr>
                              <w:t>7</w:t>
                            </w:r>
                          </w:p>
                        </w:txbxContent>
                      </v:textbox>
                      <w10:wrap anchorx="margin" anchory="margin"/>
                      <w10:anchorlock/>
                    </v:oval>
                  </w:pict>
                </mc:Fallback>
              </mc:AlternateContent>
            </w:r>
            <w:r w:rsidR="00AF39B8">
              <w:rPr>
                <w:noProof/>
              </w:rPr>
              <mc:AlternateContent>
                <mc:Choice Requires="wps">
                  <w:drawing>
                    <wp:anchor distT="0" distB="0" distL="114300" distR="114300" simplePos="0" relativeHeight="251687936" behindDoc="0" locked="1" layoutInCell="1" allowOverlap="1" wp14:anchorId="3300B99D" wp14:editId="1418DEA0">
                      <wp:simplePos x="0" y="0"/>
                      <wp:positionH relativeFrom="margin">
                        <wp:align>center</wp:align>
                      </wp:positionH>
                      <wp:positionV relativeFrom="page">
                        <wp:posOffset>20320</wp:posOffset>
                      </wp:positionV>
                      <wp:extent cx="0" cy="6765290"/>
                      <wp:effectExtent l="0" t="0" r="38100" b="35560"/>
                      <wp:wrapNone/>
                      <wp:docPr id="3534133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67652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E4414" id="Straight Connector 4" o:spid="_x0000_s1026" alt="&quot;&quot;" style="position:absolute;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1.6pt" to="0,5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" strokecolor="#2f0e72 [3204]" strokeweight=".5pt">
                      <v:stroke joinstyle="miter"/>
                      <w10:wrap anchorx="margin" anchory="page"/>
                      <w10:anchorlock/>
                    </v:line>
                  </w:pict>
                </mc:Fallback>
              </mc:AlternateContent>
            </w:r>
          </w:p>
        </w:tc>
        <w:tc>
          <w:tcPr>
            <w:tcW w:w="7823" w:type="dxa"/>
          </w:tcPr>
          <w:p w14:paraId="3067535E" w14:textId="77777777" w:rsidR="00AF39B8" w:rsidRPr="00C46543"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1</w:t>
            </w:r>
          </w:p>
          <w:p w14:paraId="7E28AA99" w14:textId="4DC95B73" w:rsidR="0051007D"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Use Course Seeker (</w:t>
            </w:r>
            <w:hyperlink r:id="rId41" w:history="1">
              <w:r w:rsidRPr="00E42BC7">
                <w:rPr>
                  <w:sz w:val="18"/>
                  <w:szCs w:val="18"/>
                  <w:u w:val="single"/>
                </w:rPr>
                <w:t>www.courseseeker.edu.au</w:t>
              </w:r>
            </w:hyperlink>
            <w:r w:rsidRPr="00006AEA">
              <w:rPr>
                <w:sz w:val="18"/>
                <w:szCs w:val="18"/>
              </w:rPr>
              <w:t xml:space="preserve">) to compare courses including whether your preferred course is offered as a </w:t>
            </w:r>
            <w:r w:rsidRPr="00006AEA">
              <w:rPr>
                <w:sz w:val="18"/>
                <w:szCs w:val="18"/>
              </w:rPr>
              <w:fldChar w:fldCharType="begin"/>
            </w:r>
            <w:r w:rsidRPr="00006AEA">
              <w:rPr>
                <w:sz w:val="18"/>
                <w:szCs w:val="18"/>
              </w:rPr>
              <w:instrText xml:space="preserve"> REF _Ref187160699 \h  \* MERGEFORMAT </w:instrText>
            </w:r>
            <w:r w:rsidRPr="00006AEA">
              <w:rPr>
                <w:sz w:val="18"/>
                <w:szCs w:val="18"/>
              </w:rPr>
            </w:r>
            <w:r w:rsidRPr="00006AEA">
              <w:rPr>
                <w:sz w:val="18"/>
                <w:szCs w:val="18"/>
              </w:rPr>
              <w:fldChar w:fldCharType="separate"/>
            </w:r>
            <w:r w:rsidR="003B343B" w:rsidRPr="003B343B">
              <w:rPr>
                <w:rStyle w:val="HighlightedWords-Colour"/>
                <w:bCs w:val="0"/>
                <w:sz w:val="18"/>
                <w:szCs w:val="18"/>
              </w:rPr>
              <w:t>Commonwealth supported place (CSP)</w:t>
            </w:r>
            <w:r w:rsidRPr="00006AEA">
              <w:rPr>
                <w:sz w:val="18"/>
                <w:szCs w:val="18"/>
              </w:rPr>
              <w:fldChar w:fldCharType="end"/>
            </w:r>
            <w:r w:rsidRPr="00006AEA">
              <w:rPr>
                <w:sz w:val="18"/>
                <w:szCs w:val="18"/>
              </w:rPr>
              <w:t>.</w:t>
            </w:r>
            <w:r>
              <w:rPr>
                <w:sz w:val="18"/>
                <w:szCs w:val="18"/>
              </w:rPr>
              <w:t xml:space="preserve"> </w:t>
            </w:r>
          </w:p>
          <w:p w14:paraId="06F60FB9" w14:textId="27A4F3C6" w:rsidR="00AF39B8" w:rsidRPr="00006AEA"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Review course information on higher education provider websites. </w:t>
            </w:r>
          </w:p>
          <w:p w14:paraId="28C5E621" w14:textId="77777777" w:rsidR="00AF39B8" w:rsidRPr="00006AEA"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Check to see you meet the eligibility criteria for a CSP.</w:t>
            </w:r>
          </w:p>
          <w:p w14:paraId="4B1A4320" w14:textId="5A0598EF" w:rsidR="00AF39B8"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Check to see you meet the eligibility criteria for a </w:t>
            </w:r>
            <w:r w:rsidRPr="00006AEA">
              <w:rPr>
                <w:sz w:val="18"/>
                <w:szCs w:val="18"/>
              </w:rPr>
              <w:fldChar w:fldCharType="begin"/>
            </w:r>
            <w:r w:rsidRPr="00006AEA">
              <w:rPr>
                <w:sz w:val="18"/>
                <w:szCs w:val="18"/>
              </w:rPr>
              <w:instrText xml:space="preserve"> REF _Ref187161251 \h  \* MERGEFORMAT </w:instrText>
            </w:r>
            <w:r w:rsidRPr="00006AEA">
              <w:rPr>
                <w:sz w:val="18"/>
                <w:szCs w:val="18"/>
              </w:rPr>
            </w:r>
            <w:r w:rsidRPr="00006AEA">
              <w:rPr>
                <w:sz w:val="18"/>
                <w:szCs w:val="18"/>
              </w:rPr>
              <w:fldChar w:fldCharType="separate"/>
            </w:r>
            <w:r w:rsidR="003B343B" w:rsidRPr="003B343B">
              <w:rPr>
                <w:rStyle w:val="HighlightedWords-Colour"/>
                <w:bCs w:val="0"/>
                <w:sz w:val="18"/>
                <w:szCs w:val="18"/>
              </w:rPr>
              <w:t>HECS-HELP</w:t>
            </w:r>
            <w:r w:rsidRPr="00006AEA">
              <w:rPr>
                <w:sz w:val="18"/>
                <w:szCs w:val="18"/>
              </w:rPr>
              <w:fldChar w:fldCharType="end"/>
            </w:r>
            <w:r w:rsidRPr="00006AEA">
              <w:rPr>
                <w:sz w:val="18"/>
                <w:szCs w:val="18"/>
              </w:rPr>
              <w:t xml:space="preserve"> loan (if required).</w:t>
            </w:r>
          </w:p>
          <w:p w14:paraId="498DF2DF" w14:textId="77777777" w:rsidR="00AF39B8" w:rsidRPr="00903DA2" w:rsidRDefault="00AF39B8"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65AB4374" w14:textId="77777777" w:rsidR="00AF39B8" w:rsidRPr="00C46543"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2</w:t>
            </w:r>
          </w:p>
          <w:p w14:paraId="7647AF4D" w14:textId="77777777" w:rsidR="00AF39B8" w:rsidRPr="00006AEA"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Apply for your preferred courses through your state or territory’s Tertiary Admissions Centre (TAC).</w:t>
            </w:r>
          </w:p>
          <w:p w14:paraId="371D07F9" w14:textId="77777777" w:rsidR="00AF39B8"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You might also be able to apply </w:t>
            </w:r>
            <w:r w:rsidRPr="004A4DDB">
              <w:rPr>
                <w:sz w:val="18"/>
                <w:szCs w:val="18"/>
              </w:rPr>
              <w:t xml:space="preserve">directly to your </w:t>
            </w:r>
            <w:r>
              <w:rPr>
                <w:sz w:val="18"/>
                <w:szCs w:val="18"/>
              </w:rPr>
              <w:t>provider.</w:t>
            </w:r>
          </w:p>
          <w:p w14:paraId="6FC79D9E" w14:textId="77777777" w:rsidR="00AF39B8" w:rsidRPr="00F560D1" w:rsidRDefault="00AF39B8"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6"/>
                <w:szCs w:val="16"/>
              </w:rPr>
            </w:pPr>
          </w:p>
          <w:p w14:paraId="57F69F26" w14:textId="77777777" w:rsidR="00AF39B8" w:rsidRPr="00C46543"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3</w:t>
            </w:r>
          </w:p>
          <w:p w14:paraId="2B444C3F" w14:textId="10ADCED7" w:rsidR="00AF39B8"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Review your enrolment offer(s) and check to see if you have been offered a </w:t>
            </w:r>
            <w:r w:rsidR="008E5FDF">
              <w:rPr>
                <w:sz w:val="18"/>
                <w:szCs w:val="18"/>
              </w:rPr>
              <w:t>place</w:t>
            </w:r>
            <w:r w:rsidR="00E058D7">
              <w:rPr>
                <w:sz w:val="18"/>
                <w:szCs w:val="18"/>
              </w:rPr>
              <w:t xml:space="preserve"> </w:t>
            </w:r>
            <w:r w:rsidRPr="00006AEA">
              <w:rPr>
                <w:sz w:val="18"/>
                <w:szCs w:val="18"/>
              </w:rPr>
              <w:t>in a CSP.</w:t>
            </w:r>
          </w:p>
          <w:p w14:paraId="762DE5C0" w14:textId="77777777" w:rsidR="00AF39B8" w:rsidRPr="00903DA2" w:rsidRDefault="00AF39B8"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59D3E0EC" w14:textId="77777777" w:rsidR="00AF39B8" w:rsidRPr="00C46543"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4</w:t>
            </w:r>
          </w:p>
          <w:p w14:paraId="3068A669" w14:textId="52A245E2" w:rsidR="00AF39B8" w:rsidRPr="00006AEA"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Complete the relevant acceptance document</w:t>
            </w:r>
            <w:r w:rsidR="008E5FDF">
              <w:rPr>
                <w:sz w:val="18"/>
                <w:szCs w:val="18"/>
              </w:rPr>
              <w:t xml:space="preserve"> for your provider</w:t>
            </w:r>
            <w:r w:rsidRPr="00006AEA">
              <w:rPr>
                <w:sz w:val="18"/>
                <w:szCs w:val="18"/>
              </w:rPr>
              <w:t xml:space="preserve">. </w:t>
            </w:r>
          </w:p>
          <w:p w14:paraId="39C4DA78" w14:textId="2FB72749" w:rsidR="00AF39B8" w:rsidRPr="00433F46"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433F46">
              <w:rPr>
                <w:sz w:val="18"/>
                <w:szCs w:val="18"/>
              </w:rPr>
              <w:t xml:space="preserve">Make note of how your provider will provide you with your </w:t>
            </w:r>
            <w:r w:rsidRPr="00433F46">
              <w:rPr>
                <w:sz w:val="18"/>
                <w:szCs w:val="18"/>
              </w:rPr>
              <w:fldChar w:fldCharType="begin"/>
            </w:r>
            <w:r w:rsidRPr="00433F46">
              <w:rPr>
                <w:sz w:val="18"/>
                <w:szCs w:val="18"/>
              </w:rPr>
              <w:instrText xml:space="preserve"> REF _Ref187160782 \h  \* MERGEFORMAT </w:instrText>
            </w:r>
            <w:r w:rsidRPr="00433F46">
              <w:rPr>
                <w:sz w:val="18"/>
                <w:szCs w:val="18"/>
              </w:rPr>
            </w:r>
            <w:r w:rsidRPr="00433F46">
              <w:rPr>
                <w:sz w:val="18"/>
                <w:szCs w:val="18"/>
              </w:rPr>
              <w:fldChar w:fldCharType="separate"/>
            </w:r>
            <w:r w:rsidR="003B343B" w:rsidRPr="003B343B">
              <w:rPr>
                <w:rStyle w:val="HighlightedWords-Colour"/>
                <w:bCs w:val="0"/>
                <w:sz w:val="18"/>
                <w:szCs w:val="18"/>
              </w:rPr>
              <w:t>Electronic Commonwealth Assistance Form (eCAF)</w:t>
            </w:r>
            <w:r w:rsidRPr="00433F46">
              <w:rPr>
                <w:sz w:val="18"/>
                <w:szCs w:val="18"/>
              </w:rPr>
              <w:fldChar w:fldCharType="end"/>
            </w:r>
            <w:r w:rsidRPr="00433F46">
              <w:rPr>
                <w:sz w:val="18"/>
                <w:szCs w:val="18"/>
              </w:rPr>
              <w:t>. This may be via email or through your student portal.</w:t>
            </w:r>
          </w:p>
          <w:p w14:paraId="4FFDFCA4" w14:textId="77777777" w:rsidR="00AF39B8" w:rsidRPr="00903DA2" w:rsidRDefault="00AF39B8"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5DD2119E" w14:textId="77777777" w:rsidR="00AF39B8" w:rsidRPr="00C46543"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5</w:t>
            </w:r>
          </w:p>
          <w:p w14:paraId="5EFAC5C5" w14:textId="0F6E4D35" w:rsidR="00AF39B8" w:rsidRPr="00006AEA"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Keep an eye out for communication from your provider regarding your eCAF.</w:t>
            </w:r>
          </w:p>
          <w:p w14:paraId="5581FB92" w14:textId="787B098C" w:rsidR="00AF39B8"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Contact your provider if you haven’t received </w:t>
            </w:r>
            <w:r w:rsidR="00E42BC7">
              <w:rPr>
                <w:sz w:val="18"/>
                <w:szCs w:val="18"/>
              </w:rPr>
              <w:t>your eCAF</w:t>
            </w:r>
            <w:r w:rsidRPr="00006AEA">
              <w:rPr>
                <w:sz w:val="18"/>
                <w:szCs w:val="18"/>
              </w:rPr>
              <w:t xml:space="preserve"> by the date the provider had advised.</w:t>
            </w:r>
          </w:p>
          <w:p w14:paraId="769CE42E" w14:textId="77777777" w:rsidR="00AF39B8" w:rsidRPr="00903DA2" w:rsidRDefault="00AF39B8"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12"/>
                <w:szCs w:val="12"/>
              </w:rPr>
            </w:pPr>
          </w:p>
          <w:p w14:paraId="7BEAB83C" w14:textId="77777777" w:rsidR="00AF39B8" w:rsidRPr="00C46543"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6</w:t>
            </w:r>
          </w:p>
          <w:p w14:paraId="7EEAA091" w14:textId="1A0EF3CB" w:rsidR="007A28A8" w:rsidRPr="00E058D7" w:rsidRDefault="007A28A8" w:rsidP="007A28A8">
            <w:pPr>
              <w:spacing w:before="60" w:after="60" w:line="140" w:lineRule="atLeast"/>
              <w:cnfStyle w:val="000000000000" w:firstRow="0" w:lastRow="0" w:firstColumn="0" w:lastColumn="0" w:oddVBand="0" w:evenVBand="0" w:oddHBand="0" w:evenHBand="0" w:firstRowFirstColumn="0" w:firstRowLastColumn="0" w:lastRowFirstColumn="0" w:lastRowLastColumn="0"/>
              <w:rPr>
                <w:sz w:val="18"/>
                <w:szCs w:val="18"/>
              </w:rPr>
            </w:pPr>
            <w:r w:rsidRPr="00E058D7">
              <w:rPr>
                <w:sz w:val="18"/>
                <w:szCs w:val="18"/>
              </w:rPr>
              <w:t xml:space="preserve">Make sure you have the necessary information and documentation that will be required to complete the eCAF such as your </w:t>
            </w:r>
            <w:r w:rsidRPr="00E058D7">
              <w:rPr>
                <w:sz w:val="18"/>
                <w:szCs w:val="18"/>
              </w:rPr>
              <w:fldChar w:fldCharType="begin"/>
            </w:r>
            <w:r w:rsidRPr="00E058D7">
              <w:rPr>
                <w:sz w:val="18"/>
                <w:szCs w:val="18"/>
              </w:rPr>
              <w:instrText xml:space="preserve"> REF _Ref187306139 \h  \* MERGEFORMAT </w:instrText>
            </w:r>
            <w:r w:rsidRPr="00E058D7">
              <w:rPr>
                <w:sz w:val="18"/>
                <w:szCs w:val="18"/>
              </w:rPr>
            </w:r>
            <w:r w:rsidRPr="00E058D7">
              <w:rPr>
                <w:sz w:val="18"/>
                <w:szCs w:val="18"/>
              </w:rPr>
              <w:fldChar w:fldCharType="separate"/>
            </w:r>
            <w:r w:rsidR="003B343B" w:rsidRPr="003B343B">
              <w:rPr>
                <w:rStyle w:val="HighlightedWords-Colour"/>
                <w:bCs w:val="0"/>
                <w:sz w:val="18"/>
                <w:szCs w:val="18"/>
              </w:rPr>
              <w:t>Tax file number (TFN)</w:t>
            </w:r>
            <w:r w:rsidRPr="00E058D7">
              <w:rPr>
                <w:sz w:val="18"/>
                <w:szCs w:val="18"/>
              </w:rPr>
              <w:fldChar w:fldCharType="end"/>
            </w:r>
            <w:r w:rsidRPr="00E058D7">
              <w:rPr>
                <w:sz w:val="18"/>
                <w:szCs w:val="18"/>
              </w:rPr>
              <w:t xml:space="preserve"> and </w:t>
            </w:r>
            <w:r w:rsidRPr="00E058D7">
              <w:rPr>
                <w:sz w:val="18"/>
                <w:szCs w:val="18"/>
              </w:rPr>
              <w:fldChar w:fldCharType="begin"/>
            </w:r>
            <w:r w:rsidRPr="00E058D7">
              <w:rPr>
                <w:sz w:val="18"/>
                <w:szCs w:val="18"/>
              </w:rPr>
              <w:instrText xml:space="preserve"> REF _Ref187303245 \h  \* MERGEFORMAT </w:instrText>
            </w:r>
            <w:r w:rsidRPr="00E058D7">
              <w:rPr>
                <w:sz w:val="18"/>
                <w:szCs w:val="18"/>
              </w:rPr>
            </w:r>
            <w:r w:rsidRPr="00E058D7">
              <w:rPr>
                <w:sz w:val="18"/>
                <w:szCs w:val="18"/>
              </w:rPr>
              <w:fldChar w:fldCharType="separate"/>
            </w:r>
            <w:r w:rsidR="003B343B" w:rsidRPr="003B343B">
              <w:rPr>
                <w:rStyle w:val="HighlightedWords-Colour"/>
                <w:bCs w:val="0"/>
                <w:sz w:val="18"/>
                <w:szCs w:val="18"/>
              </w:rPr>
              <w:t>Unique Student Identifier (USI)</w:t>
            </w:r>
            <w:r w:rsidRPr="00E058D7">
              <w:rPr>
                <w:sz w:val="18"/>
                <w:szCs w:val="18"/>
              </w:rPr>
              <w:fldChar w:fldCharType="end"/>
            </w:r>
            <w:r w:rsidRPr="00E058D7">
              <w:rPr>
                <w:sz w:val="18"/>
                <w:szCs w:val="18"/>
              </w:rPr>
              <w:t>.</w:t>
            </w:r>
          </w:p>
          <w:p w14:paraId="76D5C394" w14:textId="77777777" w:rsidR="00AF39B8" w:rsidRPr="00F560D1" w:rsidRDefault="00AF39B8" w:rsidP="0034308D">
            <w:pPr>
              <w:spacing w:before="60" w:after="60" w:line="140" w:lineRule="atLeast"/>
              <w:cnfStyle w:val="000000000000" w:firstRow="0" w:lastRow="0" w:firstColumn="0" w:lastColumn="0" w:oddVBand="0" w:evenVBand="0" w:oddHBand="0" w:evenHBand="0" w:firstRowFirstColumn="0" w:firstRowLastColumn="0" w:lastRowFirstColumn="0" w:lastRowLastColumn="0"/>
              <w:rPr>
                <w:sz w:val="4"/>
                <w:szCs w:val="4"/>
              </w:rPr>
            </w:pPr>
          </w:p>
          <w:p w14:paraId="01BD0C51" w14:textId="77777777" w:rsidR="00AF39B8" w:rsidRPr="00C46543"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7</w:t>
            </w:r>
          </w:p>
          <w:p w14:paraId="4C8E232B" w14:textId="77777777" w:rsidR="00AF39B8" w:rsidRPr="004A4DDB"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A4DDB">
              <w:rPr>
                <w:sz w:val="18"/>
                <w:szCs w:val="18"/>
              </w:rPr>
              <w:t>Review your eCAF.</w:t>
            </w:r>
          </w:p>
          <w:p w14:paraId="03E7F4C1" w14:textId="17B941EC" w:rsidR="00AF39B8" w:rsidRPr="004A4DDB"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4A4DDB">
              <w:rPr>
                <w:sz w:val="18"/>
                <w:szCs w:val="18"/>
              </w:rPr>
              <w:t xml:space="preserve">Have you been offered a </w:t>
            </w:r>
            <w:r w:rsidRPr="004A4DDB">
              <w:rPr>
                <w:sz w:val="18"/>
                <w:szCs w:val="18"/>
              </w:rPr>
              <w:fldChar w:fldCharType="begin"/>
            </w:r>
            <w:r w:rsidRPr="004A4DDB">
              <w:rPr>
                <w:sz w:val="18"/>
                <w:szCs w:val="18"/>
              </w:rPr>
              <w:instrText xml:space="preserve"> REF _Ref187160699 \h  \* MERGEFORMAT </w:instrText>
            </w:r>
            <w:r w:rsidRPr="004A4DDB">
              <w:rPr>
                <w:sz w:val="18"/>
                <w:szCs w:val="18"/>
              </w:rPr>
            </w:r>
            <w:r w:rsidRPr="004A4DDB">
              <w:rPr>
                <w:sz w:val="18"/>
                <w:szCs w:val="18"/>
              </w:rPr>
              <w:fldChar w:fldCharType="separate"/>
            </w:r>
            <w:r w:rsidR="003B343B" w:rsidRPr="003B343B">
              <w:rPr>
                <w:rStyle w:val="HighlightedWords-Colour"/>
                <w:bCs w:val="0"/>
                <w:sz w:val="18"/>
                <w:szCs w:val="18"/>
              </w:rPr>
              <w:t>Commonwealth supported place (CSP)</w:t>
            </w:r>
            <w:r w:rsidRPr="004A4DDB">
              <w:rPr>
                <w:sz w:val="18"/>
                <w:szCs w:val="18"/>
              </w:rPr>
              <w:fldChar w:fldCharType="end"/>
            </w:r>
            <w:r w:rsidRPr="004A4DDB">
              <w:rPr>
                <w:sz w:val="18"/>
                <w:szCs w:val="18"/>
              </w:rPr>
              <w:t>?</w:t>
            </w:r>
          </w:p>
          <w:p w14:paraId="74A54935" w14:textId="19A2D051" w:rsidR="00AF39B8" w:rsidRPr="00AF39B8"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AF39B8">
              <w:rPr>
                <w:sz w:val="18"/>
                <w:szCs w:val="18"/>
              </w:rPr>
              <w:t xml:space="preserve">How will you be paying your </w:t>
            </w:r>
            <w:r w:rsidRPr="00AF39B8">
              <w:rPr>
                <w:sz w:val="18"/>
                <w:szCs w:val="18"/>
              </w:rPr>
              <w:fldChar w:fldCharType="begin"/>
            </w:r>
            <w:r w:rsidRPr="00AF39B8">
              <w:rPr>
                <w:sz w:val="18"/>
                <w:szCs w:val="18"/>
              </w:rPr>
              <w:instrText xml:space="preserve"> REF _Ref187160945 \h </w:instrText>
            </w:r>
            <w:r>
              <w:rPr>
                <w:sz w:val="18"/>
                <w:szCs w:val="18"/>
              </w:rPr>
              <w:instrText xml:space="preserve"> \* MERGEFORMAT </w:instrText>
            </w:r>
            <w:r w:rsidRPr="00AF39B8">
              <w:rPr>
                <w:sz w:val="18"/>
                <w:szCs w:val="18"/>
              </w:rPr>
            </w:r>
            <w:r w:rsidRPr="00AF39B8">
              <w:rPr>
                <w:sz w:val="18"/>
                <w:szCs w:val="18"/>
              </w:rPr>
              <w:fldChar w:fldCharType="separate"/>
            </w:r>
            <w:r w:rsidR="003B343B" w:rsidRPr="003B343B">
              <w:rPr>
                <w:rStyle w:val="HighlightedWords-Colour"/>
                <w:bCs w:val="0"/>
                <w:sz w:val="18"/>
                <w:szCs w:val="18"/>
              </w:rPr>
              <w:t>Student contribution amount</w:t>
            </w:r>
            <w:r w:rsidRPr="00AF39B8">
              <w:rPr>
                <w:sz w:val="18"/>
                <w:szCs w:val="18"/>
              </w:rPr>
              <w:fldChar w:fldCharType="end"/>
            </w:r>
            <w:r w:rsidRPr="00AF39B8">
              <w:rPr>
                <w:sz w:val="18"/>
                <w:szCs w:val="18"/>
              </w:rPr>
              <w:t>?</w:t>
            </w:r>
          </w:p>
          <w:p w14:paraId="03F65FD5" w14:textId="77777777" w:rsidR="00AF39B8" w:rsidRPr="004A4DDB"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18"/>
                <w:szCs w:val="18"/>
              </w:rPr>
            </w:pPr>
            <w:r w:rsidRPr="00AF39B8">
              <w:rPr>
                <w:sz w:val="18"/>
                <w:szCs w:val="18"/>
              </w:rPr>
              <w:t>If you notice any incorrect information – even a small spelling mistake - go back to your provider immediately</w:t>
            </w:r>
            <w:r w:rsidRPr="004A4DDB">
              <w:rPr>
                <w:sz w:val="18"/>
                <w:szCs w:val="18"/>
              </w:rPr>
              <w:t>.</w:t>
            </w:r>
          </w:p>
          <w:p w14:paraId="1DC71F4F" w14:textId="77777777" w:rsidR="00AF39B8" w:rsidRPr="00F560D1"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sz w:val="4"/>
                <w:szCs w:val="4"/>
              </w:rPr>
            </w:pPr>
          </w:p>
          <w:p w14:paraId="7B08E4A0" w14:textId="77777777" w:rsidR="00AF39B8" w:rsidRPr="00C46543" w:rsidRDefault="00AF39B8" w:rsidP="0034308D">
            <w:pPr>
              <w:spacing w:before="60" w:after="60" w:line="160" w:lineRule="atLeast"/>
              <w:cnfStyle w:val="000000000000" w:firstRow="0" w:lastRow="0" w:firstColumn="0" w:lastColumn="0" w:oddVBand="0" w:evenVBand="0" w:oddHBand="0" w:evenHBand="0" w:firstRowFirstColumn="0" w:firstRowLastColumn="0" w:lastRowFirstColumn="0" w:lastRowLastColumn="0"/>
              <w:rPr>
                <w:b/>
                <w:bCs/>
                <w:color w:val="000000" w:themeColor="text2"/>
              </w:rPr>
            </w:pPr>
            <w:r w:rsidRPr="00C46543">
              <w:rPr>
                <w:b/>
                <w:bCs/>
                <w:color w:val="000000" w:themeColor="text2"/>
              </w:rPr>
              <w:t>Step 8</w:t>
            </w:r>
          </w:p>
          <w:p w14:paraId="1F37C08B" w14:textId="4AFED762" w:rsidR="00AF39B8"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006AEA">
              <w:rPr>
                <w:sz w:val="18"/>
                <w:szCs w:val="18"/>
              </w:rPr>
              <w:t xml:space="preserve">Submit your completed eCAF before the </w:t>
            </w:r>
            <w:r w:rsidRPr="00006AEA">
              <w:rPr>
                <w:sz w:val="18"/>
                <w:szCs w:val="18"/>
              </w:rPr>
              <w:fldChar w:fldCharType="begin"/>
            </w:r>
            <w:r w:rsidRPr="00006AEA">
              <w:rPr>
                <w:sz w:val="18"/>
                <w:szCs w:val="18"/>
              </w:rPr>
              <w:instrText xml:space="preserve"> REF _Ref187161025 \h  \* MERGEFORMAT </w:instrText>
            </w:r>
            <w:r w:rsidRPr="00006AEA">
              <w:rPr>
                <w:sz w:val="18"/>
                <w:szCs w:val="18"/>
              </w:rPr>
            </w:r>
            <w:r w:rsidRPr="00006AEA">
              <w:rPr>
                <w:sz w:val="18"/>
                <w:szCs w:val="18"/>
              </w:rPr>
              <w:fldChar w:fldCharType="separate"/>
            </w:r>
            <w:r w:rsidR="003B343B" w:rsidRPr="003B343B">
              <w:rPr>
                <w:rStyle w:val="HighlightedWords-Colour"/>
                <w:bCs w:val="0"/>
                <w:sz w:val="18"/>
                <w:szCs w:val="18"/>
              </w:rPr>
              <w:t>Census date</w:t>
            </w:r>
            <w:r w:rsidRPr="00006AEA">
              <w:rPr>
                <w:sz w:val="18"/>
                <w:szCs w:val="18"/>
              </w:rPr>
              <w:fldChar w:fldCharType="end"/>
            </w:r>
            <w:r w:rsidRPr="00012D94">
              <w:rPr>
                <w:sz w:val="18"/>
                <w:szCs w:val="18"/>
              </w:rPr>
              <w:t>.</w:t>
            </w:r>
          </w:p>
          <w:p w14:paraId="38E2560F" w14:textId="77777777" w:rsidR="00AF39B8" w:rsidRPr="00903DA2" w:rsidRDefault="00AF39B8" w:rsidP="0034308D">
            <w:pPr>
              <w:spacing w:line="200" w:lineRule="atLeast"/>
              <w:cnfStyle w:val="000000000000" w:firstRow="0" w:lastRow="0" w:firstColumn="0" w:lastColumn="0" w:oddVBand="0" w:evenVBand="0" w:oddHBand="0" w:evenHBand="0" w:firstRowFirstColumn="0" w:firstRowLastColumn="0" w:lastRowFirstColumn="0" w:lastRowLastColumn="0"/>
              <w:rPr>
                <w:sz w:val="18"/>
                <w:szCs w:val="18"/>
              </w:rPr>
            </w:pPr>
          </w:p>
        </w:tc>
      </w:tr>
      <w:bookmarkEnd w:id="8"/>
      <w:bookmarkEnd w:id="19"/>
    </w:tbl>
    <w:p w14:paraId="67835980" w14:textId="77777777" w:rsidR="007A28A8" w:rsidRDefault="007A28A8" w:rsidP="008A4018">
      <w:pPr>
        <w:pStyle w:val="TOCHeading"/>
      </w:pPr>
    </w:p>
    <w:p w14:paraId="48C8B089" w14:textId="2ED61F81" w:rsidR="00930F93" w:rsidRPr="00247C01" w:rsidRDefault="00E37466" w:rsidP="008A4018">
      <w:pPr>
        <w:pStyle w:val="TOCHeading"/>
      </w:pPr>
      <w:r w:rsidRPr="00247C01">
        <w:lastRenderedPageBreak/>
        <w:t>Contents</w:t>
      </w:r>
    </w:p>
    <w:sdt>
      <w:sdtPr>
        <w:rPr>
          <w:b/>
        </w:rPr>
        <w:id w:val="-458720398"/>
        <w:docPartObj>
          <w:docPartGallery w:val="Table of Contents"/>
          <w:docPartUnique/>
        </w:docPartObj>
      </w:sdtPr>
      <w:sdtEndPr>
        <w:rPr>
          <w:b w:val="0"/>
          <w:bCs/>
          <w:noProof/>
        </w:rPr>
      </w:sdtEndPr>
      <w:sdtContent>
        <w:p w14:paraId="25253A98" w14:textId="3AAE4113" w:rsidR="00C327A9" w:rsidRDefault="00930F93">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189553390" w:history="1">
            <w:r w:rsidR="00C327A9" w:rsidRPr="00EC1F5A">
              <w:rPr>
                <w:rStyle w:val="Hyperlink"/>
                <w:noProof/>
              </w:rPr>
              <w:t>Who is this booklet for?</w:t>
            </w:r>
            <w:r w:rsidR="00C327A9">
              <w:rPr>
                <w:noProof/>
                <w:webHidden/>
              </w:rPr>
              <w:tab/>
            </w:r>
            <w:r w:rsidR="00C327A9">
              <w:rPr>
                <w:noProof/>
                <w:webHidden/>
              </w:rPr>
              <w:fldChar w:fldCharType="begin"/>
            </w:r>
            <w:r w:rsidR="00C327A9">
              <w:rPr>
                <w:noProof/>
                <w:webHidden/>
              </w:rPr>
              <w:instrText xml:space="preserve"> PAGEREF _Toc189553390 \h </w:instrText>
            </w:r>
            <w:r w:rsidR="00C327A9">
              <w:rPr>
                <w:noProof/>
                <w:webHidden/>
              </w:rPr>
            </w:r>
            <w:r w:rsidR="00C327A9">
              <w:rPr>
                <w:noProof/>
                <w:webHidden/>
              </w:rPr>
              <w:fldChar w:fldCharType="separate"/>
            </w:r>
            <w:r w:rsidR="003B343B">
              <w:rPr>
                <w:noProof/>
                <w:webHidden/>
              </w:rPr>
              <w:t>3</w:t>
            </w:r>
            <w:r w:rsidR="00C327A9">
              <w:rPr>
                <w:noProof/>
                <w:webHidden/>
              </w:rPr>
              <w:fldChar w:fldCharType="end"/>
            </w:r>
          </w:hyperlink>
        </w:p>
        <w:p w14:paraId="2045AB6B" w14:textId="7D4D6FBA" w:rsidR="00C327A9" w:rsidRDefault="00C327A9">
          <w:pPr>
            <w:pStyle w:val="TOC2"/>
            <w:rPr>
              <w:rFonts w:eastAsiaTheme="minorEastAsia" w:cstheme="minorBidi"/>
              <w:noProof/>
              <w:color w:val="auto"/>
              <w:kern w:val="2"/>
              <w:sz w:val="24"/>
              <w:szCs w:val="24"/>
              <w14:ligatures w14:val="standardContextual"/>
            </w:rPr>
          </w:pPr>
          <w:hyperlink w:anchor="_Toc189553391" w:history="1">
            <w:r w:rsidRPr="00EC1F5A">
              <w:rPr>
                <w:rStyle w:val="Hyperlink"/>
                <w:noProof/>
              </w:rPr>
              <w:t>Using this booklet</w:t>
            </w:r>
            <w:r>
              <w:rPr>
                <w:noProof/>
                <w:webHidden/>
              </w:rPr>
              <w:tab/>
            </w:r>
            <w:r>
              <w:rPr>
                <w:noProof/>
                <w:webHidden/>
              </w:rPr>
              <w:fldChar w:fldCharType="begin"/>
            </w:r>
            <w:r>
              <w:rPr>
                <w:noProof/>
                <w:webHidden/>
              </w:rPr>
              <w:instrText xml:space="preserve"> PAGEREF _Toc189553391 \h </w:instrText>
            </w:r>
            <w:r>
              <w:rPr>
                <w:noProof/>
                <w:webHidden/>
              </w:rPr>
            </w:r>
            <w:r>
              <w:rPr>
                <w:noProof/>
                <w:webHidden/>
              </w:rPr>
              <w:fldChar w:fldCharType="separate"/>
            </w:r>
            <w:r w:rsidR="003B343B">
              <w:rPr>
                <w:noProof/>
                <w:webHidden/>
              </w:rPr>
              <w:t>3</w:t>
            </w:r>
            <w:r>
              <w:rPr>
                <w:noProof/>
                <w:webHidden/>
              </w:rPr>
              <w:fldChar w:fldCharType="end"/>
            </w:r>
          </w:hyperlink>
        </w:p>
        <w:p w14:paraId="2BCDE550" w14:textId="64561048" w:rsidR="00C327A9" w:rsidRDefault="00C327A9">
          <w:pPr>
            <w:pStyle w:val="TOC2"/>
            <w:rPr>
              <w:rFonts w:eastAsiaTheme="minorEastAsia" w:cstheme="minorBidi"/>
              <w:noProof/>
              <w:color w:val="auto"/>
              <w:kern w:val="2"/>
              <w:sz w:val="24"/>
              <w:szCs w:val="24"/>
              <w14:ligatures w14:val="standardContextual"/>
            </w:rPr>
          </w:pPr>
          <w:hyperlink w:anchor="_Toc189553392" w:history="1">
            <w:r w:rsidRPr="00EC1F5A">
              <w:rPr>
                <w:rStyle w:val="Hyperlink"/>
                <w:noProof/>
              </w:rPr>
              <w:t>For further Information</w:t>
            </w:r>
            <w:r>
              <w:rPr>
                <w:noProof/>
                <w:webHidden/>
              </w:rPr>
              <w:tab/>
            </w:r>
            <w:r>
              <w:rPr>
                <w:noProof/>
                <w:webHidden/>
              </w:rPr>
              <w:fldChar w:fldCharType="begin"/>
            </w:r>
            <w:r>
              <w:rPr>
                <w:noProof/>
                <w:webHidden/>
              </w:rPr>
              <w:instrText xml:space="preserve"> PAGEREF _Toc189553392 \h </w:instrText>
            </w:r>
            <w:r>
              <w:rPr>
                <w:noProof/>
                <w:webHidden/>
              </w:rPr>
            </w:r>
            <w:r>
              <w:rPr>
                <w:noProof/>
                <w:webHidden/>
              </w:rPr>
              <w:fldChar w:fldCharType="separate"/>
            </w:r>
            <w:r w:rsidR="003B343B">
              <w:rPr>
                <w:noProof/>
                <w:webHidden/>
              </w:rPr>
              <w:t>3</w:t>
            </w:r>
            <w:r>
              <w:rPr>
                <w:noProof/>
                <w:webHidden/>
              </w:rPr>
              <w:fldChar w:fldCharType="end"/>
            </w:r>
          </w:hyperlink>
        </w:p>
        <w:p w14:paraId="14E305CE" w14:textId="3B8AF3B1" w:rsidR="00C327A9" w:rsidRDefault="00C327A9">
          <w:pPr>
            <w:pStyle w:val="TOC2"/>
            <w:rPr>
              <w:rFonts w:eastAsiaTheme="minorEastAsia" w:cstheme="minorBidi"/>
              <w:noProof/>
              <w:color w:val="auto"/>
              <w:kern w:val="2"/>
              <w:sz w:val="24"/>
              <w:szCs w:val="24"/>
              <w14:ligatures w14:val="standardContextual"/>
            </w:rPr>
          </w:pPr>
          <w:hyperlink w:anchor="_Toc189553393" w:history="1">
            <w:r w:rsidRPr="00EC1F5A">
              <w:rPr>
                <w:rStyle w:val="Hyperlink"/>
                <w:noProof/>
              </w:rPr>
              <w:t>When to contact your provider</w:t>
            </w:r>
            <w:r>
              <w:rPr>
                <w:noProof/>
                <w:webHidden/>
              </w:rPr>
              <w:tab/>
            </w:r>
            <w:r>
              <w:rPr>
                <w:noProof/>
                <w:webHidden/>
              </w:rPr>
              <w:fldChar w:fldCharType="begin"/>
            </w:r>
            <w:r>
              <w:rPr>
                <w:noProof/>
                <w:webHidden/>
              </w:rPr>
              <w:instrText xml:space="preserve"> PAGEREF _Toc189553393 \h </w:instrText>
            </w:r>
            <w:r>
              <w:rPr>
                <w:noProof/>
                <w:webHidden/>
              </w:rPr>
            </w:r>
            <w:r>
              <w:rPr>
                <w:noProof/>
                <w:webHidden/>
              </w:rPr>
              <w:fldChar w:fldCharType="separate"/>
            </w:r>
            <w:r w:rsidR="003B343B">
              <w:rPr>
                <w:noProof/>
                <w:webHidden/>
              </w:rPr>
              <w:t>3</w:t>
            </w:r>
            <w:r>
              <w:rPr>
                <w:noProof/>
                <w:webHidden/>
              </w:rPr>
              <w:fldChar w:fldCharType="end"/>
            </w:r>
          </w:hyperlink>
        </w:p>
        <w:p w14:paraId="64627E36" w14:textId="700F250E" w:rsidR="00C327A9" w:rsidRDefault="00C327A9">
          <w:pPr>
            <w:pStyle w:val="TOC2"/>
            <w:rPr>
              <w:rFonts w:eastAsiaTheme="minorEastAsia" w:cstheme="minorBidi"/>
              <w:noProof/>
              <w:color w:val="auto"/>
              <w:kern w:val="2"/>
              <w:sz w:val="24"/>
              <w:szCs w:val="24"/>
              <w14:ligatures w14:val="standardContextual"/>
            </w:rPr>
          </w:pPr>
          <w:hyperlink w:anchor="_Toc189553394" w:history="1">
            <w:r w:rsidRPr="00EC1F5A">
              <w:rPr>
                <w:rStyle w:val="Hyperlink"/>
                <w:noProof/>
              </w:rPr>
              <w:t>Overview of CSP and HECS-HELP loan application process</w:t>
            </w:r>
            <w:r>
              <w:rPr>
                <w:noProof/>
                <w:webHidden/>
              </w:rPr>
              <w:tab/>
            </w:r>
            <w:r>
              <w:rPr>
                <w:noProof/>
                <w:webHidden/>
              </w:rPr>
              <w:fldChar w:fldCharType="begin"/>
            </w:r>
            <w:r>
              <w:rPr>
                <w:noProof/>
                <w:webHidden/>
              </w:rPr>
              <w:instrText xml:space="preserve"> PAGEREF _Toc189553394 \h </w:instrText>
            </w:r>
            <w:r>
              <w:rPr>
                <w:noProof/>
                <w:webHidden/>
              </w:rPr>
            </w:r>
            <w:r>
              <w:rPr>
                <w:noProof/>
                <w:webHidden/>
              </w:rPr>
              <w:fldChar w:fldCharType="separate"/>
            </w:r>
            <w:r w:rsidR="003B343B">
              <w:rPr>
                <w:noProof/>
                <w:webHidden/>
              </w:rPr>
              <w:t>4</w:t>
            </w:r>
            <w:r>
              <w:rPr>
                <w:noProof/>
                <w:webHidden/>
              </w:rPr>
              <w:fldChar w:fldCharType="end"/>
            </w:r>
          </w:hyperlink>
        </w:p>
        <w:p w14:paraId="3190B74F" w14:textId="6E8E17F2" w:rsidR="00C327A9" w:rsidRDefault="00C327A9">
          <w:pPr>
            <w:pStyle w:val="TOC1"/>
            <w:rPr>
              <w:rFonts w:eastAsiaTheme="minorEastAsia" w:cstheme="minorBidi"/>
              <w:b w:val="0"/>
              <w:noProof/>
              <w:color w:val="auto"/>
              <w:kern w:val="2"/>
              <w:sz w:val="24"/>
              <w:szCs w:val="24"/>
              <w14:ligatures w14:val="standardContextual"/>
            </w:rPr>
          </w:pPr>
          <w:hyperlink w:anchor="_Toc189553395" w:history="1">
            <w:r w:rsidRPr="00EC1F5A">
              <w:rPr>
                <w:rStyle w:val="Hyperlink"/>
                <w:noProof/>
              </w:rPr>
              <w:t>1. Commonwealth Supported Places (CSP)</w:t>
            </w:r>
            <w:r>
              <w:rPr>
                <w:noProof/>
                <w:webHidden/>
              </w:rPr>
              <w:tab/>
            </w:r>
            <w:r>
              <w:rPr>
                <w:noProof/>
                <w:webHidden/>
              </w:rPr>
              <w:fldChar w:fldCharType="begin"/>
            </w:r>
            <w:r>
              <w:rPr>
                <w:noProof/>
                <w:webHidden/>
              </w:rPr>
              <w:instrText xml:space="preserve"> PAGEREF _Toc189553395 \h </w:instrText>
            </w:r>
            <w:r>
              <w:rPr>
                <w:noProof/>
                <w:webHidden/>
              </w:rPr>
            </w:r>
            <w:r>
              <w:rPr>
                <w:noProof/>
                <w:webHidden/>
              </w:rPr>
              <w:fldChar w:fldCharType="separate"/>
            </w:r>
            <w:r w:rsidR="003B343B">
              <w:rPr>
                <w:noProof/>
                <w:webHidden/>
              </w:rPr>
              <w:t>7</w:t>
            </w:r>
            <w:r>
              <w:rPr>
                <w:noProof/>
                <w:webHidden/>
              </w:rPr>
              <w:fldChar w:fldCharType="end"/>
            </w:r>
          </w:hyperlink>
        </w:p>
        <w:p w14:paraId="17D51570" w14:textId="27D6C807" w:rsidR="00C327A9" w:rsidRDefault="00C327A9">
          <w:pPr>
            <w:pStyle w:val="TOC2"/>
            <w:rPr>
              <w:rFonts w:eastAsiaTheme="minorEastAsia" w:cstheme="minorBidi"/>
              <w:noProof/>
              <w:color w:val="auto"/>
              <w:kern w:val="2"/>
              <w:sz w:val="24"/>
              <w:szCs w:val="24"/>
              <w14:ligatures w14:val="standardContextual"/>
            </w:rPr>
          </w:pPr>
          <w:hyperlink w:anchor="_Toc189553396" w:history="1">
            <w:r w:rsidRPr="00EC1F5A">
              <w:rPr>
                <w:rStyle w:val="Hyperlink"/>
                <w:noProof/>
              </w:rPr>
              <w:t>1.1 What is a CSP?</w:t>
            </w:r>
            <w:r>
              <w:rPr>
                <w:noProof/>
                <w:webHidden/>
              </w:rPr>
              <w:tab/>
            </w:r>
            <w:r>
              <w:rPr>
                <w:noProof/>
                <w:webHidden/>
              </w:rPr>
              <w:fldChar w:fldCharType="begin"/>
            </w:r>
            <w:r>
              <w:rPr>
                <w:noProof/>
                <w:webHidden/>
              </w:rPr>
              <w:instrText xml:space="preserve"> PAGEREF _Toc189553396 \h </w:instrText>
            </w:r>
            <w:r>
              <w:rPr>
                <w:noProof/>
                <w:webHidden/>
              </w:rPr>
            </w:r>
            <w:r>
              <w:rPr>
                <w:noProof/>
                <w:webHidden/>
              </w:rPr>
              <w:fldChar w:fldCharType="separate"/>
            </w:r>
            <w:r w:rsidR="003B343B">
              <w:rPr>
                <w:noProof/>
                <w:webHidden/>
              </w:rPr>
              <w:t>7</w:t>
            </w:r>
            <w:r>
              <w:rPr>
                <w:noProof/>
                <w:webHidden/>
              </w:rPr>
              <w:fldChar w:fldCharType="end"/>
            </w:r>
          </w:hyperlink>
        </w:p>
        <w:p w14:paraId="64A424F4" w14:textId="0C166B23" w:rsidR="00C327A9" w:rsidRDefault="00C327A9">
          <w:pPr>
            <w:pStyle w:val="TOC2"/>
            <w:rPr>
              <w:rFonts w:eastAsiaTheme="minorEastAsia" w:cstheme="minorBidi"/>
              <w:noProof/>
              <w:color w:val="auto"/>
              <w:kern w:val="2"/>
              <w:sz w:val="24"/>
              <w:szCs w:val="24"/>
              <w14:ligatures w14:val="standardContextual"/>
            </w:rPr>
          </w:pPr>
          <w:hyperlink w:anchor="_Toc189553397" w:history="1">
            <w:r w:rsidRPr="00EC1F5A">
              <w:rPr>
                <w:rStyle w:val="Hyperlink"/>
                <w:noProof/>
              </w:rPr>
              <w:t>1.2 Where can I study in a CSP?</w:t>
            </w:r>
            <w:r>
              <w:rPr>
                <w:noProof/>
                <w:webHidden/>
              </w:rPr>
              <w:tab/>
            </w:r>
            <w:r>
              <w:rPr>
                <w:noProof/>
                <w:webHidden/>
              </w:rPr>
              <w:fldChar w:fldCharType="begin"/>
            </w:r>
            <w:r>
              <w:rPr>
                <w:noProof/>
                <w:webHidden/>
              </w:rPr>
              <w:instrText xml:space="preserve"> PAGEREF _Toc189553397 \h </w:instrText>
            </w:r>
            <w:r>
              <w:rPr>
                <w:noProof/>
                <w:webHidden/>
              </w:rPr>
            </w:r>
            <w:r>
              <w:rPr>
                <w:noProof/>
                <w:webHidden/>
              </w:rPr>
              <w:fldChar w:fldCharType="separate"/>
            </w:r>
            <w:r w:rsidR="003B343B">
              <w:rPr>
                <w:noProof/>
                <w:webHidden/>
              </w:rPr>
              <w:t>7</w:t>
            </w:r>
            <w:r>
              <w:rPr>
                <w:noProof/>
                <w:webHidden/>
              </w:rPr>
              <w:fldChar w:fldCharType="end"/>
            </w:r>
          </w:hyperlink>
        </w:p>
        <w:p w14:paraId="082A987C" w14:textId="7A7FD213" w:rsidR="00C327A9" w:rsidRDefault="00C327A9">
          <w:pPr>
            <w:pStyle w:val="TOC2"/>
            <w:rPr>
              <w:rFonts w:eastAsiaTheme="minorEastAsia" w:cstheme="minorBidi"/>
              <w:noProof/>
              <w:color w:val="auto"/>
              <w:kern w:val="2"/>
              <w:sz w:val="24"/>
              <w:szCs w:val="24"/>
              <w14:ligatures w14:val="standardContextual"/>
            </w:rPr>
          </w:pPr>
          <w:hyperlink w:anchor="_Toc189553398" w:history="1">
            <w:r w:rsidRPr="00EC1F5A">
              <w:rPr>
                <w:rStyle w:val="Hyperlink"/>
                <w:noProof/>
              </w:rPr>
              <w:t>1.3 Am I eligible for a CSP?</w:t>
            </w:r>
            <w:r>
              <w:rPr>
                <w:noProof/>
                <w:webHidden/>
              </w:rPr>
              <w:tab/>
            </w:r>
            <w:r>
              <w:rPr>
                <w:noProof/>
                <w:webHidden/>
              </w:rPr>
              <w:fldChar w:fldCharType="begin"/>
            </w:r>
            <w:r>
              <w:rPr>
                <w:noProof/>
                <w:webHidden/>
              </w:rPr>
              <w:instrText xml:space="preserve"> PAGEREF _Toc189553398 \h </w:instrText>
            </w:r>
            <w:r>
              <w:rPr>
                <w:noProof/>
                <w:webHidden/>
              </w:rPr>
            </w:r>
            <w:r>
              <w:rPr>
                <w:noProof/>
                <w:webHidden/>
              </w:rPr>
              <w:fldChar w:fldCharType="separate"/>
            </w:r>
            <w:r w:rsidR="003B343B">
              <w:rPr>
                <w:noProof/>
                <w:webHidden/>
              </w:rPr>
              <w:t>8</w:t>
            </w:r>
            <w:r>
              <w:rPr>
                <w:noProof/>
                <w:webHidden/>
              </w:rPr>
              <w:fldChar w:fldCharType="end"/>
            </w:r>
          </w:hyperlink>
        </w:p>
        <w:p w14:paraId="6528797A" w14:textId="009D4088" w:rsidR="00C327A9" w:rsidRDefault="00C327A9">
          <w:pPr>
            <w:pStyle w:val="TOC2"/>
            <w:rPr>
              <w:rFonts w:eastAsiaTheme="minorEastAsia" w:cstheme="minorBidi"/>
              <w:noProof/>
              <w:color w:val="auto"/>
              <w:kern w:val="2"/>
              <w:sz w:val="24"/>
              <w:szCs w:val="24"/>
              <w14:ligatures w14:val="standardContextual"/>
            </w:rPr>
          </w:pPr>
          <w:hyperlink w:anchor="_Toc189553399" w:history="1">
            <w:r w:rsidRPr="00EC1F5A">
              <w:rPr>
                <w:rStyle w:val="Hyperlink"/>
                <w:noProof/>
              </w:rPr>
              <w:t>1.4 How long can you study in a CSP? / What is the Student Learning Entitlement (SLE)?</w:t>
            </w:r>
            <w:r>
              <w:rPr>
                <w:noProof/>
                <w:webHidden/>
              </w:rPr>
              <w:tab/>
            </w:r>
            <w:r>
              <w:rPr>
                <w:noProof/>
                <w:webHidden/>
              </w:rPr>
              <w:fldChar w:fldCharType="begin"/>
            </w:r>
            <w:r>
              <w:rPr>
                <w:noProof/>
                <w:webHidden/>
              </w:rPr>
              <w:instrText xml:space="preserve"> PAGEREF _Toc189553399 \h </w:instrText>
            </w:r>
            <w:r>
              <w:rPr>
                <w:noProof/>
                <w:webHidden/>
              </w:rPr>
            </w:r>
            <w:r>
              <w:rPr>
                <w:noProof/>
                <w:webHidden/>
              </w:rPr>
              <w:fldChar w:fldCharType="separate"/>
            </w:r>
            <w:r w:rsidR="003B343B">
              <w:rPr>
                <w:noProof/>
                <w:webHidden/>
              </w:rPr>
              <w:t>8</w:t>
            </w:r>
            <w:r>
              <w:rPr>
                <w:noProof/>
                <w:webHidden/>
              </w:rPr>
              <w:fldChar w:fldCharType="end"/>
            </w:r>
          </w:hyperlink>
        </w:p>
        <w:p w14:paraId="5CC93282" w14:textId="311EE814" w:rsidR="00C327A9" w:rsidRDefault="00C327A9">
          <w:pPr>
            <w:pStyle w:val="TOC2"/>
            <w:rPr>
              <w:rFonts w:eastAsiaTheme="minorEastAsia" w:cstheme="minorBidi"/>
              <w:noProof/>
              <w:color w:val="auto"/>
              <w:kern w:val="2"/>
              <w:sz w:val="24"/>
              <w:szCs w:val="24"/>
              <w14:ligatures w14:val="standardContextual"/>
            </w:rPr>
          </w:pPr>
          <w:hyperlink w:anchor="_Toc189553400" w:history="1">
            <w:r w:rsidRPr="00EC1F5A">
              <w:rPr>
                <w:rStyle w:val="Hyperlink"/>
                <w:noProof/>
              </w:rPr>
              <w:t>1.5 How do I apply for a CSP?</w:t>
            </w:r>
            <w:r>
              <w:rPr>
                <w:noProof/>
                <w:webHidden/>
              </w:rPr>
              <w:tab/>
            </w:r>
            <w:r>
              <w:rPr>
                <w:noProof/>
                <w:webHidden/>
              </w:rPr>
              <w:fldChar w:fldCharType="begin"/>
            </w:r>
            <w:r>
              <w:rPr>
                <w:noProof/>
                <w:webHidden/>
              </w:rPr>
              <w:instrText xml:space="preserve"> PAGEREF _Toc189553400 \h </w:instrText>
            </w:r>
            <w:r>
              <w:rPr>
                <w:noProof/>
                <w:webHidden/>
              </w:rPr>
            </w:r>
            <w:r>
              <w:rPr>
                <w:noProof/>
                <w:webHidden/>
              </w:rPr>
              <w:fldChar w:fldCharType="separate"/>
            </w:r>
            <w:r w:rsidR="003B343B">
              <w:rPr>
                <w:noProof/>
                <w:webHidden/>
              </w:rPr>
              <w:t>8</w:t>
            </w:r>
            <w:r>
              <w:rPr>
                <w:noProof/>
                <w:webHidden/>
              </w:rPr>
              <w:fldChar w:fldCharType="end"/>
            </w:r>
          </w:hyperlink>
        </w:p>
        <w:p w14:paraId="2DA3825D" w14:textId="45768054" w:rsidR="00C327A9" w:rsidRDefault="00C327A9">
          <w:pPr>
            <w:pStyle w:val="TOC2"/>
            <w:rPr>
              <w:rFonts w:eastAsiaTheme="minorEastAsia" w:cstheme="minorBidi"/>
              <w:noProof/>
              <w:color w:val="auto"/>
              <w:kern w:val="2"/>
              <w:sz w:val="24"/>
              <w:szCs w:val="24"/>
              <w14:ligatures w14:val="standardContextual"/>
            </w:rPr>
          </w:pPr>
          <w:hyperlink w:anchor="_Toc189553401" w:history="1">
            <w:r w:rsidRPr="00EC1F5A">
              <w:rPr>
                <w:rStyle w:val="Hyperlink"/>
                <w:noProof/>
              </w:rPr>
              <w:t>1.6 Who assesses your eligibility for a CSP?</w:t>
            </w:r>
            <w:r>
              <w:rPr>
                <w:noProof/>
                <w:webHidden/>
              </w:rPr>
              <w:tab/>
            </w:r>
            <w:r>
              <w:rPr>
                <w:noProof/>
                <w:webHidden/>
              </w:rPr>
              <w:fldChar w:fldCharType="begin"/>
            </w:r>
            <w:r>
              <w:rPr>
                <w:noProof/>
                <w:webHidden/>
              </w:rPr>
              <w:instrText xml:space="preserve"> PAGEREF _Toc189553401 \h </w:instrText>
            </w:r>
            <w:r>
              <w:rPr>
                <w:noProof/>
                <w:webHidden/>
              </w:rPr>
            </w:r>
            <w:r>
              <w:rPr>
                <w:noProof/>
                <w:webHidden/>
              </w:rPr>
              <w:fldChar w:fldCharType="separate"/>
            </w:r>
            <w:r w:rsidR="003B343B">
              <w:rPr>
                <w:noProof/>
                <w:webHidden/>
              </w:rPr>
              <w:t>9</w:t>
            </w:r>
            <w:r>
              <w:rPr>
                <w:noProof/>
                <w:webHidden/>
              </w:rPr>
              <w:fldChar w:fldCharType="end"/>
            </w:r>
          </w:hyperlink>
        </w:p>
        <w:p w14:paraId="74CCFB28" w14:textId="40D49102" w:rsidR="00C327A9" w:rsidRDefault="00C327A9">
          <w:pPr>
            <w:pStyle w:val="TOC2"/>
            <w:rPr>
              <w:rFonts w:eastAsiaTheme="minorEastAsia" w:cstheme="minorBidi"/>
              <w:noProof/>
              <w:color w:val="auto"/>
              <w:kern w:val="2"/>
              <w:sz w:val="24"/>
              <w:szCs w:val="24"/>
              <w14:ligatures w14:val="standardContextual"/>
            </w:rPr>
          </w:pPr>
          <w:hyperlink w:anchor="_Toc189553402" w:history="1">
            <w:r w:rsidRPr="00EC1F5A">
              <w:rPr>
                <w:rStyle w:val="Hyperlink"/>
                <w:noProof/>
              </w:rPr>
              <w:t>1.7 What if I make a mistake on my eCAF?</w:t>
            </w:r>
            <w:r>
              <w:rPr>
                <w:noProof/>
                <w:webHidden/>
              </w:rPr>
              <w:tab/>
            </w:r>
            <w:r>
              <w:rPr>
                <w:noProof/>
                <w:webHidden/>
              </w:rPr>
              <w:fldChar w:fldCharType="begin"/>
            </w:r>
            <w:r>
              <w:rPr>
                <w:noProof/>
                <w:webHidden/>
              </w:rPr>
              <w:instrText xml:space="preserve"> PAGEREF _Toc189553402 \h </w:instrText>
            </w:r>
            <w:r>
              <w:rPr>
                <w:noProof/>
                <w:webHidden/>
              </w:rPr>
            </w:r>
            <w:r>
              <w:rPr>
                <w:noProof/>
                <w:webHidden/>
              </w:rPr>
              <w:fldChar w:fldCharType="separate"/>
            </w:r>
            <w:r w:rsidR="003B343B">
              <w:rPr>
                <w:noProof/>
                <w:webHidden/>
              </w:rPr>
              <w:t>9</w:t>
            </w:r>
            <w:r>
              <w:rPr>
                <w:noProof/>
                <w:webHidden/>
              </w:rPr>
              <w:fldChar w:fldCharType="end"/>
            </w:r>
          </w:hyperlink>
        </w:p>
        <w:p w14:paraId="76CC1168" w14:textId="668EBE35" w:rsidR="00C327A9" w:rsidRDefault="00C327A9">
          <w:pPr>
            <w:pStyle w:val="TOC1"/>
            <w:rPr>
              <w:rFonts w:eastAsiaTheme="minorEastAsia" w:cstheme="minorBidi"/>
              <w:b w:val="0"/>
              <w:noProof/>
              <w:color w:val="auto"/>
              <w:kern w:val="2"/>
              <w:sz w:val="24"/>
              <w:szCs w:val="24"/>
              <w14:ligatures w14:val="standardContextual"/>
            </w:rPr>
          </w:pPr>
          <w:hyperlink w:anchor="_Toc189553403" w:history="1">
            <w:r w:rsidRPr="00EC1F5A">
              <w:rPr>
                <w:rStyle w:val="Hyperlink"/>
                <w:noProof/>
              </w:rPr>
              <w:t>2. Student Contribution Amount</w:t>
            </w:r>
            <w:r>
              <w:rPr>
                <w:noProof/>
                <w:webHidden/>
              </w:rPr>
              <w:tab/>
            </w:r>
            <w:r>
              <w:rPr>
                <w:noProof/>
                <w:webHidden/>
              </w:rPr>
              <w:fldChar w:fldCharType="begin"/>
            </w:r>
            <w:r>
              <w:rPr>
                <w:noProof/>
                <w:webHidden/>
              </w:rPr>
              <w:instrText xml:space="preserve"> PAGEREF _Toc189553403 \h </w:instrText>
            </w:r>
            <w:r>
              <w:rPr>
                <w:noProof/>
                <w:webHidden/>
              </w:rPr>
            </w:r>
            <w:r>
              <w:rPr>
                <w:noProof/>
                <w:webHidden/>
              </w:rPr>
              <w:fldChar w:fldCharType="separate"/>
            </w:r>
            <w:r w:rsidR="003B343B">
              <w:rPr>
                <w:noProof/>
                <w:webHidden/>
              </w:rPr>
              <w:t>9</w:t>
            </w:r>
            <w:r>
              <w:rPr>
                <w:noProof/>
                <w:webHidden/>
              </w:rPr>
              <w:fldChar w:fldCharType="end"/>
            </w:r>
          </w:hyperlink>
        </w:p>
        <w:p w14:paraId="0DC4C7EF" w14:textId="37EA5467" w:rsidR="00C327A9" w:rsidRDefault="00C327A9">
          <w:pPr>
            <w:pStyle w:val="TOC2"/>
            <w:rPr>
              <w:rFonts w:eastAsiaTheme="minorEastAsia" w:cstheme="minorBidi"/>
              <w:noProof/>
              <w:color w:val="auto"/>
              <w:kern w:val="2"/>
              <w:sz w:val="24"/>
              <w:szCs w:val="24"/>
              <w14:ligatures w14:val="standardContextual"/>
            </w:rPr>
          </w:pPr>
          <w:hyperlink w:anchor="_Toc189553404" w:history="1">
            <w:r w:rsidRPr="00EC1F5A">
              <w:rPr>
                <w:rStyle w:val="Hyperlink"/>
                <w:noProof/>
              </w:rPr>
              <w:t>2.1 How much will I need to pay for my course?</w:t>
            </w:r>
            <w:r>
              <w:rPr>
                <w:noProof/>
                <w:webHidden/>
              </w:rPr>
              <w:tab/>
            </w:r>
            <w:r>
              <w:rPr>
                <w:noProof/>
                <w:webHidden/>
              </w:rPr>
              <w:fldChar w:fldCharType="begin"/>
            </w:r>
            <w:r>
              <w:rPr>
                <w:noProof/>
                <w:webHidden/>
              </w:rPr>
              <w:instrText xml:space="preserve"> PAGEREF _Toc189553404 \h </w:instrText>
            </w:r>
            <w:r>
              <w:rPr>
                <w:noProof/>
                <w:webHidden/>
              </w:rPr>
            </w:r>
            <w:r>
              <w:rPr>
                <w:noProof/>
                <w:webHidden/>
              </w:rPr>
              <w:fldChar w:fldCharType="separate"/>
            </w:r>
            <w:r w:rsidR="003B343B">
              <w:rPr>
                <w:noProof/>
                <w:webHidden/>
              </w:rPr>
              <w:t>9</w:t>
            </w:r>
            <w:r>
              <w:rPr>
                <w:noProof/>
                <w:webHidden/>
              </w:rPr>
              <w:fldChar w:fldCharType="end"/>
            </w:r>
          </w:hyperlink>
        </w:p>
        <w:p w14:paraId="5136C6C2" w14:textId="366D5A1A" w:rsidR="00C327A9" w:rsidRDefault="00C327A9">
          <w:pPr>
            <w:pStyle w:val="TOC2"/>
            <w:rPr>
              <w:rFonts w:eastAsiaTheme="minorEastAsia" w:cstheme="minorBidi"/>
              <w:noProof/>
              <w:color w:val="auto"/>
              <w:kern w:val="2"/>
              <w:sz w:val="24"/>
              <w:szCs w:val="24"/>
              <w14:ligatures w14:val="standardContextual"/>
            </w:rPr>
          </w:pPr>
          <w:hyperlink w:anchor="_Toc189553405" w:history="1">
            <w:r w:rsidRPr="00EC1F5A">
              <w:rPr>
                <w:rStyle w:val="Hyperlink"/>
                <w:noProof/>
              </w:rPr>
              <w:t>2.2 How do I calculate my student contribution amount?</w:t>
            </w:r>
            <w:r>
              <w:rPr>
                <w:noProof/>
                <w:webHidden/>
              </w:rPr>
              <w:tab/>
            </w:r>
            <w:r>
              <w:rPr>
                <w:noProof/>
                <w:webHidden/>
              </w:rPr>
              <w:fldChar w:fldCharType="begin"/>
            </w:r>
            <w:r>
              <w:rPr>
                <w:noProof/>
                <w:webHidden/>
              </w:rPr>
              <w:instrText xml:space="preserve"> PAGEREF _Toc189553405 \h </w:instrText>
            </w:r>
            <w:r>
              <w:rPr>
                <w:noProof/>
                <w:webHidden/>
              </w:rPr>
            </w:r>
            <w:r>
              <w:rPr>
                <w:noProof/>
                <w:webHidden/>
              </w:rPr>
              <w:fldChar w:fldCharType="separate"/>
            </w:r>
            <w:r w:rsidR="003B343B">
              <w:rPr>
                <w:noProof/>
                <w:webHidden/>
              </w:rPr>
              <w:t>10</w:t>
            </w:r>
            <w:r>
              <w:rPr>
                <w:noProof/>
                <w:webHidden/>
              </w:rPr>
              <w:fldChar w:fldCharType="end"/>
            </w:r>
          </w:hyperlink>
        </w:p>
        <w:p w14:paraId="3D73DD63" w14:textId="0A4D89C3" w:rsidR="00C327A9" w:rsidRDefault="00C327A9">
          <w:pPr>
            <w:pStyle w:val="TOC2"/>
            <w:rPr>
              <w:rFonts w:eastAsiaTheme="minorEastAsia" w:cstheme="minorBidi"/>
              <w:noProof/>
              <w:color w:val="auto"/>
              <w:kern w:val="2"/>
              <w:sz w:val="24"/>
              <w:szCs w:val="24"/>
              <w14:ligatures w14:val="standardContextual"/>
            </w:rPr>
          </w:pPr>
          <w:hyperlink w:anchor="_Toc189553406" w:history="1">
            <w:r w:rsidRPr="00EC1F5A">
              <w:rPr>
                <w:rStyle w:val="Hyperlink"/>
                <w:noProof/>
              </w:rPr>
              <w:t>2.3 How do I pay my student contribution amount?</w:t>
            </w:r>
            <w:r>
              <w:rPr>
                <w:noProof/>
                <w:webHidden/>
              </w:rPr>
              <w:tab/>
            </w:r>
            <w:r>
              <w:rPr>
                <w:noProof/>
                <w:webHidden/>
              </w:rPr>
              <w:fldChar w:fldCharType="begin"/>
            </w:r>
            <w:r>
              <w:rPr>
                <w:noProof/>
                <w:webHidden/>
              </w:rPr>
              <w:instrText xml:space="preserve"> PAGEREF _Toc189553406 \h </w:instrText>
            </w:r>
            <w:r>
              <w:rPr>
                <w:noProof/>
                <w:webHidden/>
              </w:rPr>
            </w:r>
            <w:r>
              <w:rPr>
                <w:noProof/>
                <w:webHidden/>
              </w:rPr>
              <w:fldChar w:fldCharType="separate"/>
            </w:r>
            <w:r w:rsidR="003B343B">
              <w:rPr>
                <w:noProof/>
                <w:webHidden/>
              </w:rPr>
              <w:t>13</w:t>
            </w:r>
            <w:r>
              <w:rPr>
                <w:noProof/>
                <w:webHidden/>
              </w:rPr>
              <w:fldChar w:fldCharType="end"/>
            </w:r>
          </w:hyperlink>
        </w:p>
        <w:p w14:paraId="210101CC" w14:textId="411EA28B" w:rsidR="00C327A9" w:rsidRDefault="00C327A9">
          <w:pPr>
            <w:pStyle w:val="TOC1"/>
            <w:rPr>
              <w:rFonts w:eastAsiaTheme="minorEastAsia" w:cstheme="minorBidi"/>
              <w:b w:val="0"/>
              <w:noProof/>
              <w:color w:val="auto"/>
              <w:kern w:val="2"/>
              <w:sz w:val="24"/>
              <w:szCs w:val="24"/>
              <w14:ligatures w14:val="standardContextual"/>
            </w:rPr>
          </w:pPr>
          <w:hyperlink w:anchor="_Toc189553407" w:history="1">
            <w:r w:rsidRPr="00EC1F5A">
              <w:rPr>
                <w:rStyle w:val="Hyperlink"/>
                <w:noProof/>
              </w:rPr>
              <w:t>3. HECS-HELP</w:t>
            </w:r>
            <w:r>
              <w:rPr>
                <w:noProof/>
                <w:webHidden/>
              </w:rPr>
              <w:tab/>
            </w:r>
            <w:r>
              <w:rPr>
                <w:noProof/>
                <w:webHidden/>
              </w:rPr>
              <w:fldChar w:fldCharType="begin"/>
            </w:r>
            <w:r>
              <w:rPr>
                <w:noProof/>
                <w:webHidden/>
              </w:rPr>
              <w:instrText xml:space="preserve"> PAGEREF _Toc189553407 \h </w:instrText>
            </w:r>
            <w:r>
              <w:rPr>
                <w:noProof/>
                <w:webHidden/>
              </w:rPr>
            </w:r>
            <w:r>
              <w:rPr>
                <w:noProof/>
                <w:webHidden/>
              </w:rPr>
              <w:fldChar w:fldCharType="separate"/>
            </w:r>
            <w:r w:rsidR="003B343B">
              <w:rPr>
                <w:noProof/>
                <w:webHidden/>
              </w:rPr>
              <w:t>13</w:t>
            </w:r>
            <w:r>
              <w:rPr>
                <w:noProof/>
                <w:webHidden/>
              </w:rPr>
              <w:fldChar w:fldCharType="end"/>
            </w:r>
          </w:hyperlink>
        </w:p>
        <w:p w14:paraId="3EAEB8FD" w14:textId="11896BA9" w:rsidR="00C327A9" w:rsidRDefault="00C327A9">
          <w:pPr>
            <w:pStyle w:val="TOC2"/>
            <w:rPr>
              <w:rFonts w:eastAsiaTheme="minorEastAsia" w:cstheme="minorBidi"/>
              <w:noProof/>
              <w:color w:val="auto"/>
              <w:kern w:val="2"/>
              <w:sz w:val="24"/>
              <w:szCs w:val="24"/>
              <w14:ligatures w14:val="standardContextual"/>
            </w:rPr>
          </w:pPr>
          <w:hyperlink w:anchor="_Toc189553408" w:history="1">
            <w:r w:rsidRPr="00EC1F5A">
              <w:rPr>
                <w:rStyle w:val="Hyperlink"/>
                <w:noProof/>
              </w:rPr>
              <w:t>3.1 What is HECS-HELP?</w:t>
            </w:r>
            <w:r>
              <w:rPr>
                <w:noProof/>
                <w:webHidden/>
              </w:rPr>
              <w:tab/>
            </w:r>
            <w:r>
              <w:rPr>
                <w:noProof/>
                <w:webHidden/>
              </w:rPr>
              <w:fldChar w:fldCharType="begin"/>
            </w:r>
            <w:r>
              <w:rPr>
                <w:noProof/>
                <w:webHidden/>
              </w:rPr>
              <w:instrText xml:space="preserve"> PAGEREF _Toc189553408 \h </w:instrText>
            </w:r>
            <w:r>
              <w:rPr>
                <w:noProof/>
                <w:webHidden/>
              </w:rPr>
            </w:r>
            <w:r>
              <w:rPr>
                <w:noProof/>
                <w:webHidden/>
              </w:rPr>
              <w:fldChar w:fldCharType="separate"/>
            </w:r>
            <w:r w:rsidR="003B343B">
              <w:rPr>
                <w:noProof/>
                <w:webHidden/>
              </w:rPr>
              <w:t>13</w:t>
            </w:r>
            <w:r>
              <w:rPr>
                <w:noProof/>
                <w:webHidden/>
              </w:rPr>
              <w:fldChar w:fldCharType="end"/>
            </w:r>
          </w:hyperlink>
        </w:p>
        <w:p w14:paraId="4FFB9F7F" w14:textId="2C1F5E2A" w:rsidR="00C327A9" w:rsidRDefault="00C327A9">
          <w:pPr>
            <w:pStyle w:val="TOC2"/>
            <w:rPr>
              <w:rFonts w:eastAsiaTheme="minorEastAsia" w:cstheme="minorBidi"/>
              <w:noProof/>
              <w:color w:val="auto"/>
              <w:kern w:val="2"/>
              <w:sz w:val="24"/>
              <w:szCs w:val="24"/>
              <w14:ligatures w14:val="standardContextual"/>
            </w:rPr>
          </w:pPr>
          <w:hyperlink w:anchor="_Toc189553409" w:history="1">
            <w:r w:rsidRPr="00EC1F5A">
              <w:rPr>
                <w:rStyle w:val="Hyperlink"/>
                <w:noProof/>
              </w:rPr>
              <w:t>3.2 Am I eligible for HECS-HELP?</w:t>
            </w:r>
            <w:r>
              <w:rPr>
                <w:noProof/>
                <w:webHidden/>
              </w:rPr>
              <w:tab/>
            </w:r>
            <w:r>
              <w:rPr>
                <w:noProof/>
                <w:webHidden/>
              </w:rPr>
              <w:fldChar w:fldCharType="begin"/>
            </w:r>
            <w:r>
              <w:rPr>
                <w:noProof/>
                <w:webHidden/>
              </w:rPr>
              <w:instrText xml:space="preserve"> PAGEREF _Toc189553409 \h </w:instrText>
            </w:r>
            <w:r>
              <w:rPr>
                <w:noProof/>
                <w:webHidden/>
              </w:rPr>
            </w:r>
            <w:r>
              <w:rPr>
                <w:noProof/>
                <w:webHidden/>
              </w:rPr>
              <w:fldChar w:fldCharType="separate"/>
            </w:r>
            <w:r w:rsidR="003B343B">
              <w:rPr>
                <w:noProof/>
                <w:webHidden/>
              </w:rPr>
              <w:t>14</w:t>
            </w:r>
            <w:r>
              <w:rPr>
                <w:noProof/>
                <w:webHidden/>
              </w:rPr>
              <w:fldChar w:fldCharType="end"/>
            </w:r>
          </w:hyperlink>
        </w:p>
        <w:p w14:paraId="03229FF6" w14:textId="3819894A" w:rsidR="00C327A9" w:rsidRDefault="00C327A9">
          <w:pPr>
            <w:pStyle w:val="TOC2"/>
            <w:rPr>
              <w:rFonts w:eastAsiaTheme="minorEastAsia" w:cstheme="minorBidi"/>
              <w:noProof/>
              <w:color w:val="auto"/>
              <w:kern w:val="2"/>
              <w:sz w:val="24"/>
              <w:szCs w:val="24"/>
              <w14:ligatures w14:val="standardContextual"/>
            </w:rPr>
          </w:pPr>
          <w:hyperlink w:anchor="_Toc189553410" w:history="1">
            <w:r w:rsidRPr="00EC1F5A">
              <w:rPr>
                <w:rStyle w:val="Hyperlink"/>
                <w:noProof/>
              </w:rPr>
              <w:t>3.3 How much HECS-HELP can I borrow? / What is the HELP loan limit?</w:t>
            </w:r>
            <w:r>
              <w:rPr>
                <w:noProof/>
                <w:webHidden/>
              </w:rPr>
              <w:tab/>
            </w:r>
            <w:r>
              <w:rPr>
                <w:noProof/>
                <w:webHidden/>
              </w:rPr>
              <w:fldChar w:fldCharType="begin"/>
            </w:r>
            <w:r>
              <w:rPr>
                <w:noProof/>
                <w:webHidden/>
              </w:rPr>
              <w:instrText xml:space="preserve"> PAGEREF _Toc189553410 \h </w:instrText>
            </w:r>
            <w:r>
              <w:rPr>
                <w:noProof/>
                <w:webHidden/>
              </w:rPr>
            </w:r>
            <w:r>
              <w:rPr>
                <w:noProof/>
                <w:webHidden/>
              </w:rPr>
              <w:fldChar w:fldCharType="separate"/>
            </w:r>
            <w:r w:rsidR="003B343B">
              <w:rPr>
                <w:noProof/>
                <w:webHidden/>
              </w:rPr>
              <w:t>15</w:t>
            </w:r>
            <w:r>
              <w:rPr>
                <w:noProof/>
                <w:webHidden/>
              </w:rPr>
              <w:fldChar w:fldCharType="end"/>
            </w:r>
          </w:hyperlink>
        </w:p>
        <w:p w14:paraId="625F4528" w14:textId="1B78E53B" w:rsidR="00C327A9" w:rsidRDefault="00C327A9">
          <w:pPr>
            <w:pStyle w:val="TOC2"/>
            <w:rPr>
              <w:rFonts w:eastAsiaTheme="minorEastAsia" w:cstheme="minorBidi"/>
              <w:noProof/>
              <w:color w:val="auto"/>
              <w:kern w:val="2"/>
              <w:sz w:val="24"/>
              <w:szCs w:val="24"/>
              <w14:ligatures w14:val="standardContextual"/>
            </w:rPr>
          </w:pPr>
          <w:hyperlink w:anchor="_Toc189553411" w:history="1">
            <w:r w:rsidRPr="00EC1F5A">
              <w:rPr>
                <w:rStyle w:val="Hyperlink"/>
                <w:noProof/>
              </w:rPr>
              <w:t>3.4 Know your available HELP balance</w:t>
            </w:r>
            <w:r>
              <w:rPr>
                <w:noProof/>
                <w:webHidden/>
              </w:rPr>
              <w:tab/>
            </w:r>
            <w:r>
              <w:rPr>
                <w:noProof/>
                <w:webHidden/>
              </w:rPr>
              <w:fldChar w:fldCharType="begin"/>
            </w:r>
            <w:r>
              <w:rPr>
                <w:noProof/>
                <w:webHidden/>
              </w:rPr>
              <w:instrText xml:space="preserve"> PAGEREF _Toc189553411 \h </w:instrText>
            </w:r>
            <w:r>
              <w:rPr>
                <w:noProof/>
                <w:webHidden/>
              </w:rPr>
            </w:r>
            <w:r>
              <w:rPr>
                <w:noProof/>
                <w:webHidden/>
              </w:rPr>
              <w:fldChar w:fldCharType="separate"/>
            </w:r>
            <w:r w:rsidR="003B343B">
              <w:rPr>
                <w:noProof/>
                <w:webHidden/>
              </w:rPr>
              <w:t>15</w:t>
            </w:r>
            <w:r>
              <w:rPr>
                <w:noProof/>
                <w:webHidden/>
              </w:rPr>
              <w:fldChar w:fldCharType="end"/>
            </w:r>
          </w:hyperlink>
        </w:p>
        <w:p w14:paraId="7BECF07D" w14:textId="52BAE878" w:rsidR="00C327A9" w:rsidRDefault="00C327A9">
          <w:pPr>
            <w:pStyle w:val="TOC2"/>
            <w:rPr>
              <w:rFonts w:eastAsiaTheme="minorEastAsia" w:cstheme="minorBidi"/>
              <w:noProof/>
              <w:color w:val="auto"/>
              <w:kern w:val="2"/>
              <w:sz w:val="24"/>
              <w:szCs w:val="24"/>
              <w14:ligatures w14:val="standardContextual"/>
            </w:rPr>
          </w:pPr>
          <w:hyperlink w:anchor="_Toc189553412" w:history="1">
            <w:r w:rsidRPr="00EC1F5A">
              <w:rPr>
                <w:rStyle w:val="Hyperlink"/>
                <w:noProof/>
              </w:rPr>
              <w:t>3.5 How do I check if I have enough HELP balance to cover my study?</w:t>
            </w:r>
            <w:r>
              <w:rPr>
                <w:noProof/>
                <w:webHidden/>
              </w:rPr>
              <w:tab/>
            </w:r>
            <w:r>
              <w:rPr>
                <w:noProof/>
                <w:webHidden/>
              </w:rPr>
              <w:fldChar w:fldCharType="begin"/>
            </w:r>
            <w:r>
              <w:rPr>
                <w:noProof/>
                <w:webHidden/>
              </w:rPr>
              <w:instrText xml:space="preserve"> PAGEREF _Toc189553412 \h </w:instrText>
            </w:r>
            <w:r>
              <w:rPr>
                <w:noProof/>
                <w:webHidden/>
              </w:rPr>
            </w:r>
            <w:r>
              <w:rPr>
                <w:noProof/>
                <w:webHidden/>
              </w:rPr>
              <w:fldChar w:fldCharType="separate"/>
            </w:r>
            <w:r w:rsidR="003B343B">
              <w:rPr>
                <w:noProof/>
                <w:webHidden/>
              </w:rPr>
              <w:t>16</w:t>
            </w:r>
            <w:r>
              <w:rPr>
                <w:noProof/>
                <w:webHidden/>
              </w:rPr>
              <w:fldChar w:fldCharType="end"/>
            </w:r>
          </w:hyperlink>
        </w:p>
        <w:p w14:paraId="4BD2DDE6" w14:textId="168ED39D" w:rsidR="00C327A9" w:rsidRDefault="00C327A9">
          <w:pPr>
            <w:pStyle w:val="TOC1"/>
            <w:rPr>
              <w:rFonts w:eastAsiaTheme="minorEastAsia" w:cstheme="minorBidi"/>
              <w:b w:val="0"/>
              <w:noProof/>
              <w:color w:val="auto"/>
              <w:kern w:val="2"/>
              <w:sz w:val="24"/>
              <w:szCs w:val="24"/>
              <w14:ligatures w14:val="standardContextual"/>
            </w:rPr>
          </w:pPr>
          <w:hyperlink w:anchor="_Toc189553413" w:history="1">
            <w:r w:rsidRPr="00EC1F5A">
              <w:rPr>
                <w:rStyle w:val="Hyperlink"/>
                <w:noProof/>
              </w:rPr>
              <w:t>4.</w:t>
            </w:r>
            <w:r w:rsidRPr="00EC1F5A">
              <w:rPr>
                <w:rStyle w:val="Hyperlink"/>
                <w:bCs/>
                <w:noProof/>
              </w:rPr>
              <w:t xml:space="preserve"> Identity Requirements</w:t>
            </w:r>
            <w:r>
              <w:rPr>
                <w:noProof/>
                <w:webHidden/>
              </w:rPr>
              <w:tab/>
            </w:r>
            <w:r>
              <w:rPr>
                <w:noProof/>
                <w:webHidden/>
              </w:rPr>
              <w:fldChar w:fldCharType="begin"/>
            </w:r>
            <w:r>
              <w:rPr>
                <w:noProof/>
                <w:webHidden/>
              </w:rPr>
              <w:instrText xml:space="preserve"> PAGEREF _Toc189553413 \h </w:instrText>
            </w:r>
            <w:r>
              <w:rPr>
                <w:noProof/>
                <w:webHidden/>
              </w:rPr>
            </w:r>
            <w:r>
              <w:rPr>
                <w:noProof/>
                <w:webHidden/>
              </w:rPr>
              <w:fldChar w:fldCharType="separate"/>
            </w:r>
            <w:r w:rsidR="003B343B">
              <w:rPr>
                <w:noProof/>
                <w:webHidden/>
              </w:rPr>
              <w:t>16</w:t>
            </w:r>
            <w:r>
              <w:rPr>
                <w:noProof/>
                <w:webHidden/>
              </w:rPr>
              <w:fldChar w:fldCharType="end"/>
            </w:r>
          </w:hyperlink>
        </w:p>
        <w:p w14:paraId="7397AF5F" w14:textId="7056C7A7" w:rsidR="00C327A9" w:rsidRDefault="00C327A9">
          <w:pPr>
            <w:pStyle w:val="TOC2"/>
            <w:rPr>
              <w:rFonts w:eastAsiaTheme="minorEastAsia" w:cstheme="minorBidi"/>
              <w:noProof/>
              <w:color w:val="auto"/>
              <w:kern w:val="2"/>
              <w:sz w:val="24"/>
              <w:szCs w:val="24"/>
              <w14:ligatures w14:val="standardContextual"/>
            </w:rPr>
          </w:pPr>
          <w:hyperlink w:anchor="_Toc189553414" w:history="1">
            <w:r w:rsidRPr="00EC1F5A">
              <w:rPr>
                <w:rStyle w:val="Hyperlink"/>
                <w:noProof/>
              </w:rPr>
              <w:t>4.1 Unique Student Identifier (USI)</w:t>
            </w:r>
            <w:r>
              <w:rPr>
                <w:noProof/>
                <w:webHidden/>
              </w:rPr>
              <w:tab/>
            </w:r>
            <w:r>
              <w:rPr>
                <w:noProof/>
                <w:webHidden/>
              </w:rPr>
              <w:fldChar w:fldCharType="begin"/>
            </w:r>
            <w:r>
              <w:rPr>
                <w:noProof/>
                <w:webHidden/>
              </w:rPr>
              <w:instrText xml:space="preserve"> PAGEREF _Toc189553414 \h </w:instrText>
            </w:r>
            <w:r>
              <w:rPr>
                <w:noProof/>
                <w:webHidden/>
              </w:rPr>
            </w:r>
            <w:r>
              <w:rPr>
                <w:noProof/>
                <w:webHidden/>
              </w:rPr>
              <w:fldChar w:fldCharType="separate"/>
            </w:r>
            <w:r w:rsidR="003B343B">
              <w:rPr>
                <w:noProof/>
                <w:webHidden/>
              </w:rPr>
              <w:t>16</w:t>
            </w:r>
            <w:r>
              <w:rPr>
                <w:noProof/>
                <w:webHidden/>
              </w:rPr>
              <w:fldChar w:fldCharType="end"/>
            </w:r>
          </w:hyperlink>
        </w:p>
        <w:p w14:paraId="1D2FC228" w14:textId="56AB694A" w:rsidR="00C327A9" w:rsidRDefault="00C327A9">
          <w:pPr>
            <w:pStyle w:val="TOC2"/>
            <w:rPr>
              <w:rFonts w:eastAsiaTheme="minorEastAsia" w:cstheme="minorBidi"/>
              <w:noProof/>
              <w:color w:val="auto"/>
              <w:kern w:val="2"/>
              <w:sz w:val="24"/>
              <w:szCs w:val="24"/>
              <w14:ligatures w14:val="standardContextual"/>
            </w:rPr>
          </w:pPr>
          <w:hyperlink w:anchor="_Toc189553415" w:history="1">
            <w:r w:rsidRPr="00EC1F5A">
              <w:rPr>
                <w:rStyle w:val="Hyperlink"/>
                <w:noProof/>
              </w:rPr>
              <w:t>4.2 What is my Unique Student Identifier (USI)?</w:t>
            </w:r>
            <w:r>
              <w:rPr>
                <w:noProof/>
                <w:webHidden/>
              </w:rPr>
              <w:tab/>
            </w:r>
            <w:r>
              <w:rPr>
                <w:noProof/>
                <w:webHidden/>
              </w:rPr>
              <w:fldChar w:fldCharType="begin"/>
            </w:r>
            <w:r>
              <w:rPr>
                <w:noProof/>
                <w:webHidden/>
              </w:rPr>
              <w:instrText xml:space="preserve"> PAGEREF _Toc189553415 \h </w:instrText>
            </w:r>
            <w:r>
              <w:rPr>
                <w:noProof/>
                <w:webHidden/>
              </w:rPr>
            </w:r>
            <w:r>
              <w:rPr>
                <w:noProof/>
                <w:webHidden/>
              </w:rPr>
              <w:fldChar w:fldCharType="separate"/>
            </w:r>
            <w:r w:rsidR="003B343B">
              <w:rPr>
                <w:noProof/>
                <w:webHidden/>
              </w:rPr>
              <w:t>17</w:t>
            </w:r>
            <w:r>
              <w:rPr>
                <w:noProof/>
                <w:webHidden/>
              </w:rPr>
              <w:fldChar w:fldCharType="end"/>
            </w:r>
          </w:hyperlink>
        </w:p>
        <w:p w14:paraId="4C3828B6" w14:textId="6FCED4CD" w:rsidR="00C327A9" w:rsidRDefault="00C327A9">
          <w:pPr>
            <w:pStyle w:val="TOC2"/>
            <w:rPr>
              <w:rFonts w:eastAsiaTheme="minorEastAsia" w:cstheme="minorBidi"/>
              <w:noProof/>
              <w:color w:val="auto"/>
              <w:kern w:val="2"/>
              <w:sz w:val="24"/>
              <w:szCs w:val="24"/>
              <w14:ligatures w14:val="standardContextual"/>
            </w:rPr>
          </w:pPr>
          <w:hyperlink w:anchor="_Toc189553416" w:history="1">
            <w:r w:rsidRPr="00EC1F5A">
              <w:rPr>
                <w:rStyle w:val="Hyperlink"/>
                <w:noProof/>
              </w:rPr>
              <w:t>4.3 Create or find your Unique Student Identifier (USI)</w:t>
            </w:r>
            <w:r>
              <w:rPr>
                <w:noProof/>
                <w:webHidden/>
              </w:rPr>
              <w:tab/>
            </w:r>
            <w:r>
              <w:rPr>
                <w:noProof/>
                <w:webHidden/>
              </w:rPr>
              <w:fldChar w:fldCharType="begin"/>
            </w:r>
            <w:r>
              <w:rPr>
                <w:noProof/>
                <w:webHidden/>
              </w:rPr>
              <w:instrText xml:space="preserve"> PAGEREF _Toc189553416 \h </w:instrText>
            </w:r>
            <w:r>
              <w:rPr>
                <w:noProof/>
                <w:webHidden/>
              </w:rPr>
            </w:r>
            <w:r>
              <w:rPr>
                <w:noProof/>
                <w:webHidden/>
              </w:rPr>
              <w:fldChar w:fldCharType="separate"/>
            </w:r>
            <w:r w:rsidR="003B343B">
              <w:rPr>
                <w:noProof/>
                <w:webHidden/>
              </w:rPr>
              <w:t>17</w:t>
            </w:r>
            <w:r>
              <w:rPr>
                <w:noProof/>
                <w:webHidden/>
              </w:rPr>
              <w:fldChar w:fldCharType="end"/>
            </w:r>
          </w:hyperlink>
        </w:p>
        <w:p w14:paraId="217EA017" w14:textId="1BCE923A" w:rsidR="00C327A9" w:rsidRDefault="00C327A9">
          <w:pPr>
            <w:pStyle w:val="TOC2"/>
            <w:rPr>
              <w:rFonts w:eastAsiaTheme="minorEastAsia" w:cstheme="minorBidi"/>
              <w:noProof/>
              <w:color w:val="auto"/>
              <w:kern w:val="2"/>
              <w:sz w:val="24"/>
              <w:szCs w:val="24"/>
              <w14:ligatures w14:val="standardContextual"/>
            </w:rPr>
          </w:pPr>
          <w:hyperlink w:anchor="_Toc189553417" w:history="1">
            <w:r w:rsidRPr="00EC1F5A">
              <w:rPr>
                <w:rStyle w:val="Hyperlink"/>
                <w:noProof/>
              </w:rPr>
              <w:t>4.4 Tax file number (TFN)</w:t>
            </w:r>
            <w:r>
              <w:rPr>
                <w:noProof/>
                <w:webHidden/>
              </w:rPr>
              <w:tab/>
            </w:r>
            <w:r>
              <w:rPr>
                <w:noProof/>
                <w:webHidden/>
              </w:rPr>
              <w:fldChar w:fldCharType="begin"/>
            </w:r>
            <w:r>
              <w:rPr>
                <w:noProof/>
                <w:webHidden/>
              </w:rPr>
              <w:instrText xml:space="preserve"> PAGEREF _Toc189553417 \h </w:instrText>
            </w:r>
            <w:r>
              <w:rPr>
                <w:noProof/>
                <w:webHidden/>
              </w:rPr>
            </w:r>
            <w:r>
              <w:rPr>
                <w:noProof/>
                <w:webHidden/>
              </w:rPr>
              <w:fldChar w:fldCharType="separate"/>
            </w:r>
            <w:r w:rsidR="003B343B">
              <w:rPr>
                <w:noProof/>
                <w:webHidden/>
              </w:rPr>
              <w:t>17</w:t>
            </w:r>
            <w:r>
              <w:rPr>
                <w:noProof/>
                <w:webHidden/>
              </w:rPr>
              <w:fldChar w:fldCharType="end"/>
            </w:r>
          </w:hyperlink>
        </w:p>
        <w:p w14:paraId="11D06142" w14:textId="638BC499" w:rsidR="00C327A9" w:rsidRDefault="00C327A9">
          <w:pPr>
            <w:pStyle w:val="TOC1"/>
            <w:rPr>
              <w:rFonts w:eastAsiaTheme="minorEastAsia" w:cstheme="minorBidi"/>
              <w:b w:val="0"/>
              <w:noProof/>
              <w:color w:val="auto"/>
              <w:kern w:val="2"/>
              <w:sz w:val="24"/>
              <w:szCs w:val="24"/>
              <w14:ligatures w14:val="standardContextual"/>
            </w:rPr>
          </w:pPr>
          <w:hyperlink w:anchor="_Toc189553418" w:history="1">
            <w:r w:rsidRPr="00EC1F5A">
              <w:rPr>
                <w:rStyle w:val="Hyperlink"/>
                <w:noProof/>
              </w:rPr>
              <w:t>5. Applying for a HECS-HELP loan</w:t>
            </w:r>
            <w:r>
              <w:rPr>
                <w:noProof/>
                <w:webHidden/>
              </w:rPr>
              <w:tab/>
            </w:r>
            <w:r>
              <w:rPr>
                <w:noProof/>
                <w:webHidden/>
              </w:rPr>
              <w:fldChar w:fldCharType="begin"/>
            </w:r>
            <w:r>
              <w:rPr>
                <w:noProof/>
                <w:webHidden/>
              </w:rPr>
              <w:instrText xml:space="preserve"> PAGEREF _Toc189553418 \h </w:instrText>
            </w:r>
            <w:r>
              <w:rPr>
                <w:noProof/>
                <w:webHidden/>
              </w:rPr>
            </w:r>
            <w:r>
              <w:rPr>
                <w:noProof/>
                <w:webHidden/>
              </w:rPr>
              <w:fldChar w:fldCharType="separate"/>
            </w:r>
            <w:r w:rsidR="003B343B">
              <w:rPr>
                <w:noProof/>
                <w:webHidden/>
              </w:rPr>
              <w:t>18</w:t>
            </w:r>
            <w:r>
              <w:rPr>
                <w:noProof/>
                <w:webHidden/>
              </w:rPr>
              <w:fldChar w:fldCharType="end"/>
            </w:r>
          </w:hyperlink>
        </w:p>
        <w:p w14:paraId="022FDEB9" w14:textId="5F27C117" w:rsidR="00C327A9" w:rsidRDefault="00C327A9">
          <w:pPr>
            <w:pStyle w:val="TOC2"/>
            <w:rPr>
              <w:rFonts w:eastAsiaTheme="minorEastAsia" w:cstheme="minorBidi"/>
              <w:noProof/>
              <w:color w:val="auto"/>
              <w:kern w:val="2"/>
              <w:sz w:val="24"/>
              <w:szCs w:val="24"/>
              <w14:ligatures w14:val="standardContextual"/>
            </w:rPr>
          </w:pPr>
          <w:hyperlink w:anchor="_Toc189553419" w:history="1">
            <w:r w:rsidRPr="00EC1F5A">
              <w:rPr>
                <w:rStyle w:val="Hyperlink"/>
                <w:noProof/>
              </w:rPr>
              <w:t>5.1 Is there an application or loan fee?</w:t>
            </w:r>
            <w:r>
              <w:rPr>
                <w:noProof/>
                <w:webHidden/>
              </w:rPr>
              <w:tab/>
            </w:r>
            <w:r>
              <w:rPr>
                <w:noProof/>
                <w:webHidden/>
              </w:rPr>
              <w:fldChar w:fldCharType="begin"/>
            </w:r>
            <w:r>
              <w:rPr>
                <w:noProof/>
                <w:webHidden/>
              </w:rPr>
              <w:instrText xml:space="preserve"> PAGEREF _Toc189553419 \h </w:instrText>
            </w:r>
            <w:r>
              <w:rPr>
                <w:noProof/>
                <w:webHidden/>
              </w:rPr>
            </w:r>
            <w:r>
              <w:rPr>
                <w:noProof/>
                <w:webHidden/>
              </w:rPr>
              <w:fldChar w:fldCharType="separate"/>
            </w:r>
            <w:r w:rsidR="003B343B">
              <w:rPr>
                <w:noProof/>
                <w:webHidden/>
              </w:rPr>
              <w:t>18</w:t>
            </w:r>
            <w:r>
              <w:rPr>
                <w:noProof/>
                <w:webHidden/>
              </w:rPr>
              <w:fldChar w:fldCharType="end"/>
            </w:r>
          </w:hyperlink>
        </w:p>
        <w:p w14:paraId="01800619" w14:textId="6A90EE1C" w:rsidR="00C327A9" w:rsidRDefault="00C327A9">
          <w:pPr>
            <w:pStyle w:val="TOC2"/>
            <w:rPr>
              <w:rFonts w:eastAsiaTheme="minorEastAsia" w:cstheme="minorBidi"/>
              <w:noProof/>
              <w:color w:val="auto"/>
              <w:kern w:val="2"/>
              <w:sz w:val="24"/>
              <w:szCs w:val="24"/>
              <w14:ligatures w14:val="standardContextual"/>
            </w:rPr>
          </w:pPr>
          <w:hyperlink w:anchor="_Toc189553420" w:history="1">
            <w:r w:rsidRPr="00EC1F5A">
              <w:rPr>
                <w:rStyle w:val="Hyperlink"/>
                <w:noProof/>
              </w:rPr>
              <w:t>5.2 How do I apply?</w:t>
            </w:r>
            <w:r>
              <w:rPr>
                <w:noProof/>
                <w:webHidden/>
              </w:rPr>
              <w:tab/>
            </w:r>
            <w:r>
              <w:rPr>
                <w:noProof/>
                <w:webHidden/>
              </w:rPr>
              <w:fldChar w:fldCharType="begin"/>
            </w:r>
            <w:r>
              <w:rPr>
                <w:noProof/>
                <w:webHidden/>
              </w:rPr>
              <w:instrText xml:space="preserve"> PAGEREF _Toc189553420 \h </w:instrText>
            </w:r>
            <w:r>
              <w:rPr>
                <w:noProof/>
                <w:webHidden/>
              </w:rPr>
            </w:r>
            <w:r>
              <w:rPr>
                <w:noProof/>
                <w:webHidden/>
              </w:rPr>
              <w:fldChar w:fldCharType="separate"/>
            </w:r>
            <w:r w:rsidR="003B343B">
              <w:rPr>
                <w:noProof/>
                <w:webHidden/>
              </w:rPr>
              <w:t>18</w:t>
            </w:r>
            <w:r>
              <w:rPr>
                <w:noProof/>
                <w:webHidden/>
              </w:rPr>
              <w:fldChar w:fldCharType="end"/>
            </w:r>
          </w:hyperlink>
        </w:p>
        <w:p w14:paraId="2776AAFA" w14:textId="37D7A41F" w:rsidR="00C327A9" w:rsidRDefault="00C327A9">
          <w:pPr>
            <w:pStyle w:val="TOC2"/>
            <w:rPr>
              <w:rFonts w:eastAsiaTheme="minorEastAsia" w:cstheme="minorBidi"/>
              <w:noProof/>
              <w:color w:val="auto"/>
              <w:kern w:val="2"/>
              <w:sz w:val="24"/>
              <w:szCs w:val="24"/>
              <w14:ligatures w14:val="standardContextual"/>
            </w:rPr>
          </w:pPr>
          <w:hyperlink w:anchor="_Toc189553421" w:history="1">
            <w:r w:rsidRPr="00EC1F5A">
              <w:rPr>
                <w:rStyle w:val="Hyperlink"/>
                <w:noProof/>
              </w:rPr>
              <w:t>5.3 Who assesses my eligibility?</w:t>
            </w:r>
            <w:r>
              <w:rPr>
                <w:noProof/>
                <w:webHidden/>
              </w:rPr>
              <w:tab/>
            </w:r>
            <w:r>
              <w:rPr>
                <w:noProof/>
                <w:webHidden/>
              </w:rPr>
              <w:fldChar w:fldCharType="begin"/>
            </w:r>
            <w:r>
              <w:rPr>
                <w:noProof/>
                <w:webHidden/>
              </w:rPr>
              <w:instrText xml:space="preserve"> PAGEREF _Toc189553421 \h </w:instrText>
            </w:r>
            <w:r>
              <w:rPr>
                <w:noProof/>
                <w:webHidden/>
              </w:rPr>
            </w:r>
            <w:r>
              <w:rPr>
                <w:noProof/>
                <w:webHidden/>
              </w:rPr>
              <w:fldChar w:fldCharType="separate"/>
            </w:r>
            <w:r w:rsidR="003B343B">
              <w:rPr>
                <w:noProof/>
                <w:webHidden/>
              </w:rPr>
              <w:t>19</w:t>
            </w:r>
            <w:r>
              <w:rPr>
                <w:noProof/>
                <w:webHidden/>
              </w:rPr>
              <w:fldChar w:fldCharType="end"/>
            </w:r>
          </w:hyperlink>
        </w:p>
        <w:p w14:paraId="0E8A04A5" w14:textId="70DAA76D" w:rsidR="00C327A9" w:rsidRDefault="00C327A9">
          <w:pPr>
            <w:pStyle w:val="TOC2"/>
            <w:rPr>
              <w:rFonts w:eastAsiaTheme="minorEastAsia" w:cstheme="minorBidi"/>
              <w:noProof/>
              <w:color w:val="auto"/>
              <w:kern w:val="2"/>
              <w:sz w:val="24"/>
              <w:szCs w:val="24"/>
              <w14:ligatures w14:val="standardContextual"/>
            </w:rPr>
          </w:pPr>
          <w:hyperlink w:anchor="_Toc189553422" w:history="1">
            <w:r w:rsidRPr="00EC1F5A">
              <w:rPr>
                <w:rStyle w:val="Hyperlink"/>
                <w:noProof/>
              </w:rPr>
              <w:t>5.4 What is the latest date I can apply for a HECS-HELP loan?</w:t>
            </w:r>
            <w:r>
              <w:rPr>
                <w:noProof/>
                <w:webHidden/>
              </w:rPr>
              <w:tab/>
            </w:r>
            <w:r>
              <w:rPr>
                <w:noProof/>
                <w:webHidden/>
              </w:rPr>
              <w:fldChar w:fldCharType="begin"/>
            </w:r>
            <w:r>
              <w:rPr>
                <w:noProof/>
                <w:webHidden/>
              </w:rPr>
              <w:instrText xml:space="preserve"> PAGEREF _Toc189553422 \h </w:instrText>
            </w:r>
            <w:r>
              <w:rPr>
                <w:noProof/>
                <w:webHidden/>
              </w:rPr>
            </w:r>
            <w:r>
              <w:rPr>
                <w:noProof/>
                <w:webHidden/>
              </w:rPr>
              <w:fldChar w:fldCharType="separate"/>
            </w:r>
            <w:r w:rsidR="003B343B">
              <w:rPr>
                <w:noProof/>
                <w:webHidden/>
              </w:rPr>
              <w:t>19</w:t>
            </w:r>
            <w:r>
              <w:rPr>
                <w:noProof/>
                <w:webHidden/>
              </w:rPr>
              <w:fldChar w:fldCharType="end"/>
            </w:r>
          </w:hyperlink>
        </w:p>
        <w:p w14:paraId="5FE0EDBE" w14:textId="6FD15C95" w:rsidR="00C327A9" w:rsidRDefault="00C327A9">
          <w:pPr>
            <w:pStyle w:val="TOC2"/>
            <w:rPr>
              <w:rFonts w:eastAsiaTheme="minorEastAsia" w:cstheme="minorBidi"/>
              <w:noProof/>
              <w:color w:val="auto"/>
              <w:kern w:val="2"/>
              <w:sz w:val="24"/>
              <w:szCs w:val="24"/>
              <w14:ligatures w14:val="standardContextual"/>
            </w:rPr>
          </w:pPr>
          <w:hyperlink w:anchor="_Toc189553423" w:history="1">
            <w:r w:rsidRPr="00EC1F5A">
              <w:rPr>
                <w:rStyle w:val="Hyperlink"/>
                <w:noProof/>
              </w:rPr>
              <w:t>5.5 What if I make a mistake on my eCAF?</w:t>
            </w:r>
            <w:r>
              <w:rPr>
                <w:noProof/>
                <w:webHidden/>
              </w:rPr>
              <w:tab/>
            </w:r>
            <w:r>
              <w:rPr>
                <w:noProof/>
                <w:webHidden/>
              </w:rPr>
              <w:fldChar w:fldCharType="begin"/>
            </w:r>
            <w:r>
              <w:rPr>
                <w:noProof/>
                <w:webHidden/>
              </w:rPr>
              <w:instrText xml:space="preserve"> PAGEREF _Toc189553423 \h </w:instrText>
            </w:r>
            <w:r>
              <w:rPr>
                <w:noProof/>
                <w:webHidden/>
              </w:rPr>
            </w:r>
            <w:r>
              <w:rPr>
                <w:noProof/>
                <w:webHidden/>
              </w:rPr>
              <w:fldChar w:fldCharType="separate"/>
            </w:r>
            <w:r w:rsidR="003B343B">
              <w:rPr>
                <w:noProof/>
                <w:webHidden/>
              </w:rPr>
              <w:t>19</w:t>
            </w:r>
            <w:r>
              <w:rPr>
                <w:noProof/>
                <w:webHidden/>
              </w:rPr>
              <w:fldChar w:fldCharType="end"/>
            </w:r>
          </w:hyperlink>
        </w:p>
        <w:p w14:paraId="530D7245" w14:textId="326454B4" w:rsidR="00C327A9" w:rsidRDefault="00C327A9">
          <w:pPr>
            <w:pStyle w:val="TOC1"/>
            <w:rPr>
              <w:rFonts w:eastAsiaTheme="minorEastAsia" w:cstheme="minorBidi"/>
              <w:b w:val="0"/>
              <w:noProof/>
              <w:color w:val="auto"/>
              <w:kern w:val="2"/>
              <w:sz w:val="24"/>
              <w:szCs w:val="24"/>
              <w14:ligatures w14:val="standardContextual"/>
            </w:rPr>
          </w:pPr>
          <w:hyperlink w:anchor="_Toc189553424" w:history="1">
            <w:r w:rsidRPr="00EC1F5A">
              <w:rPr>
                <w:rStyle w:val="Hyperlink"/>
                <w:noProof/>
              </w:rPr>
              <w:t>6. Withdrawing from study</w:t>
            </w:r>
            <w:r>
              <w:rPr>
                <w:noProof/>
                <w:webHidden/>
              </w:rPr>
              <w:tab/>
            </w:r>
            <w:r>
              <w:rPr>
                <w:noProof/>
                <w:webHidden/>
              </w:rPr>
              <w:fldChar w:fldCharType="begin"/>
            </w:r>
            <w:r>
              <w:rPr>
                <w:noProof/>
                <w:webHidden/>
              </w:rPr>
              <w:instrText xml:space="preserve"> PAGEREF _Toc189553424 \h </w:instrText>
            </w:r>
            <w:r>
              <w:rPr>
                <w:noProof/>
                <w:webHidden/>
              </w:rPr>
            </w:r>
            <w:r>
              <w:rPr>
                <w:noProof/>
                <w:webHidden/>
              </w:rPr>
              <w:fldChar w:fldCharType="separate"/>
            </w:r>
            <w:r w:rsidR="003B343B">
              <w:rPr>
                <w:noProof/>
                <w:webHidden/>
              </w:rPr>
              <w:t>20</w:t>
            </w:r>
            <w:r>
              <w:rPr>
                <w:noProof/>
                <w:webHidden/>
              </w:rPr>
              <w:fldChar w:fldCharType="end"/>
            </w:r>
          </w:hyperlink>
        </w:p>
        <w:p w14:paraId="45E593F0" w14:textId="2ECEF972" w:rsidR="00C327A9" w:rsidRDefault="00C327A9">
          <w:pPr>
            <w:pStyle w:val="TOC2"/>
            <w:rPr>
              <w:rFonts w:eastAsiaTheme="minorEastAsia" w:cstheme="minorBidi"/>
              <w:noProof/>
              <w:color w:val="auto"/>
              <w:kern w:val="2"/>
              <w:sz w:val="24"/>
              <w:szCs w:val="24"/>
              <w14:ligatures w14:val="standardContextual"/>
            </w:rPr>
          </w:pPr>
          <w:hyperlink w:anchor="_Toc189553425" w:history="1">
            <w:r w:rsidRPr="00EC1F5A">
              <w:rPr>
                <w:rStyle w:val="Hyperlink"/>
                <w:noProof/>
              </w:rPr>
              <w:t>6.1 Withdrawing before the census date</w:t>
            </w:r>
            <w:r>
              <w:rPr>
                <w:noProof/>
                <w:webHidden/>
              </w:rPr>
              <w:tab/>
            </w:r>
            <w:r>
              <w:rPr>
                <w:noProof/>
                <w:webHidden/>
              </w:rPr>
              <w:fldChar w:fldCharType="begin"/>
            </w:r>
            <w:r>
              <w:rPr>
                <w:noProof/>
                <w:webHidden/>
              </w:rPr>
              <w:instrText xml:space="preserve"> PAGEREF _Toc189553425 \h </w:instrText>
            </w:r>
            <w:r>
              <w:rPr>
                <w:noProof/>
                <w:webHidden/>
              </w:rPr>
            </w:r>
            <w:r>
              <w:rPr>
                <w:noProof/>
                <w:webHidden/>
              </w:rPr>
              <w:fldChar w:fldCharType="separate"/>
            </w:r>
            <w:r w:rsidR="003B343B">
              <w:rPr>
                <w:noProof/>
                <w:webHidden/>
              </w:rPr>
              <w:t>20</w:t>
            </w:r>
            <w:r>
              <w:rPr>
                <w:noProof/>
                <w:webHidden/>
              </w:rPr>
              <w:fldChar w:fldCharType="end"/>
            </w:r>
          </w:hyperlink>
        </w:p>
        <w:p w14:paraId="136933FC" w14:textId="3A20564C" w:rsidR="00C327A9" w:rsidRDefault="00C327A9">
          <w:pPr>
            <w:pStyle w:val="TOC2"/>
            <w:rPr>
              <w:rFonts w:eastAsiaTheme="minorEastAsia" w:cstheme="minorBidi"/>
              <w:noProof/>
              <w:color w:val="auto"/>
              <w:kern w:val="2"/>
              <w:sz w:val="24"/>
              <w:szCs w:val="24"/>
              <w14:ligatures w14:val="standardContextual"/>
            </w:rPr>
          </w:pPr>
          <w:hyperlink w:anchor="_Toc189553426" w:history="1">
            <w:r w:rsidRPr="00EC1F5A">
              <w:rPr>
                <w:rStyle w:val="Hyperlink"/>
                <w:noProof/>
              </w:rPr>
              <w:t>6.2 What if I don’t withdraw before the census date?</w:t>
            </w:r>
            <w:r>
              <w:rPr>
                <w:noProof/>
                <w:webHidden/>
              </w:rPr>
              <w:tab/>
            </w:r>
            <w:r>
              <w:rPr>
                <w:noProof/>
                <w:webHidden/>
              </w:rPr>
              <w:fldChar w:fldCharType="begin"/>
            </w:r>
            <w:r>
              <w:rPr>
                <w:noProof/>
                <w:webHidden/>
              </w:rPr>
              <w:instrText xml:space="preserve"> PAGEREF _Toc189553426 \h </w:instrText>
            </w:r>
            <w:r>
              <w:rPr>
                <w:noProof/>
                <w:webHidden/>
              </w:rPr>
            </w:r>
            <w:r>
              <w:rPr>
                <w:noProof/>
                <w:webHidden/>
              </w:rPr>
              <w:fldChar w:fldCharType="separate"/>
            </w:r>
            <w:r w:rsidR="003B343B">
              <w:rPr>
                <w:noProof/>
                <w:webHidden/>
              </w:rPr>
              <w:t>20</w:t>
            </w:r>
            <w:r>
              <w:rPr>
                <w:noProof/>
                <w:webHidden/>
              </w:rPr>
              <w:fldChar w:fldCharType="end"/>
            </w:r>
          </w:hyperlink>
        </w:p>
        <w:p w14:paraId="45FBFD33" w14:textId="3796EB10" w:rsidR="00C327A9" w:rsidRDefault="00C327A9">
          <w:pPr>
            <w:pStyle w:val="TOC2"/>
            <w:rPr>
              <w:rFonts w:eastAsiaTheme="minorEastAsia" w:cstheme="minorBidi"/>
              <w:noProof/>
              <w:color w:val="auto"/>
              <w:kern w:val="2"/>
              <w:sz w:val="24"/>
              <w:szCs w:val="24"/>
              <w14:ligatures w14:val="standardContextual"/>
            </w:rPr>
          </w:pPr>
          <w:hyperlink w:anchor="_Toc189553427" w:history="1">
            <w:r w:rsidRPr="00EC1F5A">
              <w:rPr>
                <w:rStyle w:val="Hyperlink"/>
                <w:noProof/>
              </w:rPr>
              <w:t>6.3 Special circumstances</w:t>
            </w:r>
            <w:r>
              <w:rPr>
                <w:noProof/>
                <w:webHidden/>
              </w:rPr>
              <w:tab/>
            </w:r>
            <w:r>
              <w:rPr>
                <w:noProof/>
                <w:webHidden/>
              </w:rPr>
              <w:fldChar w:fldCharType="begin"/>
            </w:r>
            <w:r>
              <w:rPr>
                <w:noProof/>
                <w:webHidden/>
              </w:rPr>
              <w:instrText xml:space="preserve"> PAGEREF _Toc189553427 \h </w:instrText>
            </w:r>
            <w:r>
              <w:rPr>
                <w:noProof/>
                <w:webHidden/>
              </w:rPr>
            </w:r>
            <w:r>
              <w:rPr>
                <w:noProof/>
                <w:webHidden/>
              </w:rPr>
              <w:fldChar w:fldCharType="separate"/>
            </w:r>
            <w:r w:rsidR="003B343B">
              <w:rPr>
                <w:noProof/>
                <w:webHidden/>
              </w:rPr>
              <w:t>20</w:t>
            </w:r>
            <w:r>
              <w:rPr>
                <w:noProof/>
                <w:webHidden/>
              </w:rPr>
              <w:fldChar w:fldCharType="end"/>
            </w:r>
          </w:hyperlink>
        </w:p>
        <w:p w14:paraId="6F2D5F46" w14:textId="19C215F0" w:rsidR="00C327A9" w:rsidRDefault="00C327A9">
          <w:pPr>
            <w:pStyle w:val="TOC2"/>
            <w:rPr>
              <w:rFonts w:eastAsiaTheme="minorEastAsia" w:cstheme="minorBidi"/>
              <w:noProof/>
              <w:color w:val="auto"/>
              <w:kern w:val="2"/>
              <w:sz w:val="24"/>
              <w:szCs w:val="24"/>
              <w14:ligatures w14:val="standardContextual"/>
            </w:rPr>
          </w:pPr>
          <w:hyperlink w:anchor="_Toc189553428" w:history="1">
            <w:r w:rsidRPr="00EC1F5A">
              <w:rPr>
                <w:rStyle w:val="Hyperlink"/>
                <w:noProof/>
              </w:rPr>
              <w:t>6.4 When can’t a person apply for re-credit, remission and/or repayment?</w:t>
            </w:r>
            <w:r>
              <w:rPr>
                <w:noProof/>
                <w:webHidden/>
              </w:rPr>
              <w:tab/>
            </w:r>
            <w:r>
              <w:rPr>
                <w:noProof/>
                <w:webHidden/>
              </w:rPr>
              <w:fldChar w:fldCharType="begin"/>
            </w:r>
            <w:r>
              <w:rPr>
                <w:noProof/>
                <w:webHidden/>
              </w:rPr>
              <w:instrText xml:space="preserve"> PAGEREF _Toc189553428 \h </w:instrText>
            </w:r>
            <w:r>
              <w:rPr>
                <w:noProof/>
                <w:webHidden/>
              </w:rPr>
            </w:r>
            <w:r>
              <w:rPr>
                <w:noProof/>
                <w:webHidden/>
              </w:rPr>
              <w:fldChar w:fldCharType="separate"/>
            </w:r>
            <w:r w:rsidR="003B343B">
              <w:rPr>
                <w:noProof/>
                <w:webHidden/>
              </w:rPr>
              <w:t>21</w:t>
            </w:r>
            <w:r>
              <w:rPr>
                <w:noProof/>
                <w:webHidden/>
              </w:rPr>
              <w:fldChar w:fldCharType="end"/>
            </w:r>
          </w:hyperlink>
        </w:p>
        <w:p w14:paraId="3AACE0CA" w14:textId="62FC2A0A" w:rsidR="00C327A9" w:rsidRDefault="00C327A9">
          <w:pPr>
            <w:pStyle w:val="TOC1"/>
            <w:rPr>
              <w:rFonts w:eastAsiaTheme="minorEastAsia" w:cstheme="minorBidi"/>
              <w:b w:val="0"/>
              <w:noProof/>
              <w:color w:val="auto"/>
              <w:kern w:val="2"/>
              <w:sz w:val="24"/>
              <w:szCs w:val="24"/>
              <w14:ligatures w14:val="standardContextual"/>
            </w:rPr>
          </w:pPr>
          <w:hyperlink w:anchor="_Toc189553429" w:history="1">
            <w:r w:rsidRPr="00EC1F5A">
              <w:rPr>
                <w:rStyle w:val="Hyperlink"/>
                <w:noProof/>
              </w:rPr>
              <w:t>7. Repaying your HELP debt</w:t>
            </w:r>
            <w:r>
              <w:rPr>
                <w:noProof/>
                <w:webHidden/>
              </w:rPr>
              <w:tab/>
            </w:r>
            <w:r>
              <w:rPr>
                <w:noProof/>
                <w:webHidden/>
              </w:rPr>
              <w:fldChar w:fldCharType="begin"/>
            </w:r>
            <w:r>
              <w:rPr>
                <w:noProof/>
                <w:webHidden/>
              </w:rPr>
              <w:instrText xml:space="preserve"> PAGEREF _Toc189553429 \h </w:instrText>
            </w:r>
            <w:r>
              <w:rPr>
                <w:noProof/>
                <w:webHidden/>
              </w:rPr>
            </w:r>
            <w:r>
              <w:rPr>
                <w:noProof/>
                <w:webHidden/>
              </w:rPr>
              <w:fldChar w:fldCharType="separate"/>
            </w:r>
            <w:r w:rsidR="003B343B">
              <w:rPr>
                <w:noProof/>
                <w:webHidden/>
              </w:rPr>
              <w:t>21</w:t>
            </w:r>
            <w:r>
              <w:rPr>
                <w:noProof/>
                <w:webHidden/>
              </w:rPr>
              <w:fldChar w:fldCharType="end"/>
            </w:r>
          </w:hyperlink>
        </w:p>
        <w:p w14:paraId="15386FA4" w14:textId="4D5E7687" w:rsidR="00C327A9" w:rsidRDefault="00C327A9">
          <w:pPr>
            <w:pStyle w:val="TOC2"/>
            <w:rPr>
              <w:rFonts w:eastAsiaTheme="minorEastAsia" w:cstheme="minorBidi"/>
              <w:noProof/>
              <w:color w:val="auto"/>
              <w:kern w:val="2"/>
              <w:sz w:val="24"/>
              <w:szCs w:val="24"/>
              <w14:ligatures w14:val="standardContextual"/>
            </w:rPr>
          </w:pPr>
          <w:hyperlink w:anchor="_Toc189553430" w:history="1">
            <w:r w:rsidRPr="00EC1F5A">
              <w:rPr>
                <w:rStyle w:val="Hyperlink"/>
                <w:noProof/>
              </w:rPr>
              <w:t>7.1 How do I check my HELP debt?</w:t>
            </w:r>
            <w:r>
              <w:rPr>
                <w:noProof/>
                <w:webHidden/>
              </w:rPr>
              <w:tab/>
            </w:r>
            <w:r>
              <w:rPr>
                <w:noProof/>
                <w:webHidden/>
              </w:rPr>
              <w:fldChar w:fldCharType="begin"/>
            </w:r>
            <w:r>
              <w:rPr>
                <w:noProof/>
                <w:webHidden/>
              </w:rPr>
              <w:instrText xml:space="preserve"> PAGEREF _Toc189553430 \h </w:instrText>
            </w:r>
            <w:r>
              <w:rPr>
                <w:noProof/>
                <w:webHidden/>
              </w:rPr>
            </w:r>
            <w:r>
              <w:rPr>
                <w:noProof/>
                <w:webHidden/>
              </w:rPr>
              <w:fldChar w:fldCharType="separate"/>
            </w:r>
            <w:r w:rsidR="003B343B">
              <w:rPr>
                <w:noProof/>
                <w:webHidden/>
              </w:rPr>
              <w:t>21</w:t>
            </w:r>
            <w:r>
              <w:rPr>
                <w:noProof/>
                <w:webHidden/>
              </w:rPr>
              <w:fldChar w:fldCharType="end"/>
            </w:r>
          </w:hyperlink>
        </w:p>
        <w:p w14:paraId="311F9A48" w14:textId="678481FA" w:rsidR="00C327A9" w:rsidRDefault="00C327A9">
          <w:pPr>
            <w:pStyle w:val="TOC2"/>
            <w:rPr>
              <w:rFonts w:eastAsiaTheme="minorEastAsia" w:cstheme="minorBidi"/>
              <w:noProof/>
              <w:color w:val="auto"/>
              <w:kern w:val="2"/>
              <w:sz w:val="24"/>
              <w:szCs w:val="24"/>
              <w14:ligatures w14:val="standardContextual"/>
            </w:rPr>
          </w:pPr>
          <w:hyperlink w:anchor="_Toc189553431" w:history="1">
            <w:r w:rsidRPr="00EC1F5A">
              <w:rPr>
                <w:rStyle w:val="Hyperlink"/>
                <w:noProof/>
              </w:rPr>
              <w:t>7.2 When do I start paying back my HELP debt?</w:t>
            </w:r>
            <w:r>
              <w:rPr>
                <w:noProof/>
                <w:webHidden/>
              </w:rPr>
              <w:tab/>
            </w:r>
            <w:r>
              <w:rPr>
                <w:noProof/>
                <w:webHidden/>
              </w:rPr>
              <w:fldChar w:fldCharType="begin"/>
            </w:r>
            <w:r>
              <w:rPr>
                <w:noProof/>
                <w:webHidden/>
              </w:rPr>
              <w:instrText xml:space="preserve"> PAGEREF _Toc189553431 \h </w:instrText>
            </w:r>
            <w:r>
              <w:rPr>
                <w:noProof/>
                <w:webHidden/>
              </w:rPr>
            </w:r>
            <w:r>
              <w:rPr>
                <w:noProof/>
                <w:webHidden/>
              </w:rPr>
              <w:fldChar w:fldCharType="separate"/>
            </w:r>
            <w:r w:rsidR="003B343B">
              <w:rPr>
                <w:noProof/>
                <w:webHidden/>
              </w:rPr>
              <w:t>22</w:t>
            </w:r>
            <w:r>
              <w:rPr>
                <w:noProof/>
                <w:webHidden/>
              </w:rPr>
              <w:fldChar w:fldCharType="end"/>
            </w:r>
          </w:hyperlink>
        </w:p>
        <w:p w14:paraId="246E7C5F" w14:textId="4EDB2F53" w:rsidR="00C327A9" w:rsidRDefault="00C327A9">
          <w:pPr>
            <w:pStyle w:val="TOC2"/>
            <w:rPr>
              <w:rFonts w:eastAsiaTheme="minorEastAsia" w:cstheme="minorBidi"/>
              <w:noProof/>
              <w:color w:val="auto"/>
              <w:kern w:val="2"/>
              <w:sz w:val="24"/>
              <w:szCs w:val="24"/>
              <w14:ligatures w14:val="standardContextual"/>
            </w:rPr>
          </w:pPr>
          <w:hyperlink w:anchor="_Toc189553432" w:history="1">
            <w:r w:rsidRPr="00EC1F5A">
              <w:rPr>
                <w:rStyle w:val="Hyperlink"/>
                <w:noProof/>
              </w:rPr>
              <w:t>7.3 How do I manage my repayments</w:t>
            </w:r>
            <w:r>
              <w:rPr>
                <w:noProof/>
                <w:webHidden/>
              </w:rPr>
              <w:tab/>
            </w:r>
            <w:r>
              <w:rPr>
                <w:noProof/>
                <w:webHidden/>
              </w:rPr>
              <w:fldChar w:fldCharType="begin"/>
            </w:r>
            <w:r>
              <w:rPr>
                <w:noProof/>
                <w:webHidden/>
              </w:rPr>
              <w:instrText xml:space="preserve"> PAGEREF _Toc189553432 \h </w:instrText>
            </w:r>
            <w:r>
              <w:rPr>
                <w:noProof/>
                <w:webHidden/>
              </w:rPr>
            </w:r>
            <w:r>
              <w:rPr>
                <w:noProof/>
                <w:webHidden/>
              </w:rPr>
              <w:fldChar w:fldCharType="separate"/>
            </w:r>
            <w:r w:rsidR="003B343B">
              <w:rPr>
                <w:noProof/>
                <w:webHidden/>
              </w:rPr>
              <w:t>22</w:t>
            </w:r>
            <w:r>
              <w:rPr>
                <w:noProof/>
                <w:webHidden/>
              </w:rPr>
              <w:fldChar w:fldCharType="end"/>
            </w:r>
          </w:hyperlink>
        </w:p>
        <w:p w14:paraId="3DA6158A" w14:textId="7F87DF03" w:rsidR="00C327A9" w:rsidRDefault="00C327A9">
          <w:pPr>
            <w:pStyle w:val="TOC2"/>
            <w:rPr>
              <w:rFonts w:eastAsiaTheme="minorEastAsia" w:cstheme="minorBidi"/>
              <w:noProof/>
              <w:color w:val="auto"/>
              <w:kern w:val="2"/>
              <w:sz w:val="24"/>
              <w:szCs w:val="24"/>
              <w14:ligatures w14:val="standardContextual"/>
            </w:rPr>
          </w:pPr>
          <w:hyperlink w:anchor="_Toc189553433" w:history="1">
            <w:r w:rsidRPr="00EC1F5A">
              <w:rPr>
                <w:rStyle w:val="Hyperlink"/>
                <w:noProof/>
              </w:rPr>
              <w:t>7.4 How much will my repayments be?</w:t>
            </w:r>
            <w:r>
              <w:rPr>
                <w:noProof/>
                <w:webHidden/>
              </w:rPr>
              <w:tab/>
            </w:r>
            <w:r>
              <w:rPr>
                <w:noProof/>
                <w:webHidden/>
              </w:rPr>
              <w:fldChar w:fldCharType="begin"/>
            </w:r>
            <w:r>
              <w:rPr>
                <w:noProof/>
                <w:webHidden/>
              </w:rPr>
              <w:instrText xml:space="preserve"> PAGEREF _Toc189553433 \h </w:instrText>
            </w:r>
            <w:r>
              <w:rPr>
                <w:noProof/>
                <w:webHidden/>
              </w:rPr>
            </w:r>
            <w:r>
              <w:rPr>
                <w:noProof/>
                <w:webHidden/>
              </w:rPr>
              <w:fldChar w:fldCharType="separate"/>
            </w:r>
            <w:r w:rsidR="003B343B">
              <w:rPr>
                <w:noProof/>
                <w:webHidden/>
              </w:rPr>
              <w:t>22</w:t>
            </w:r>
            <w:r>
              <w:rPr>
                <w:noProof/>
                <w:webHidden/>
              </w:rPr>
              <w:fldChar w:fldCharType="end"/>
            </w:r>
          </w:hyperlink>
        </w:p>
        <w:p w14:paraId="27951E7C" w14:textId="415521DF" w:rsidR="00C327A9" w:rsidRDefault="00C327A9">
          <w:pPr>
            <w:pStyle w:val="TOC2"/>
            <w:rPr>
              <w:rFonts w:eastAsiaTheme="minorEastAsia" w:cstheme="minorBidi"/>
              <w:noProof/>
              <w:color w:val="auto"/>
              <w:kern w:val="2"/>
              <w:sz w:val="24"/>
              <w:szCs w:val="24"/>
              <w14:ligatures w14:val="standardContextual"/>
            </w:rPr>
          </w:pPr>
          <w:hyperlink w:anchor="_Toc189553434" w:history="1">
            <w:r w:rsidRPr="00EC1F5A">
              <w:rPr>
                <w:rStyle w:val="Hyperlink"/>
                <w:noProof/>
              </w:rPr>
              <w:t>7.5 How is my repayment income calculated?</w:t>
            </w:r>
            <w:r>
              <w:rPr>
                <w:noProof/>
                <w:webHidden/>
              </w:rPr>
              <w:tab/>
            </w:r>
            <w:r>
              <w:rPr>
                <w:noProof/>
                <w:webHidden/>
              </w:rPr>
              <w:fldChar w:fldCharType="begin"/>
            </w:r>
            <w:r>
              <w:rPr>
                <w:noProof/>
                <w:webHidden/>
              </w:rPr>
              <w:instrText xml:space="preserve"> PAGEREF _Toc189553434 \h </w:instrText>
            </w:r>
            <w:r>
              <w:rPr>
                <w:noProof/>
                <w:webHidden/>
              </w:rPr>
            </w:r>
            <w:r>
              <w:rPr>
                <w:noProof/>
                <w:webHidden/>
              </w:rPr>
              <w:fldChar w:fldCharType="separate"/>
            </w:r>
            <w:r w:rsidR="003B343B">
              <w:rPr>
                <w:noProof/>
                <w:webHidden/>
              </w:rPr>
              <w:t>24</w:t>
            </w:r>
            <w:r>
              <w:rPr>
                <w:noProof/>
                <w:webHidden/>
              </w:rPr>
              <w:fldChar w:fldCharType="end"/>
            </w:r>
          </w:hyperlink>
        </w:p>
        <w:p w14:paraId="1EBF3C3D" w14:textId="1CE37E65" w:rsidR="00C327A9" w:rsidRDefault="00C327A9">
          <w:pPr>
            <w:pStyle w:val="TOC2"/>
            <w:rPr>
              <w:rFonts w:eastAsiaTheme="minorEastAsia" w:cstheme="minorBidi"/>
              <w:noProof/>
              <w:color w:val="auto"/>
              <w:kern w:val="2"/>
              <w:sz w:val="24"/>
              <w:szCs w:val="24"/>
              <w14:ligatures w14:val="standardContextual"/>
            </w:rPr>
          </w:pPr>
          <w:hyperlink w:anchor="_Toc189553435" w:history="1">
            <w:r w:rsidRPr="00EC1F5A">
              <w:rPr>
                <w:rStyle w:val="Hyperlink"/>
                <w:noProof/>
              </w:rPr>
              <w:t>7.6 What if I can’t make my compulsory repayment?</w:t>
            </w:r>
            <w:r>
              <w:rPr>
                <w:noProof/>
                <w:webHidden/>
              </w:rPr>
              <w:tab/>
            </w:r>
            <w:r>
              <w:rPr>
                <w:noProof/>
                <w:webHidden/>
              </w:rPr>
              <w:fldChar w:fldCharType="begin"/>
            </w:r>
            <w:r>
              <w:rPr>
                <w:noProof/>
                <w:webHidden/>
              </w:rPr>
              <w:instrText xml:space="preserve"> PAGEREF _Toc189553435 \h </w:instrText>
            </w:r>
            <w:r>
              <w:rPr>
                <w:noProof/>
                <w:webHidden/>
              </w:rPr>
            </w:r>
            <w:r>
              <w:rPr>
                <w:noProof/>
                <w:webHidden/>
              </w:rPr>
              <w:fldChar w:fldCharType="separate"/>
            </w:r>
            <w:r w:rsidR="003B343B">
              <w:rPr>
                <w:noProof/>
                <w:webHidden/>
              </w:rPr>
              <w:t>24</w:t>
            </w:r>
            <w:r>
              <w:rPr>
                <w:noProof/>
                <w:webHidden/>
              </w:rPr>
              <w:fldChar w:fldCharType="end"/>
            </w:r>
          </w:hyperlink>
        </w:p>
        <w:p w14:paraId="2976A4B0" w14:textId="3EE7BDA2" w:rsidR="00C327A9" w:rsidRDefault="00C327A9">
          <w:pPr>
            <w:pStyle w:val="TOC2"/>
            <w:rPr>
              <w:rFonts w:eastAsiaTheme="minorEastAsia" w:cstheme="minorBidi"/>
              <w:noProof/>
              <w:color w:val="auto"/>
              <w:kern w:val="2"/>
              <w:sz w:val="24"/>
              <w:szCs w:val="24"/>
              <w14:ligatures w14:val="standardContextual"/>
            </w:rPr>
          </w:pPr>
          <w:hyperlink w:anchor="_Toc189553436" w:history="1">
            <w:r w:rsidRPr="00EC1F5A">
              <w:rPr>
                <w:rStyle w:val="Hyperlink"/>
                <w:noProof/>
              </w:rPr>
              <w:t>7.7 Do I still have to make repayments if I go overseas?</w:t>
            </w:r>
            <w:r>
              <w:rPr>
                <w:noProof/>
                <w:webHidden/>
              </w:rPr>
              <w:tab/>
            </w:r>
            <w:r>
              <w:rPr>
                <w:noProof/>
                <w:webHidden/>
              </w:rPr>
              <w:fldChar w:fldCharType="begin"/>
            </w:r>
            <w:r>
              <w:rPr>
                <w:noProof/>
                <w:webHidden/>
              </w:rPr>
              <w:instrText xml:space="preserve"> PAGEREF _Toc189553436 \h </w:instrText>
            </w:r>
            <w:r>
              <w:rPr>
                <w:noProof/>
                <w:webHidden/>
              </w:rPr>
            </w:r>
            <w:r>
              <w:rPr>
                <w:noProof/>
                <w:webHidden/>
              </w:rPr>
              <w:fldChar w:fldCharType="separate"/>
            </w:r>
            <w:r w:rsidR="003B343B">
              <w:rPr>
                <w:noProof/>
                <w:webHidden/>
              </w:rPr>
              <w:t>24</w:t>
            </w:r>
            <w:r>
              <w:rPr>
                <w:noProof/>
                <w:webHidden/>
              </w:rPr>
              <w:fldChar w:fldCharType="end"/>
            </w:r>
          </w:hyperlink>
        </w:p>
        <w:p w14:paraId="4798B413" w14:textId="765F2E4D" w:rsidR="00C327A9" w:rsidRDefault="00C327A9">
          <w:pPr>
            <w:pStyle w:val="TOC1"/>
            <w:rPr>
              <w:rFonts w:eastAsiaTheme="minorEastAsia" w:cstheme="minorBidi"/>
              <w:b w:val="0"/>
              <w:noProof/>
              <w:color w:val="auto"/>
              <w:kern w:val="2"/>
              <w:sz w:val="24"/>
              <w:szCs w:val="24"/>
              <w14:ligatures w14:val="standardContextual"/>
            </w:rPr>
          </w:pPr>
          <w:hyperlink w:anchor="_Toc189553437" w:history="1">
            <w:r w:rsidRPr="00EC1F5A">
              <w:rPr>
                <w:rStyle w:val="Hyperlink"/>
                <w:noProof/>
              </w:rPr>
              <w:t>8. HELP debt indexation</w:t>
            </w:r>
            <w:r>
              <w:rPr>
                <w:noProof/>
                <w:webHidden/>
              </w:rPr>
              <w:tab/>
            </w:r>
            <w:r>
              <w:rPr>
                <w:noProof/>
                <w:webHidden/>
              </w:rPr>
              <w:fldChar w:fldCharType="begin"/>
            </w:r>
            <w:r>
              <w:rPr>
                <w:noProof/>
                <w:webHidden/>
              </w:rPr>
              <w:instrText xml:space="preserve"> PAGEREF _Toc189553437 \h </w:instrText>
            </w:r>
            <w:r>
              <w:rPr>
                <w:noProof/>
                <w:webHidden/>
              </w:rPr>
            </w:r>
            <w:r>
              <w:rPr>
                <w:noProof/>
                <w:webHidden/>
              </w:rPr>
              <w:fldChar w:fldCharType="separate"/>
            </w:r>
            <w:r w:rsidR="003B343B">
              <w:rPr>
                <w:noProof/>
                <w:webHidden/>
              </w:rPr>
              <w:t>25</w:t>
            </w:r>
            <w:r>
              <w:rPr>
                <w:noProof/>
                <w:webHidden/>
              </w:rPr>
              <w:fldChar w:fldCharType="end"/>
            </w:r>
          </w:hyperlink>
        </w:p>
        <w:p w14:paraId="48412953" w14:textId="1B9E78F7" w:rsidR="00C327A9" w:rsidRDefault="00C327A9">
          <w:pPr>
            <w:pStyle w:val="TOC2"/>
            <w:rPr>
              <w:rFonts w:eastAsiaTheme="minorEastAsia" w:cstheme="minorBidi"/>
              <w:noProof/>
              <w:color w:val="auto"/>
              <w:kern w:val="2"/>
              <w:sz w:val="24"/>
              <w:szCs w:val="24"/>
              <w14:ligatures w14:val="standardContextual"/>
            </w:rPr>
          </w:pPr>
          <w:hyperlink w:anchor="_Toc189553438" w:history="1">
            <w:r w:rsidRPr="00EC1F5A">
              <w:rPr>
                <w:rStyle w:val="Hyperlink"/>
                <w:noProof/>
              </w:rPr>
              <w:t>8.1 Will my HELP debt grow?</w:t>
            </w:r>
            <w:r>
              <w:rPr>
                <w:noProof/>
                <w:webHidden/>
              </w:rPr>
              <w:tab/>
            </w:r>
            <w:r>
              <w:rPr>
                <w:noProof/>
                <w:webHidden/>
              </w:rPr>
              <w:fldChar w:fldCharType="begin"/>
            </w:r>
            <w:r>
              <w:rPr>
                <w:noProof/>
                <w:webHidden/>
              </w:rPr>
              <w:instrText xml:space="preserve"> PAGEREF _Toc189553438 \h </w:instrText>
            </w:r>
            <w:r>
              <w:rPr>
                <w:noProof/>
                <w:webHidden/>
              </w:rPr>
            </w:r>
            <w:r>
              <w:rPr>
                <w:noProof/>
                <w:webHidden/>
              </w:rPr>
              <w:fldChar w:fldCharType="separate"/>
            </w:r>
            <w:r w:rsidR="003B343B">
              <w:rPr>
                <w:noProof/>
                <w:webHidden/>
              </w:rPr>
              <w:t>25</w:t>
            </w:r>
            <w:r>
              <w:rPr>
                <w:noProof/>
                <w:webHidden/>
              </w:rPr>
              <w:fldChar w:fldCharType="end"/>
            </w:r>
          </w:hyperlink>
        </w:p>
        <w:p w14:paraId="06DB28A0" w14:textId="13FC0E4C" w:rsidR="00C327A9" w:rsidRDefault="00C327A9">
          <w:pPr>
            <w:pStyle w:val="TOC2"/>
            <w:rPr>
              <w:rFonts w:eastAsiaTheme="minorEastAsia" w:cstheme="minorBidi"/>
              <w:noProof/>
              <w:color w:val="auto"/>
              <w:kern w:val="2"/>
              <w:sz w:val="24"/>
              <w:szCs w:val="24"/>
              <w14:ligatures w14:val="standardContextual"/>
            </w:rPr>
          </w:pPr>
          <w:hyperlink w:anchor="_Toc189553439" w:history="1">
            <w:r w:rsidRPr="00EC1F5A">
              <w:rPr>
                <w:rStyle w:val="Hyperlink"/>
                <w:noProof/>
              </w:rPr>
              <w:t>8.2 What is the rate of indexation?</w:t>
            </w:r>
            <w:r>
              <w:rPr>
                <w:noProof/>
                <w:webHidden/>
              </w:rPr>
              <w:tab/>
            </w:r>
            <w:r>
              <w:rPr>
                <w:noProof/>
                <w:webHidden/>
              </w:rPr>
              <w:fldChar w:fldCharType="begin"/>
            </w:r>
            <w:r>
              <w:rPr>
                <w:noProof/>
                <w:webHidden/>
              </w:rPr>
              <w:instrText xml:space="preserve"> PAGEREF _Toc189553439 \h </w:instrText>
            </w:r>
            <w:r>
              <w:rPr>
                <w:noProof/>
                <w:webHidden/>
              </w:rPr>
            </w:r>
            <w:r>
              <w:rPr>
                <w:noProof/>
                <w:webHidden/>
              </w:rPr>
              <w:fldChar w:fldCharType="separate"/>
            </w:r>
            <w:r w:rsidR="003B343B">
              <w:rPr>
                <w:noProof/>
                <w:webHidden/>
              </w:rPr>
              <w:t>25</w:t>
            </w:r>
            <w:r>
              <w:rPr>
                <w:noProof/>
                <w:webHidden/>
              </w:rPr>
              <w:fldChar w:fldCharType="end"/>
            </w:r>
          </w:hyperlink>
        </w:p>
        <w:p w14:paraId="20B242F1" w14:textId="4334AB99" w:rsidR="00C327A9" w:rsidRDefault="00C327A9">
          <w:pPr>
            <w:pStyle w:val="TOC2"/>
            <w:rPr>
              <w:rFonts w:eastAsiaTheme="minorEastAsia" w:cstheme="minorBidi"/>
              <w:noProof/>
              <w:color w:val="auto"/>
              <w:kern w:val="2"/>
              <w:sz w:val="24"/>
              <w:szCs w:val="24"/>
              <w14:ligatures w14:val="standardContextual"/>
            </w:rPr>
          </w:pPr>
          <w:hyperlink w:anchor="_Toc189553440" w:history="1">
            <w:r w:rsidRPr="00EC1F5A">
              <w:rPr>
                <w:rStyle w:val="Hyperlink"/>
                <w:noProof/>
              </w:rPr>
              <w:t>8.3 Who is responsible for applying indexation?</w:t>
            </w:r>
            <w:r>
              <w:rPr>
                <w:noProof/>
                <w:webHidden/>
              </w:rPr>
              <w:tab/>
            </w:r>
            <w:r>
              <w:rPr>
                <w:noProof/>
                <w:webHidden/>
              </w:rPr>
              <w:fldChar w:fldCharType="begin"/>
            </w:r>
            <w:r>
              <w:rPr>
                <w:noProof/>
                <w:webHidden/>
              </w:rPr>
              <w:instrText xml:space="preserve"> PAGEREF _Toc189553440 \h </w:instrText>
            </w:r>
            <w:r>
              <w:rPr>
                <w:noProof/>
                <w:webHidden/>
              </w:rPr>
            </w:r>
            <w:r>
              <w:rPr>
                <w:noProof/>
                <w:webHidden/>
              </w:rPr>
              <w:fldChar w:fldCharType="separate"/>
            </w:r>
            <w:r w:rsidR="003B343B">
              <w:rPr>
                <w:noProof/>
                <w:webHidden/>
              </w:rPr>
              <w:t>26</w:t>
            </w:r>
            <w:r>
              <w:rPr>
                <w:noProof/>
                <w:webHidden/>
              </w:rPr>
              <w:fldChar w:fldCharType="end"/>
            </w:r>
          </w:hyperlink>
        </w:p>
        <w:p w14:paraId="71BECF98" w14:textId="037EA08E" w:rsidR="00C327A9" w:rsidRDefault="00C327A9">
          <w:pPr>
            <w:pStyle w:val="TOC1"/>
            <w:rPr>
              <w:rFonts w:eastAsiaTheme="minorEastAsia" w:cstheme="minorBidi"/>
              <w:b w:val="0"/>
              <w:noProof/>
              <w:color w:val="auto"/>
              <w:kern w:val="2"/>
              <w:sz w:val="24"/>
              <w:szCs w:val="24"/>
              <w14:ligatures w14:val="standardContextual"/>
            </w:rPr>
          </w:pPr>
          <w:hyperlink w:anchor="_Toc189553441" w:history="1">
            <w:r w:rsidRPr="00EC1F5A">
              <w:rPr>
                <w:rStyle w:val="Hyperlink"/>
                <w:noProof/>
              </w:rPr>
              <w:t>9. Resources and contacts</w:t>
            </w:r>
            <w:r>
              <w:rPr>
                <w:noProof/>
                <w:webHidden/>
              </w:rPr>
              <w:tab/>
            </w:r>
            <w:r>
              <w:rPr>
                <w:noProof/>
                <w:webHidden/>
              </w:rPr>
              <w:fldChar w:fldCharType="begin"/>
            </w:r>
            <w:r>
              <w:rPr>
                <w:noProof/>
                <w:webHidden/>
              </w:rPr>
              <w:instrText xml:space="preserve"> PAGEREF _Toc189553441 \h </w:instrText>
            </w:r>
            <w:r>
              <w:rPr>
                <w:noProof/>
                <w:webHidden/>
              </w:rPr>
            </w:r>
            <w:r>
              <w:rPr>
                <w:noProof/>
                <w:webHidden/>
              </w:rPr>
              <w:fldChar w:fldCharType="separate"/>
            </w:r>
            <w:r w:rsidR="003B343B">
              <w:rPr>
                <w:noProof/>
                <w:webHidden/>
              </w:rPr>
              <w:t>27</w:t>
            </w:r>
            <w:r>
              <w:rPr>
                <w:noProof/>
                <w:webHidden/>
              </w:rPr>
              <w:fldChar w:fldCharType="end"/>
            </w:r>
          </w:hyperlink>
        </w:p>
        <w:p w14:paraId="402EF554" w14:textId="1C93E238" w:rsidR="00C327A9" w:rsidRDefault="00C327A9">
          <w:pPr>
            <w:pStyle w:val="TOC2"/>
            <w:rPr>
              <w:rFonts w:eastAsiaTheme="minorEastAsia" w:cstheme="minorBidi"/>
              <w:noProof/>
              <w:color w:val="auto"/>
              <w:kern w:val="2"/>
              <w:sz w:val="24"/>
              <w:szCs w:val="24"/>
              <w14:ligatures w14:val="standardContextual"/>
            </w:rPr>
          </w:pPr>
          <w:hyperlink w:anchor="_Toc189553442" w:history="1">
            <w:r w:rsidRPr="00EC1F5A">
              <w:rPr>
                <w:rStyle w:val="Hyperlink"/>
                <w:noProof/>
              </w:rPr>
              <w:t>9.1 Websites</w:t>
            </w:r>
            <w:r>
              <w:rPr>
                <w:noProof/>
                <w:webHidden/>
              </w:rPr>
              <w:tab/>
            </w:r>
            <w:r>
              <w:rPr>
                <w:noProof/>
                <w:webHidden/>
              </w:rPr>
              <w:fldChar w:fldCharType="begin"/>
            </w:r>
            <w:r>
              <w:rPr>
                <w:noProof/>
                <w:webHidden/>
              </w:rPr>
              <w:instrText xml:space="preserve"> PAGEREF _Toc189553442 \h </w:instrText>
            </w:r>
            <w:r>
              <w:rPr>
                <w:noProof/>
                <w:webHidden/>
              </w:rPr>
            </w:r>
            <w:r>
              <w:rPr>
                <w:noProof/>
                <w:webHidden/>
              </w:rPr>
              <w:fldChar w:fldCharType="separate"/>
            </w:r>
            <w:r w:rsidR="003B343B">
              <w:rPr>
                <w:noProof/>
                <w:webHidden/>
              </w:rPr>
              <w:t>27</w:t>
            </w:r>
            <w:r>
              <w:rPr>
                <w:noProof/>
                <w:webHidden/>
              </w:rPr>
              <w:fldChar w:fldCharType="end"/>
            </w:r>
          </w:hyperlink>
        </w:p>
        <w:p w14:paraId="64865BC6" w14:textId="51C2999A" w:rsidR="00C327A9" w:rsidRDefault="00C327A9">
          <w:pPr>
            <w:pStyle w:val="TOC2"/>
            <w:rPr>
              <w:rFonts w:eastAsiaTheme="minorEastAsia" w:cstheme="minorBidi"/>
              <w:noProof/>
              <w:color w:val="auto"/>
              <w:kern w:val="2"/>
              <w:sz w:val="24"/>
              <w:szCs w:val="24"/>
              <w14:ligatures w14:val="standardContextual"/>
            </w:rPr>
          </w:pPr>
          <w:hyperlink w:anchor="_Toc189553443" w:history="1">
            <w:r w:rsidRPr="00EC1F5A">
              <w:rPr>
                <w:rStyle w:val="Hyperlink"/>
                <w:noProof/>
              </w:rPr>
              <w:t>9.2 Organisations</w:t>
            </w:r>
            <w:r>
              <w:rPr>
                <w:noProof/>
                <w:webHidden/>
              </w:rPr>
              <w:tab/>
            </w:r>
            <w:r>
              <w:rPr>
                <w:noProof/>
                <w:webHidden/>
              </w:rPr>
              <w:fldChar w:fldCharType="begin"/>
            </w:r>
            <w:r>
              <w:rPr>
                <w:noProof/>
                <w:webHidden/>
              </w:rPr>
              <w:instrText xml:space="preserve"> PAGEREF _Toc189553443 \h </w:instrText>
            </w:r>
            <w:r>
              <w:rPr>
                <w:noProof/>
                <w:webHidden/>
              </w:rPr>
            </w:r>
            <w:r>
              <w:rPr>
                <w:noProof/>
                <w:webHidden/>
              </w:rPr>
              <w:fldChar w:fldCharType="separate"/>
            </w:r>
            <w:r w:rsidR="003B343B">
              <w:rPr>
                <w:noProof/>
                <w:webHidden/>
              </w:rPr>
              <w:t>28</w:t>
            </w:r>
            <w:r>
              <w:rPr>
                <w:noProof/>
                <w:webHidden/>
              </w:rPr>
              <w:fldChar w:fldCharType="end"/>
            </w:r>
          </w:hyperlink>
        </w:p>
        <w:p w14:paraId="117BA6FB" w14:textId="53A04299" w:rsidR="00C327A9" w:rsidRDefault="00C327A9">
          <w:pPr>
            <w:pStyle w:val="TOC1"/>
            <w:rPr>
              <w:rFonts w:eastAsiaTheme="minorEastAsia" w:cstheme="minorBidi"/>
              <w:b w:val="0"/>
              <w:noProof/>
              <w:color w:val="auto"/>
              <w:kern w:val="2"/>
              <w:sz w:val="24"/>
              <w:szCs w:val="24"/>
              <w14:ligatures w14:val="standardContextual"/>
            </w:rPr>
          </w:pPr>
          <w:hyperlink w:anchor="_Toc189553444" w:history="1">
            <w:r w:rsidRPr="00EC1F5A">
              <w:rPr>
                <w:rStyle w:val="Hyperlink"/>
                <w:noProof/>
              </w:rPr>
              <w:t>10. Glossary</w:t>
            </w:r>
            <w:r>
              <w:rPr>
                <w:noProof/>
                <w:webHidden/>
              </w:rPr>
              <w:tab/>
            </w:r>
            <w:r>
              <w:rPr>
                <w:noProof/>
                <w:webHidden/>
              </w:rPr>
              <w:fldChar w:fldCharType="begin"/>
            </w:r>
            <w:r>
              <w:rPr>
                <w:noProof/>
                <w:webHidden/>
              </w:rPr>
              <w:instrText xml:space="preserve"> PAGEREF _Toc189553444 \h </w:instrText>
            </w:r>
            <w:r>
              <w:rPr>
                <w:noProof/>
                <w:webHidden/>
              </w:rPr>
            </w:r>
            <w:r>
              <w:rPr>
                <w:noProof/>
                <w:webHidden/>
              </w:rPr>
              <w:fldChar w:fldCharType="separate"/>
            </w:r>
            <w:r w:rsidR="003B343B">
              <w:rPr>
                <w:noProof/>
                <w:webHidden/>
              </w:rPr>
              <w:t>29</w:t>
            </w:r>
            <w:r>
              <w:rPr>
                <w:noProof/>
                <w:webHidden/>
              </w:rPr>
              <w:fldChar w:fldCharType="end"/>
            </w:r>
          </w:hyperlink>
        </w:p>
        <w:p w14:paraId="527B9286" w14:textId="4FC19BD0" w:rsidR="00930F93" w:rsidRDefault="00930F93">
          <w:r>
            <w:rPr>
              <w:b/>
              <w:bCs/>
              <w:noProof/>
            </w:rPr>
            <w:fldChar w:fldCharType="end"/>
          </w:r>
        </w:p>
      </w:sdtContent>
    </w:sdt>
    <w:p w14:paraId="69B1063A" w14:textId="77777777" w:rsidR="00930F93" w:rsidRDefault="00930F93"/>
    <w:p w14:paraId="4748E052" w14:textId="77777777" w:rsidR="00283F48" w:rsidRDefault="00283F48">
      <w:r>
        <w:br w:type="page"/>
      </w:r>
    </w:p>
    <w:p w14:paraId="1D338804" w14:textId="31699B92" w:rsidR="00DE2A26" w:rsidRDefault="00A148AB" w:rsidP="00C80861">
      <w:pPr>
        <w:pStyle w:val="Heading2"/>
      </w:pPr>
      <w:bookmarkStart w:id="20" w:name="_Toc189553395"/>
      <w:r>
        <w:lastRenderedPageBreak/>
        <w:t>Commonwealth Supported Places (CSP)</w:t>
      </w:r>
      <w:bookmarkEnd w:id="20"/>
    </w:p>
    <w:p w14:paraId="098FDB5E" w14:textId="0F984E8C" w:rsidR="003B6799" w:rsidRPr="003B6799" w:rsidRDefault="00DE2A26" w:rsidP="000F2ED1">
      <w:pPr>
        <w:pStyle w:val="Heading3"/>
        <w:numPr>
          <w:ilvl w:val="1"/>
          <w:numId w:val="8"/>
        </w:numPr>
      </w:pPr>
      <w:bookmarkStart w:id="21" w:name="_Toc185002667"/>
      <w:bookmarkStart w:id="22" w:name="_Toc185020097"/>
      <w:bookmarkStart w:id="23" w:name="_Toc189553396"/>
      <w:r>
        <w:t xml:space="preserve">What is </w:t>
      </w:r>
      <w:bookmarkEnd w:id="21"/>
      <w:bookmarkEnd w:id="22"/>
      <w:r w:rsidR="00A148AB">
        <w:t>a CSP?</w:t>
      </w:r>
      <w:bookmarkEnd w:id="23"/>
    </w:p>
    <w:p w14:paraId="741CC7AA" w14:textId="6C27F5B6" w:rsidR="00A148AB" w:rsidRPr="00E2595D" w:rsidRDefault="00A148AB" w:rsidP="00B70BB1">
      <w:bookmarkStart w:id="24" w:name="_Toc185002669"/>
      <w:bookmarkStart w:id="25" w:name="_Toc185020099"/>
      <w:r>
        <w:t xml:space="preserve">A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rsidR="0008140B">
        <w:t xml:space="preserve"> </w:t>
      </w:r>
      <w:r w:rsidRPr="00F31897">
        <w:t xml:space="preserve">is a place at an </w:t>
      </w:r>
      <w:r w:rsidR="005560DE">
        <w:fldChar w:fldCharType="begin"/>
      </w:r>
      <w:r w:rsidR="005560DE">
        <w:instrText xml:space="preserve"> REF _Ref187160864 \h </w:instrText>
      </w:r>
      <w:r w:rsidR="005560DE">
        <w:fldChar w:fldCharType="separate"/>
      </w:r>
      <w:r w:rsidR="003B343B" w:rsidRPr="00144785">
        <w:rPr>
          <w:rStyle w:val="HighlightedWords-Colour"/>
          <w:bCs w:val="0"/>
        </w:rPr>
        <w:t>Approved higher education provider (provider)</w:t>
      </w:r>
      <w:r w:rsidR="005560DE">
        <w:fldChar w:fldCharType="end"/>
      </w:r>
      <w:r w:rsidRPr="00F31897">
        <w:t xml:space="preserve"> where the Australian Government pays part of your fees</w:t>
      </w:r>
      <w:r>
        <w:t>.</w:t>
      </w:r>
    </w:p>
    <w:p w14:paraId="0F24AB7D" w14:textId="24E33A0C" w:rsidR="00A148AB" w:rsidRPr="00AD0B44" w:rsidRDefault="00A148AB" w:rsidP="00B70BB1">
      <w:pPr>
        <w:pStyle w:val="Normal-BeforeBullets"/>
      </w:pPr>
      <w:r w:rsidRPr="00AD0B44">
        <w:t>In a</w:t>
      </w:r>
      <w:r w:rsidR="005560DE">
        <w:t xml:space="preserve"> CSP</w:t>
      </w:r>
      <w:r w:rsidRPr="00AD0B44">
        <w:t>, the cost of your study is split into two parts:</w:t>
      </w:r>
    </w:p>
    <w:p w14:paraId="0CD38F17" w14:textId="257B67B7" w:rsidR="00A148AB" w:rsidRPr="00AD0B44" w:rsidRDefault="00A148AB" w:rsidP="00D345F5">
      <w:pPr>
        <w:pStyle w:val="ListBullet"/>
        <w:numPr>
          <w:ilvl w:val="0"/>
          <w:numId w:val="39"/>
        </w:numPr>
        <w:spacing w:after="120"/>
      </w:pPr>
      <w:r w:rsidRPr="00AD0B44">
        <w:t xml:space="preserve">the Australian Government pays a share of the costs directly to your </w:t>
      </w:r>
      <w:r w:rsidRPr="00571EB8">
        <w:t>provider</w:t>
      </w:r>
      <w:r w:rsidR="005560DE">
        <w:t xml:space="preserve"> - </w:t>
      </w:r>
      <w:r w:rsidRPr="00AD0B44">
        <w:t>this is your subsidy amount</w:t>
      </w:r>
    </w:p>
    <w:p w14:paraId="47385425" w14:textId="7411B8D6" w:rsidR="00AF39B8" w:rsidRDefault="00A148AB" w:rsidP="00D345F5">
      <w:pPr>
        <w:pStyle w:val="ListBullet"/>
        <w:numPr>
          <w:ilvl w:val="0"/>
          <w:numId w:val="39"/>
        </w:numPr>
        <w:spacing w:after="120"/>
      </w:pPr>
      <w:r w:rsidRPr="00AD0B44">
        <w:t>you pay your share of the costs</w:t>
      </w:r>
      <w:r w:rsidR="00B70BB1">
        <w:t xml:space="preserve"> - </w:t>
      </w:r>
      <w:r w:rsidRPr="00AD0B44">
        <w:t>this is called your </w:t>
      </w:r>
      <w:r w:rsidR="00AF39B8">
        <w:fldChar w:fldCharType="begin"/>
      </w:r>
      <w:r w:rsidR="00AF39B8">
        <w:instrText xml:space="preserve"> REF _Ref187160945 \h </w:instrText>
      </w:r>
      <w:r w:rsidR="00AF39B8">
        <w:fldChar w:fldCharType="separate"/>
      </w:r>
      <w:r w:rsidR="003B343B" w:rsidRPr="006420D5">
        <w:rPr>
          <w:rStyle w:val="HighlightedWords-Colour"/>
          <w:bCs w:val="0"/>
        </w:rPr>
        <w:t>Student contribution amount</w:t>
      </w:r>
      <w:r w:rsidR="00AF39B8">
        <w:fldChar w:fldCharType="end"/>
      </w:r>
      <w:r w:rsidR="00D345F5">
        <w:t>.</w:t>
      </w:r>
    </w:p>
    <w:p w14:paraId="4773295B" w14:textId="1AD44DE7" w:rsidR="00A148AB" w:rsidRPr="00AD0B44" w:rsidRDefault="00A148AB" w:rsidP="00AF39B8">
      <w:pPr>
        <w:pStyle w:val="ListBullet"/>
        <w:numPr>
          <w:ilvl w:val="0"/>
          <w:numId w:val="0"/>
        </w:numPr>
        <w:spacing w:after="120"/>
      </w:pPr>
      <w:r w:rsidRPr="00AD0B44">
        <w:t xml:space="preserve">If you are eligible, you can use a </w:t>
      </w:r>
      <w:r w:rsidR="0008140B">
        <w:fldChar w:fldCharType="begin"/>
      </w:r>
      <w:r w:rsidR="0008140B">
        <w:instrText xml:space="preserve"> REF _Ref187161251 \h </w:instrText>
      </w:r>
      <w:r w:rsidR="0008140B">
        <w:fldChar w:fldCharType="separate"/>
      </w:r>
      <w:r w:rsidR="003B343B" w:rsidRPr="00082C28">
        <w:rPr>
          <w:rStyle w:val="HighlightedWords-Colour"/>
          <w:bCs w:val="0"/>
        </w:rPr>
        <w:t>HECS-HELP</w:t>
      </w:r>
      <w:r w:rsidR="0008140B">
        <w:fldChar w:fldCharType="end"/>
      </w:r>
      <w:r w:rsidR="0008140B">
        <w:t xml:space="preserve"> </w:t>
      </w:r>
      <w:r w:rsidRPr="00AD0B44">
        <w:t>loan to pay your student contribution amount.</w:t>
      </w:r>
    </w:p>
    <w:p w14:paraId="08AD6BF0" w14:textId="77777777" w:rsidR="00F70143" w:rsidRDefault="00A148AB" w:rsidP="00B70BB1">
      <w:pPr>
        <w:pStyle w:val="Normal-After12pt"/>
        <w:spacing w:after="120" w:line="300" w:lineRule="atLeast"/>
        <w:rPr>
          <w:rFonts w:asciiTheme="minorHAnsi" w:eastAsia="Times New Roman" w:hAnsiTheme="minorHAnsi" w:cs="Times New Roman"/>
          <w:color w:val="32323E" w:themeColor="text1"/>
          <w:szCs w:val="21"/>
          <w:lang w:eastAsia="en-AU"/>
        </w:rPr>
      </w:pPr>
      <w:r>
        <w:t xml:space="preserve">If </w:t>
      </w:r>
      <w:r w:rsidRPr="00B70BB1">
        <w:rPr>
          <w:rFonts w:asciiTheme="minorHAnsi" w:eastAsia="Times New Roman" w:hAnsiTheme="minorHAnsi" w:cs="Times New Roman"/>
          <w:color w:val="32323E" w:themeColor="text1"/>
          <w:szCs w:val="21"/>
          <w:lang w:eastAsia="en-AU"/>
        </w:rPr>
        <w:t xml:space="preserve">you are not enrolled in a CSP, you may be enrolled in a fee-paying place, and you will not be eligible for HECS-HELP. </w:t>
      </w:r>
    </w:p>
    <w:p w14:paraId="61213CF9" w14:textId="77777777" w:rsidR="00F70143" w:rsidRDefault="00A148AB" w:rsidP="00B70BB1">
      <w:pPr>
        <w:pStyle w:val="Normal-After12pt"/>
        <w:spacing w:after="120" w:line="300" w:lineRule="atLeast"/>
        <w:rPr>
          <w:rFonts w:asciiTheme="minorHAnsi" w:eastAsia="Times New Roman" w:hAnsiTheme="minorHAnsi" w:cs="Times New Roman"/>
          <w:color w:val="32323E" w:themeColor="text1"/>
          <w:szCs w:val="21"/>
          <w:lang w:eastAsia="en-AU"/>
        </w:rPr>
      </w:pPr>
      <w:r w:rsidRPr="00B70BB1">
        <w:rPr>
          <w:rFonts w:asciiTheme="minorHAnsi" w:eastAsia="Times New Roman" w:hAnsiTheme="minorHAnsi" w:cs="Times New Roman"/>
          <w:color w:val="32323E" w:themeColor="text1"/>
          <w:szCs w:val="21"/>
          <w:lang w:eastAsia="en-AU"/>
        </w:rPr>
        <w:t xml:space="preserve">Fee-paying places are not subsidised by the Government so these students will pay full tuition fees. </w:t>
      </w:r>
    </w:p>
    <w:p w14:paraId="2A9F25F7" w14:textId="0153C1BF" w:rsidR="00B6065C" w:rsidRPr="00B70BB1" w:rsidRDefault="00A148AB" w:rsidP="00B70BB1">
      <w:pPr>
        <w:pStyle w:val="Normal-After12pt"/>
        <w:spacing w:after="120" w:line="300" w:lineRule="atLeast"/>
        <w:rPr>
          <w:rFonts w:asciiTheme="minorHAnsi" w:eastAsia="Times New Roman" w:hAnsiTheme="minorHAnsi" w:cs="Times New Roman"/>
          <w:color w:val="32323E" w:themeColor="text1"/>
          <w:szCs w:val="21"/>
          <w:lang w:eastAsia="en-AU"/>
        </w:rPr>
      </w:pPr>
      <w:r w:rsidRPr="00B70BB1">
        <w:rPr>
          <w:rFonts w:asciiTheme="minorHAnsi" w:eastAsia="Times New Roman" w:hAnsiTheme="minorHAnsi" w:cs="Times New Roman"/>
          <w:color w:val="32323E" w:themeColor="text1"/>
          <w:szCs w:val="21"/>
          <w:lang w:eastAsia="en-AU"/>
        </w:rPr>
        <w:t xml:space="preserve">CSPs are usually cheaper than fee-paying places. </w:t>
      </w:r>
    </w:p>
    <w:tbl>
      <w:tblPr>
        <w:tblStyle w:val="PullTable"/>
        <w:tblW w:w="0" w:type="auto"/>
        <w:tblLayout w:type="fixed"/>
        <w:tblLook w:val="04A0" w:firstRow="1" w:lastRow="0" w:firstColumn="1" w:lastColumn="0" w:noHBand="0" w:noVBand="1"/>
      </w:tblPr>
      <w:tblGrid>
        <w:gridCol w:w="1328"/>
        <w:gridCol w:w="7822"/>
      </w:tblGrid>
      <w:tr w:rsidR="003B6799" w14:paraId="2F67825B" w14:textId="77777777" w:rsidTr="00000AAB">
        <w:tc>
          <w:tcPr>
            <w:cnfStyle w:val="001000000000" w:firstRow="0" w:lastRow="0" w:firstColumn="1" w:lastColumn="0" w:oddVBand="0" w:evenVBand="0" w:oddHBand="0" w:evenHBand="0" w:firstRowFirstColumn="0" w:firstRowLastColumn="0" w:lastRowFirstColumn="0" w:lastRowLastColumn="0"/>
            <w:tcW w:w="1328" w:type="dxa"/>
          </w:tcPr>
          <w:p w14:paraId="368C8591" w14:textId="77777777" w:rsidR="003B6799" w:rsidRDefault="003B6799" w:rsidP="00000AAB">
            <w:r>
              <w:rPr>
                <w:noProof/>
              </w:rPr>
              <mc:AlternateContent>
                <mc:Choice Requires="wpg">
                  <w:drawing>
                    <wp:inline distT="0" distB="0" distL="0" distR="0" wp14:anchorId="310097F4" wp14:editId="7ED23CA2">
                      <wp:extent cx="593725" cy="579120"/>
                      <wp:effectExtent l="0" t="0" r="0" b="0"/>
                      <wp:docPr id="96595323"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969322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85830880"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1AC43DE3"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6c6egcwIAAD4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">
                        <v:imagedata r:id="rId27" o:title=""/>
                      </v:shape>
                      <w10:anchorlock/>
                    </v:group>
                  </w:pict>
                </mc:Fallback>
              </mc:AlternateContent>
            </w:r>
          </w:p>
        </w:tc>
        <w:tc>
          <w:tcPr>
            <w:tcW w:w="7822" w:type="dxa"/>
          </w:tcPr>
          <w:p w14:paraId="014A65E5" w14:textId="30A38A88" w:rsidR="003B6799" w:rsidRDefault="003B6799" w:rsidP="00000AAB">
            <w:pPr>
              <w:cnfStyle w:val="000000000000" w:firstRow="0" w:lastRow="0" w:firstColumn="0" w:lastColumn="0" w:oddVBand="0" w:evenVBand="0" w:oddHBand="0" w:evenHBand="0" w:firstRowFirstColumn="0" w:firstRowLastColumn="0" w:lastRowFirstColumn="0" w:lastRowLastColumn="0"/>
            </w:pPr>
            <w:r>
              <w:t>If you are enrolled in a fee-paying place, please read the </w:t>
            </w:r>
            <w:r w:rsidRPr="0008140B">
              <w:rPr>
                <w:i/>
                <w:iCs/>
              </w:rPr>
              <w:t xml:space="preserve">FEE-HELP information booklet </w:t>
            </w:r>
            <w:r>
              <w:t xml:space="preserve">for more information </w:t>
            </w:r>
            <w:r w:rsidR="00250817">
              <w:t>on</w:t>
            </w:r>
            <w:r>
              <w:t xml:space="preserve"> what assistance may be available to you.</w:t>
            </w:r>
          </w:p>
          <w:p w14:paraId="64731E8A" w14:textId="32FB69E3" w:rsidR="00F70143" w:rsidRDefault="00F70143" w:rsidP="00000AAB">
            <w:pPr>
              <w:cnfStyle w:val="000000000000" w:firstRow="0" w:lastRow="0" w:firstColumn="0" w:lastColumn="0" w:oddVBand="0" w:evenVBand="0" w:oddHBand="0" w:evenHBand="0" w:firstRowFirstColumn="0" w:firstRowLastColumn="0" w:lastRowFirstColumn="0" w:lastRowLastColumn="0"/>
            </w:pPr>
            <w:r>
              <w:t xml:space="preserve">The FEE-HELP information booklet is available </w:t>
            </w:r>
            <w:r w:rsidR="005161F8">
              <w:t xml:space="preserve">on the StudyAssist website </w:t>
            </w:r>
            <w:r>
              <w:t>at</w:t>
            </w:r>
            <w:r w:rsidR="00C4249B">
              <w:t>:</w:t>
            </w:r>
            <w:r>
              <w:t xml:space="preserve"> </w:t>
            </w:r>
            <w:hyperlink r:id="rId42" w:history="1">
              <w:r w:rsidRPr="00AD0B44">
                <w:rPr>
                  <w:rStyle w:val="Hyperlink"/>
                  <w:rFonts w:eastAsiaTheme="majorEastAsia"/>
                  <w:noProof/>
                </w:rPr>
                <w:t>www.studyassist.gov.au</w:t>
              </w:r>
            </w:hyperlink>
            <w:r w:rsidRPr="00AD0B44">
              <w:rPr>
                <w:noProof/>
              </w:rPr>
              <w:t>.</w:t>
            </w:r>
          </w:p>
        </w:tc>
      </w:tr>
    </w:tbl>
    <w:p w14:paraId="5D4747B5" w14:textId="053C697F" w:rsidR="003B6799" w:rsidRPr="003B6799" w:rsidRDefault="003B6799" w:rsidP="000F2ED1">
      <w:pPr>
        <w:pStyle w:val="Heading3"/>
        <w:numPr>
          <w:ilvl w:val="1"/>
          <w:numId w:val="8"/>
        </w:numPr>
      </w:pPr>
      <w:bookmarkStart w:id="26" w:name="_Toc189553397"/>
      <w:r>
        <w:t>Where can I study in a CSP</w:t>
      </w:r>
      <w:r w:rsidR="005560DE">
        <w:t>?</w:t>
      </w:r>
      <w:bookmarkEnd w:id="26"/>
    </w:p>
    <w:p w14:paraId="2DE7133C" w14:textId="02965D07" w:rsidR="003B6799" w:rsidRPr="00AD0B44" w:rsidRDefault="00AF39B8" w:rsidP="00B70BB1">
      <w:r>
        <w:t xml:space="preserve">A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t xml:space="preserve"> is</w:t>
      </w:r>
      <w:r w:rsidR="003B6799" w:rsidRPr="00AD0B44">
        <w:t xml:space="preserve"> available at all public universities (listed in section 16-15 of </w:t>
      </w:r>
      <w:r w:rsidR="003B6799" w:rsidRPr="00C56165">
        <w:t>the</w:t>
      </w:r>
      <w:r w:rsidR="005560DE">
        <w:t xml:space="preserve"> </w:t>
      </w:r>
      <w:r w:rsidR="005560DE">
        <w:fldChar w:fldCharType="begin"/>
      </w:r>
      <w:r w:rsidR="005560DE">
        <w:instrText xml:space="preserve"> REF _Ref187302537 \h </w:instrText>
      </w:r>
      <w:r w:rsidR="005560DE">
        <w:fldChar w:fldCharType="separate"/>
      </w:r>
      <w:r w:rsidR="003B343B" w:rsidRPr="006420D5">
        <w:rPr>
          <w:rStyle w:val="HighlightedWordsItalics-Colour"/>
          <w:bCs/>
        </w:rPr>
        <w:t>Higher Education Support Act 2003</w:t>
      </w:r>
      <w:r w:rsidR="003B343B" w:rsidRPr="006420D5">
        <w:rPr>
          <w:rStyle w:val="HighlightedWords-Colour"/>
          <w:bCs w:val="0"/>
        </w:rPr>
        <w:t xml:space="preserve"> (the Act)</w:t>
      </w:r>
      <w:r w:rsidR="005560DE">
        <w:fldChar w:fldCharType="end"/>
      </w:r>
      <w:r w:rsidR="003B6799" w:rsidRPr="00C56165">
        <w:t>).</w:t>
      </w:r>
      <w:r w:rsidR="003B6799" w:rsidRPr="00AD0B44">
        <w:t xml:space="preserve"> You can also get a CSP at some private higher education</w:t>
      </w:r>
      <w:r w:rsidR="00BB0CE8">
        <w:t xml:space="preserve"> providers</w:t>
      </w:r>
      <w:r w:rsidR="003B6799" w:rsidRPr="00AD0B44">
        <w:t xml:space="preserve"> (a provider that is not listed under Table A in the Act) in national priority areas like nursing or education</w:t>
      </w:r>
      <w:r w:rsidR="003B6799">
        <w:t>.</w:t>
      </w:r>
      <w:r w:rsidR="003B6799" w:rsidRPr="00AD0B44">
        <w:t xml:space="preserve"> </w:t>
      </w:r>
    </w:p>
    <w:p w14:paraId="719164A6" w14:textId="0A468E55" w:rsidR="00B70BB1" w:rsidRDefault="003B6799" w:rsidP="00B70BB1">
      <w:pPr>
        <w:pStyle w:val="Normal-After12pt"/>
        <w:spacing w:after="120" w:line="300" w:lineRule="atLeast"/>
        <w:rPr>
          <w:rFonts w:asciiTheme="minorHAnsi" w:eastAsia="Times New Roman" w:hAnsiTheme="minorHAnsi" w:cs="Times New Roman"/>
          <w:color w:val="32323E" w:themeColor="text1"/>
          <w:szCs w:val="21"/>
          <w:lang w:eastAsia="en-AU"/>
        </w:rPr>
      </w:pPr>
      <w:r w:rsidRPr="00B70BB1">
        <w:rPr>
          <w:rFonts w:asciiTheme="minorHAnsi" w:eastAsia="Times New Roman" w:hAnsiTheme="minorHAnsi" w:cs="Times New Roman"/>
          <w:color w:val="32323E" w:themeColor="text1"/>
          <w:szCs w:val="21"/>
          <w:lang w:eastAsia="en-AU"/>
        </w:rPr>
        <w:t>Most CSPs are for undergraduate courses of study, but some CSPs are available for postgraduate courses. This is usually decided by each provider.</w:t>
      </w:r>
    </w:p>
    <w:tbl>
      <w:tblPr>
        <w:tblStyle w:val="PullTable"/>
        <w:tblW w:w="9326" w:type="dxa"/>
        <w:tblLayout w:type="fixed"/>
        <w:tblLook w:val="04A0" w:firstRow="1" w:lastRow="0" w:firstColumn="1" w:lastColumn="0" w:noHBand="0" w:noVBand="1"/>
      </w:tblPr>
      <w:tblGrid>
        <w:gridCol w:w="1327"/>
        <w:gridCol w:w="7999"/>
      </w:tblGrid>
      <w:tr w:rsidR="003B6799" w14:paraId="193D2734" w14:textId="77777777" w:rsidTr="00000AAB">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23CCF75B" w14:textId="77777777" w:rsidR="003B6799" w:rsidRDefault="003B6799" w:rsidP="00000AAB">
            <w:r>
              <w:rPr>
                <w:noProof/>
              </w:rPr>
              <mc:AlternateContent>
                <mc:Choice Requires="wpg">
                  <w:drawing>
                    <wp:inline distT="0" distB="0" distL="0" distR="0" wp14:anchorId="5A15BAF9" wp14:editId="0EB2CE6F">
                      <wp:extent cx="593725" cy="579120"/>
                      <wp:effectExtent l="0" t="0" r="0" b="0"/>
                      <wp:docPr id="208514500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3953702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19543614"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67DCB75E"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DQ4&#10;szBuAgAAQA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">
                        <v:imagedata r:id="rId43" o:title=""/>
                      </v:shape>
                      <w10:anchorlock/>
                    </v:group>
                  </w:pict>
                </mc:Fallback>
              </mc:AlternateContent>
            </w:r>
          </w:p>
        </w:tc>
        <w:tc>
          <w:tcPr>
            <w:tcW w:w="7999" w:type="dxa"/>
          </w:tcPr>
          <w:p w14:paraId="093A362E" w14:textId="48C1197B" w:rsidR="003B6799" w:rsidRDefault="003B6799" w:rsidP="00000AAB">
            <w:pPr>
              <w:cnfStyle w:val="000000000000" w:firstRow="0" w:lastRow="0" w:firstColumn="0" w:lastColumn="0" w:oddVBand="0" w:evenVBand="0" w:oddHBand="0" w:evenHBand="0" w:firstRowFirstColumn="0" w:firstRowLastColumn="0" w:lastRowFirstColumn="0" w:lastRowLastColumn="0"/>
            </w:pPr>
            <w:r w:rsidRPr="00B70BB1">
              <w:t>You can compare undergraduate courses, including if CSPs are offered, at</w:t>
            </w:r>
            <w:r w:rsidR="00C4249B">
              <w:t>:</w:t>
            </w:r>
            <w:r w:rsidRPr="00B70BB1">
              <w:t xml:space="preserve"> </w:t>
            </w:r>
            <w:hyperlink r:id="rId44" w:history="1">
              <w:r w:rsidRPr="005560DE">
                <w:rPr>
                  <w:u w:val="single"/>
                </w:rPr>
                <w:t>www.courseseeker.edu.au</w:t>
              </w:r>
            </w:hyperlink>
            <w:r w:rsidRPr="00B70BB1">
              <w:t>.</w:t>
            </w:r>
          </w:p>
        </w:tc>
      </w:tr>
    </w:tbl>
    <w:p w14:paraId="53603BA7" w14:textId="5E7BD8C3" w:rsidR="00BF244D" w:rsidRPr="00BE3A99" w:rsidRDefault="00BF244D" w:rsidP="00BF244D">
      <w:pPr>
        <w:pStyle w:val="Heading3"/>
        <w:numPr>
          <w:ilvl w:val="0"/>
          <w:numId w:val="0"/>
        </w:numPr>
        <w:spacing w:before="360"/>
      </w:pPr>
      <w:bookmarkStart w:id="27" w:name="_Toc176938913"/>
      <w:bookmarkStart w:id="28" w:name="_Toc184650584"/>
      <w:bookmarkStart w:id="29" w:name="_Toc189553398"/>
      <w:r>
        <w:lastRenderedPageBreak/>
        <w:t>1.3 Am I eligible for</w:t>
      </w:r>
      <w:r w:rsidRPr="00BE3A99">
        <w:t xml:space="preserve"> a CSP?</w:t>
      </w:r>
      <w:bookmarkEnd w:id="27"/>
      <w:bookmarkEnd w:id="28"/>
      <w:bookmarkEnd w:id="29"/>
    </w:p>
    <w:p w14:paraId="2DDD60E4" w14:textId="465530A0" w:rsidR="00BF244D" w:rsidRPr="00AD0B44" w:rsidRDefault="00BF244D" w:rsidP="00B70BB1">
      <w:pPr>
        <w:pStyle w:val="Normal-BeforeBullets"/>
      </w:pPr>
      <w:r w:rsidRPr="00AD0B44">
        <w:t>To be eligible for a</w:t>
      </w:r>
      <w:r w:rsidR="0008140B" w:rsidRPr="00AD0B44">
        <w:t xml:space="preserve">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rsidRPr="00AD0B44">
        <w:t xml:space="preserve"> you must be either:</w:t>
      </w:r>
    </w:p>
    <w:p w14:paraId="20DAE1E6" w14:textId="01E865E9" w:rsidR="00BF244D" w:rsidRPr="00AD0B44" w:rsidRDefault="00BF244D" w:rsidP="005161F8">
      <w:pPr>
        <w:pStyle w:val="ListParagraph"/>
        <w:numPr>
          <w:ilvl w:val="0"/>
          <w:numId w:val="35"/>
        </w:numPr>
      </w:pPr>
      <w:r>
        <w:t>an Australian citizen who will complete some of your</w:t>
      </w:r>
      <w:r w:rsidRPr="005161F8">
        <w:rPr>
          <w:rFonts w:eastAsiaTheme="majorEastAsia" w:cstheme="majorBidi"/>
          <w:b/>
          <w:bCs/>
          <w:color w:val="AF206F"/>
          <w:sz w:val="22"/>
          <w:szCs w:val="22"/>
        </w:rPr>
        <w:t> </w:t>
      </w:r>
      <w:r w:rsidR="00BB0CE8" w:rsidRPr="005161F8">
        <w:rPr>
          <w:rFonts w:eastAsiaTheme="majorEastAsia" w:cstheme="majorBidi"/>
          <w:b/>
          <w:bCs/>
          <w:color w:val="AF206F"/>
          <w:sz w:val="22"/>
          <w:szCs w:val="22"/>
        </w:rPr>
        <w:fldChar w:fldCharType="begin"/>
      </w:r>
      <w:r w:rsidR="00BB0CE8" w:rsidRPr="005161F8">
        <w:rPr>
          <w:rFonts w:eastAsiaTheme="majorEastAsia" w:cstheme="majorBidi"/>
          <w:b/>
          <w:bCs/>
          <w:color w:val="AF206F"/>
          <w:sz w:val="22"/>
          <w:szCs w:val="22"/>
        </w:rPr>
        <w:instrText xml:space="preserve"> REF _Ref187302074 \h </w:instrText>
      </w:r>
      <w:r w:rsidR="005161F8" w:rsidRPr="005161F8">
        <w:rPr>
          <w:rFonts w:eastAsiaTheme="majorEastAsia" w:cstheme="majorBidi"/>
          <w:b/>
          <w:bCs/>
          <w:color w:val="AF206F"/>
          <w:sz w:val="22"/>
          <w:szCs w:val="22"/>
        </w:rPr>
        <w:instrText xml:space="preserve"> \* MERGEFORMAT </w:instrText>
      </w:r>
      <w:r w:rsidR="00BB0CE8" w:rsidRPr="005161F8">
        <w:rPr>
          <w:rFonts w:eastAsiaTheme="majorEastAsia" w:cstheme="majorBidi"/>
          <w:b/>
          <w:bCs/>
          <w:color w:val="AF206F"/>
          <w:sz w:val="22"/>
          <w:szCs w:val="22"/>
        </w:rPr>
      </w:r>
      <w:r w:rsidR="00BB0CE8" w:rsidRPr="005161F8">
        <w:rPr>
          <w:rFonts w:eastAsiaTheme="majorEastAsia" w:cstheme="majorBidi"/>
          <w:b/>
          <w:bCs/>
          <w:color w:val="AF206F"/>
          <w:sz w:val="22"/>
          <w:szCs w:val="22"/>
        </w:rPr>
        <w:fldChar w:fldCharType="separate"/>
      </w:r>
      <w:r w:rsidR="003B343B" w:rsidRPr="00082C28">
        <w:rPr>
          <w:rStyle w:val="HighlightedWords-Colour"/>
          <w:bCs w:val="0"/>
        </w:rPr>
        <w:t>Course of study</w:t>
      </w:r>
      <w:r w:rsidR="00BB0CE8" w:rsidRPr="005161F8">
        <w:rPr>
          <w:rFonts w:eastAsiaTheme="majorEastAsia" w:cstheme="majorBidi"/>
          <w:b/>
          <w:bCs/>
          <w:color w:val="AF206F"/>
          <w:sz w:val="22"/>
          <w:szCs w:val="22"/>
        </w:rPr>
        <w:fldChar w:fldCharType="end"/>
      </w:r>
      <w:r w:rsidR="00BB0CE8" w:rsidRPr="005161F8">
        <w:rPr>
          <w:rFonts w:eastAsiaTheme="majorEastAsia" w:cstheme="majorBidi"/>
          <w:b/>
          <w:bCs/>
          <w:color w:val="AF206F"/>
          <w:sz w:val="22"/>
          <w:szCs w:val="22"/>
        </w:rPr>
        <w:t xml:space="preserve"> </w:t>
      </w:r>
      <w:r>
        <w:t>in Australia, or</w:t>
      </w:r>
    </w:p>
    <w:p w14:paraId="0818EA95" w14:textId="2F02D0D5" w:rsidR="00BF244D" w:rsidRDefault="00BF244D" w:rsidP="005161F8">
      <w:pPr>
        <w:pStyle w:val="ListParagraph"/>
        <w:numPr>
          <w:ilvl w:val="0"/>
          <w:numId w:val="35"/>
        </w:numPr>
      </w:pPr>
      <w:r w:rsidRPr="00AD0B44">
        <w:t>a New Zealand citizen</w:t>
      </w:r>
      <w:r w:rsidR="00993CD9">
        <w:t xml:space="preserve"> or</w:t>
      </w:r>
      <w:r w:rsidR="002E4313">
        <w:t xml:space="preserve"> </w:t>
      </w:r>
      <w:r w:rsidRPr="00AD0B44">
        <w:t>permanent visa holder</w:t>
      </w:r>
      <w:r w:rsidR="00EF3670">
        <w:t xml:space="preserve"> </w:t>
      </w:r>
      <w:r w:rsidRPr="00AD0B44">
        <w:t xml:space="preserve">who will be in Australia for the duration of your </w:t>
      </w:r>
      <w:r>
        <w:t>unit(s)</w:t>
      </w:r>
      <w:r w:rsidR="003420DA">
        <w:t>, or</w:t>
      </w:r>
    </w:p>
    <w:p w14:paraId="0929EE90" w14:textId="7DB9FF89" w:rsidR="00B70BB1" w:rsidRDefault="00BF244D" w:rsidP="005161F8">
      <w:pPr>
        <w:pStyle w:val="ListParagraph"/>
        <w:numPr>
          <w:ilvl w:val="0"/>
          <w:numId w:val="35"/>
        </w:numPr>
      </w:pPr>
      <w:r>
        <w:t xml:space="preserve">a </w:t>
      </w:r>
      <w:r w:rsidR="00EF3670" w:rsidRPr="00EF3670">
        <w:rPr>
          <w:b/>
          <w:bCs/>
        </w:rPr>
        <w:fldChar w:fldCharType="begin"/>
      </w:r>
      <w:r w:rsidR="00EF3670" w:rsidRPr="00EF3670">
        <w:rPr>
          <w:b/>
          <w:bCs/>
        </w:rPr>
        <w:instrText xml:space="preserve"> REF _Ref188537200 \h </w:instrText>
      </w:r>
      <w:r w:rsidR="00EF3670">
        <w:rPr>
          <w:b/>
          <w:bCs/>
        </w:rPr>
        <w:instrText xml:space="preserve"> \* MERGEFORMAT </w:instrText>
      </w:r>
      <w:r w:rsidR="00EF3670" w:rsidRPr="00EF3670">
        <w:rPr>
          <w:b/>
          <w:bCs/>
        </w:rPr>
      </w:r>
      <w:r w:rsidR="00EF3670" w:rsidRPr="00EF3670">
        <w:rPr>
          <w:b/>
          <w:bCs/>
        </w:rPr>
        <w:fldChar w:fldCharType="separate"/>
      </w:r>
      <w:r w:rsidR="003B343B" w:rsidRPr="003B343B">
        <w:rPr>
          <w:rStyle w:val="Hyperlink"/>
          <w:rFonts w:eastAsiaTheme="majorEastAsia"/>
          <w:b/>
          <w:bCs/>
          <w:color w:val="2F0E72" w:themeColor="accent1"/>
          <w:u w:val="none"/>
        </w:rPr>
        <w:t>Pacific Engagement Visa holder</w:t>
      </w:r>
      <w:r w:rsidR="00EF3670" w:rsidRPr="00EF3670">
        <w:rPr>
          <w:b/>
          <w:bCs/>
        </w:rPr>
        <w:fldChar w:fldCharType="end"/>
      </w:r>
      <w:r w:rsidR="00EF3670">
        <w:t xml:space="preserve"> </w:t>
      </w:r>
      <w:r>
        <w:t>who will be resident in Australia for the duration of your unit(s)</w:t>
      </w:r>
      <w:r w:rsidR="003420DA">
        <w:t>.</w:t>
      </w:r>
      <w:r>
        <w:t xml:space="preserve"> </w:t>
      </w:r>
    </w:p>
    <w:tbl>
      <w:tblPr>
        <w:tblStyle w:val="PullTable"/>
        <w:tblW w:w="9151" w:type="dxa"/>
        <w:tblLayout w:type="fixed"/>
        <w:tblLook w:val="04A0" w:firstRow="1" w:lastRow="0" w:firstColumn="1" w:lastColumn="0" w:noHBand="0" w:noVBand="1"/>
      </w:tblPr>
      <w:tblGrid>
        <w:gridCol w:w="1327"/>
        <w:gridCol w:w="7824"/>
      </w:tblGrid>
      <w:tr w:rsidR="00BB0CE8" w14:paraId="3F7F1194" w14:textId="77777777" w:rsidTr="00895307">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2AD24E52" w14:textId="77777777" w:rsidR="00BB0CE8" w:rsidRDefault="00BB0CE8" w:rsidP="00895307">
            <w:r>
              <w:rPr>
                <w:noProof/>
              </w:rPr>
              <mc:AlternateContent>
                <mc:Choice Requires="wpg">
                  <w:drawing>
                    <wp:inline distT="0" distB="0" distL="0" distR="0" wp14:anchorId="08D23D26" wp14:editId="0480A13E">
                      <wp:extent cx="593725" cy="579120"/>
                      <wp:effectExtent l="0" t="0" r="0" b="0"/>
                      <wp:docPr id="625603314"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6199073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53680951"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2EBA593E"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">
                        <v:imagedata r:id="rId48"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">
                        <v:imagedata r:id="rId49" o:title=""/>
                      </v:shape>
                      <w10:anchorlock/>
                    </v:group>
                  </w:pict>
                </mc:Fallback>
              </mc:AlternateContent>
            </w:r>
          </w:p>
        </w:tc>
        <w:tc>
          <w:tcPr>
            <w:tcW w:w="7824" w:type="dxa"/>
          </w:tcPr>
          <w:p w14:paraId="6113610D" w14:textId="439B864E" w:rsidR="00BB0CE8" w:rsidRDefault="00BB0CE8" w:rsidP="00895307">
            <w:pPr>
              <w:cnfStyle w:val="000000000000" w:firstRow="0" w:lastRow="0" w:firstColumn="0" w:lastColumn="0" w:oddVBand="0" w:evenVBand="0" w:oddHBand="0" w:evenHBand="0" w:firstRowFirstColumn="0" w:firstRowLastColumn="0" w:lastRowFirstColumn="0" w:lastRowLastColumn="0"/>
            </w:pPr>
            <w:r w:rsidRPr="00AD0B44">
              <w:t>Being eligible for a CSP does not mean you will be enrolled in one. You still have to meet your provider’s entry requirements.</w:t>
            </w:r>
          </w:p>
        </w:tc>
      </w:tr>
    </w:tbl>
    <w:p w14:paraId="52D4DF6B" w14:textId="28B1B579" w:rsidR="00BF244D" w:rsidRPr="00BE3A99" w:rsidRDefault="00BF244D" w:rsidP="00BF244D">
      <w:pPr>
        <w:pStyle w:val="Heading3"/>
        <w:numPr>
          <w:ilvl w:val="0"/>
          <w:numId w:val="0"/>
        </w:numPr>
      </w:pPr>
      <w:bookmarkStart w:id="30" w:name="_Toc184650585"/>
      <w:bookmarkStart w:id="31" w:name="_Toc189553399"/>
      <w:r>
        <w:t xml:space="preserve">1.4 </w:t>
      </w:r>
      <w:r w:rsidRPr="00BE3A99">
        <w:t xml:space="preserve">How </w:t>
      </w:r>
      <w:r>
        <w:t>long can you study in</w:t>
      </w:r>
      <w:r w:rsidRPr="00BE3A99">
        <w:t xml:space="preserve"> a CSP</w:t>
      </w:r>
      <w:r>
        <w:t xml:space="preserve">? / What is the </w:t>
      </w:r>
      <w:r w:rsidRPr="00C54ADE">
        <w:t>Student Learning Entitlement (SLE)</w:t>
      </w:r>
      <w:r>
        <w:t>?</w:t>
      </w:r>
      <w:bookmarkEnd w:id="30"/>
      <w:bookmarkEnd w:id="31"/>
    </w:p>
    <w:p w14:paraId="4B8BE3E9" w14:textId="62B5649E" w:rsidR="00BF244D" w:rsidRPr="000461F5" w:rsidRDefault="00BF244D" w:rsidP="000461F5">
      <w:r w:rsidRPr="000461F5">
        <w:rPr>
          <w:rStyle w:val="HighlightedWords-Colour"/>
          <w:rFonts w:eastAsiaTheme="minorEastAsia"/>
          <w:b w:val="0"/>
          <w:bCs w:val="0"/>
          <w:color w:val="000000" w:themeColor="text2"/>
        </w:rPr>
        <w:t>The</w:t>
      </w:r>
      <w:r w:rsidRPr="000461F5">
        <w:rPr>
          <w:rStyle w:val="HighlightedWords-Colour"/>
          <w:rFonts w:eastAsiaTheme="minorEastAsia"/>
          <w:b w:val="0"/>
          <w:bCs w:val="0"/>
        </w:rPr>
        <w:t xml:space="preserve"> </w:t>
      </w:r>
      <w:r w:rsidR="005560DE">
        <w:rPr>
          <w:rStyle w:val="HighlightedWords-Colour"/>
          <w:rFonts w:eastAsiaTheme="minorEastAsia"/>
          <w:b w:val="0"/>
          <w:bCs w:val="0"/>
        </w:rPr>
        <w:fldChar w:fldCharType="begin"/>
      </w:r>
      <w:r w:rsidR="005560DE">
        <w:rPr>
          <w:rStyle w:val="HighlightedWords-Colour"/>
          <w:rFonts w:eastAsiaTheme="minorEastAsia"/>
          <w:b w:val="0"/>
          <w:bCs w:val="0"/>
        </w:rPr>
        <w:instrText xml:space="preserve"> REF _Ref187302787 \h </w:instrText>
      </w:r>
      <w:r w:rsidR="005560DE">
        <w:rPr>
          <w:rStyle w:val="HighlightedWords-Colour"/>
          <w:rFonts w:eastAsiaTheme="minorEastAsia"/>
          <w:b w:val="0"/>
          <w:bCs w:val="0"/>
        </w:rPr>
      </w:r>
      <w:r w:rsidR="005560DE">
        <w:rPr>
          <w:rStyle w:val="HighlightedWords-Colour"/>
          <w:rFonts w:eastAsiaTheme="minorEastAsia"/>
          <w:b w:val="0"/>
          <w:bCs w:val="0"/>
        </w:rPr>
        <w:fldChar w:fldCharType="separate"/>
      </w:r>
      <w:r w:rsidR="003B343B" w:rsidRPr="006420D5">
        <w:rPr>
          <w:rStyle w:val="HighlightedWords-Colour"/>
          <w:bCs w:val="0"/>
        </w:rPr>
        <w:t>Student Learning Entitlement (SLE)</w:t>
      </w:r>
      <w:r w:rsidR="005560DE">
        <w:rPr>
          <w:rStyle w:val="HighlightedWords-Colour"/>
          <w:rFonts w:eastAsiaTheme="minorEastAsia"/>
          <w:b w:val="0"/>
          <w:bCs w:val="0"/>
        </w:rPr>
        <w:fldChar w:fldCharType="end"/>
      </w:r>
      <w:r w:rsidRPr="000461F5">
        <w:rPr>
          <w:b/>
          <w:bCs/>
        </w:rPr>
        <w:t xml:space="preserve"> </w:t>
      </w:r>
      <w:r w:rsidRPr="000461F5">
        <w:t>is the amount of study you can undertake in a</w:t>
      </w:r>
      <w:r w:rsidR="0008140B" w:rsidRPr="00AD0B44">
        <w:t xml:space="preserve">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rsidRPr="000461F5">
        <w:t xml:space="preserve"> in your lifetime.</w:t>
      </w:r>
    </w:p>
    <w:p w14:paraId="50B34BE4" w14:textId="77777777" w:rsidR="00BF244D" w:rsidRPr="000461F5" w:rsidRDefault="00BF244D" w:rsidP="000461F5">
      <w:r w:rsidRPr="000461F5">
        <w:t>The SLE provides students 7 years of full-time subsidised study in CSPs.</w:t>
      </w:r>
    </w:p>
    <w:p w14:paraId="09735966" w14:textId="77777777" w:rsidR="00BF244D" w:rsidRPr="000461F5" w:rsidRDefault="00BF244D" w:rsidP="000461F5">
      <w:r w:rsidRPr="000461F5">
        <w:t>Your SLE amount will reduce as you undertake study in a CSP.</w:t>
      </w:r>
    </w:p>
    <w:p w14:paraId="2939634A" w14:textId="77777777" w:rsidR="00BF244D" w:rsidRPr="000461F5" w:rsidRDefault="00BF244D" w:rsidP="000461F5">
      <w:r w:rsidRPr="000461F5">
        <w:t>Additional SLE is offered for select postgraduate and honours courses.</w:t>
      </w:r>
    </w:p>
    <w:p w14:paraId="19A2E16E" w14:textId="77777777" w:rsidR="00BF244D" w:rsidRPr="000461F5" w:rsidRDefault="00BF244D" w:rsidP="000461F5">
      <w:r w:rsidRPr="000461F5">
        <w:t>There is also an opportunity to access lifelong SLE to upskill, reskill or retrain later in life.</w:t>
      </w:r>
    </w:p>
    <w:p w14:paraId="18AF00BF" w14:textId="16B5E26C" w:rsidR="00BF244D" w:rsidRDefault="00BF244D" w:rsidP="000461F5">
      <w:pPr>
        <w:pStyle w:val="Normal-After12pt"/>
        <w:spacing w:after="120" w:line="300" w:lineRule="atLeast"/>
        <w:rPr>
          <w:rFonts w:asciiTheme="minorHAnsi" w:eastAsia="Times New Roman" w:hAnsiTheme="minorHAnsi" w:cs="Times New Roman"/>
          <w:color w:val="32323E" w:themeColor="text1"/>
          <w:szCs w:val="21"/>
          <w:lang w:eastAsia="en-AU"/>
        </w:rPr>
      </w:pPr>
      <w:r w:rsidRPr="000461F5">
        <w:rPr>
          <w:rFonts w:asciiTheme="minorHAnsi" w:eastAsia="Times New Roman" w:hAnsiTheme="minorHAnsi" w:cs="Times New Roman"/>
          <w:color w:val="32323E" w:themeColor="text1"/>
          <w:szCs w:val="21"/>
          <w:lang w:eastAsia="en-AU"/>
        </w:rPr>
        <w:t xml:space="preserve">Only units of study with a census date after 1 January 2022 will count towards your SLE amount. </w:t>
      </w:r>
    </w:p>
    <w:tbl>
      <w:tblPr>
        <w:tblStyle w:val="PullTable"/>
        <w:tblW w:w="9326" w:type="dxa"/>
        <w:tblLayout w:type="fixed"/>
        <w:tblLook w:val="04A0" w:firstRow="1" w:lastRow="0" w:firstColumn="1" w:lastColumn="0" w:noHBand="0" w:noVBand="1"/>
      </w:tblPr>
      <w:tblGrid>
        <w:gridCol w:w="1327"/>
        <w:gridCol w:w="7999"/>
      </w:tblGrid>
      <w:tr w:rsidR="00BF244D" w14:paraId="1042C9B8" w14:textId="77777777" w:rsidTr="00000AAB">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45C1D55" w14:textId="77777777" w:rsidR="00BF244D" w:rsidRDefault="00BF244D" w:rsidP="00000AAB">
            <w:r>
              <w:rPr>
                <w:noProof/>
              </w:rPr>
              <mc:AlternateContent>
                <mc:Choice Requires="wpg">
                  <w:drawing>
                    <wp:inline distT="0" distB="0" distL="0" distR="0" wp14:anchorId="6D414433" wp14:editId="7BE246BE">
                      <wp:extent cx="593725" cy="579120"/>
                      <wp:effectExtent l="0" t="0" r="0" b="0"/>
                      <wp:docPr id="37687613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419401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523502711"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2F58E921"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bhL8&#10;JG0CAA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">
                        <v:imagedata r:id="rId43" o:title=""/>
                      </v:shape>
                      <w10:anchorlock/>
                    </v:group>
                  </w:pict>
                </mc:Fallback>
              </mc:AlternateContent>
            </w:r>
          </w:p>
        </w:tc>
        <w:tc>
          <w:tcPr>
            <w:tcW w:w="7999" w:type="dxa"/>
          </w:tcPr>
          <w:p w14:paraId="0D7ACDE7" w14:textId="1031674C" w:rsidR="00BF244D" w:rsidRDefault="00BF244D" w:rsidP="00BF244D">
            <w:pPr>
              <w:cnfStyle w:val="000000000000" w:firstRow="0" w:lastRow="0" w:firstColumn="0" w:lastColumn="0" w:oddVBand="0" w:evenVBand="0" w:oddHBand="0" w:evenHBand="0" w:firstRowFirstColumn="0" w:firstRowLastColumn="0" w:lastRowFirstColumn="0" w:lastRowLastColumn="0"/>
            </w:pPr>
            <w:r w:rsidRPr="0079581E">
              <w:rPr>
                <w:rFonts w:cs="HelveticaNeue LT 47 LightCn"/>
                <w:color w:val="000000"/>
              </w:rPr>
              <w:t xml:space="preserve">Further information on SLE, additional SLE and lifelong SLE </w:t>
            </w:r>
            <w:r w:rsidR="005161F8">
              <w:rPr>
                <w:rFonts w:cs="HelveticaNeue LT 47 LightCn"/>
                <w:color w:val="000000"/>
              </w:rPr>
              <w:t xml:space="preserve">is available at: </w:t>
            </w:r>
            <w:r w:rsidRPr="0079581E">
              <w:rPr>
                <w:rFonts w:cs="HelveticaNeue LT 47 LightCn"/>
                <w:color w:val="000000"/>
              </w:rPr>
              <w:t xml:space="preserve"> </w:t>
            </w:r>
            <w:hyperlink r:id="rId50" w:history="1">
              <w:r w:rsidRPr="00B05566">
                <w:rPr>
                  <w:rStyle w:val="Hyperlink"/>
                  <w:rFonts w:eastAsiaTheme="majorEastAsia"/>
                </w:rPr>
                <w:t>www.studyassist.gov.au/financial-and-study-support/student-learning-entitlement-sle</w:t>
              </w:r>
            </w:hyperlink>
            <w:r w:rsidR="00A86359" w:rsidRPr="00A86359">
              <w:rPr>
                <w:rStyle w:val="Hyperlink"/>
                <w:rFonts w:eastAsiaTheme="majorEastAsia"/>
                <w:u w:val="none"/>
              </w:rPr>
              <w:t>.</w:t>
            </w:r>
            <w:r w:rsidRPr="004D4C5D">
              <w:t xml:space="preserve"> </w:t>
            </w:r>
          </w:p>
          <w:p w14:paraId="1CDE1E72" w14:textId="02B3FF07" w:rsidR="00BF244D" w:rsidRDefault="00BF244D" w:rsidP="00BF244D">
            <w:pPr>
              <w:cnfStyle w:val="000000000000" w:firstRow="0" w:lastRow="0" w:firstColumn="0" w:lastColumn="0" w:oddVBand="0" w:evenVBand="0" w:oddHBand="0" w:evenHBand="0" w:firstRowFirstColumn="0" w:firstRowLastColumn="0" w:lastRowFirstColumn="0" w:lastRowLastColumn="0"/>
            </w:pPr>
            <w:r w:rsidRPr="00D70AA4">
              <w:t>You</w:t>
            </w:r>
            <w:r w:rsidR="005161F8">
              <w:t xml:space="preserve"> can </w:t>
            </w:r>
            <w:r w:rsidRPr="00D70AA4">
              <w:t xml:space="preserve">view your SLE amount </w:t>
            </w:r>
            <w:r w:rsidR="005161F8">
              <w:t xml:space="preserve">on </w:t>
            </w:r>
            <w:r w:rsidR="00EF3670" w:rsidRPr="004E21F6">
              <w:rPr>
                <w:u w:val="single"/>
              </w:rPr>
              <w:fldChar w:fldCharType="begin"/>
            </w:r>
            <w:r w:rsidR="00EF3670" w:rsidRPr="004E21F6">
              <w:rPr>
                <w:u w:val="single"/>
              </w:rPr>
              <w:instrText xml:space="preserve"> REF _Ref187910314 \h  \* MERGEFORMAT </w:instrText>
            </w:r>
            <w:r w:rsidR="00EF3670" w:rsidRPr="004E21F6">
              <w:rPr>
                <w:u w:val="single"/>
              </w:rPr>
            </w:r>
            <w:r w:rsidR="00EF3670" w:rsidRPr="004E21F6">
              <w:rPr>
                <w:u w:val="single"/>
              </w:rPr>
              <w:fldChar w:fldCharType="separate"/>
            </w:r>
            <w:r w:rsidR="003B343B" w:rsidRPr="003B343B">
              <w:rPr>
                <w:rStyle w:val="Hyperlink"/>
                <w:rFonts w:eastAsiaTheme="majorEastAsia"/>
                <w:b/>
                <w:color w:val="2F0E72" w:themeColor="accent1"/>
              </w:rPr>
              <w:t xml:space="preserve">myHELPbalance </w:t>
            </w:r>
            <w:r w:rsidR="003B343B" w:rsidRPr="00854A9A">
              <w:rPr>
                <w:rStyle w:val="Hyperlink"/>
                <w:rFonts w:eastAsiaTheme="majorEastAsia"/>
                <w:bCs/>
                <w:color w:val="2F0E72" w:themeColor="accent1"/>
              </w:rPr>
              <w:t>(</w:t>
            </w:r>
            <w:r w:rsidR="003B343B" w:rsidRPr="003B343B">
              <w:rPr>
                <w:rFonts w:eastAsiaTheme="majorEastAsia"/>
                <w:bCs/>
                <w:u w:val="single"/>
              </w:rPr>
              <w:t>www.myHELPbalance.gov.au</w:t>
            </w:r>
            <w:r w:rsidR="003B343B" w:rsidRPr="00D076DA">
              <w:rPr>
                <w:rStyle w:val="Hyperlink"/>
                <w:rFonts w:eastAsiaTheme="majorEastAsia"/>
                <w:bCs/>
                <w:color w:val="571487" w:themeColor="accent2"/>
              </w:rPr>
              <w:t>)</w:t>
            </w:r>
            <w:r w:rsidR="00EF3670" w:rsidRPr="004E21F6">
              <w:rPr>
                <w:u w:val="single"/>
              </w:rPr>
              <w:fldChar w:fldCharType="end"/>
            </w:r>
            <w:r w:rsidR="00EF3670">
              <w:t>.</w:t>
            </w:r>
          </w:p>
        </w:tc>
      </w:tr>
    </w:tbl>
    <w:p w14:paraId="0237189D" w14:textId="4AE11770" w:rsidR="00BF244D" w:rsidRPr="00BE3A99" w:rsidRDefault="00BF244D" w:rsidP="00BF244D">
      <w:pPr>
        <w:pStyle w:val="Heading3"/>
        <w:numPr>
          <w:ilvl w:val="0"/>
          <w:numId w:val="0"/>
        </w:numPr>
        <w:spacing w:before="360"/>
      </w:pPr>
      <w:bookmarkStart w:id="32" w:name="_Toc184650586"/>
      <w:bookmarkStart w:id="33" w:name="_Toc189553400"/>
      <w:r>
        <w:t xml:space="preserve">1.5 </w:t>
      </w:r>
      <w:r w:rsidRPr="00BE3A99">
        <w:t>How do I apply for a CSP?</w:t>
      </w:r>
      <w:bookmarkEnd w:id="32"/>
      <w:bookmarkEnd w:id="33"/>
    </w:p>
    <w:p w14:paraId="1668D819" w14:textId="7347CFE0" w:rsidR="00824FBA" w:rsidRDefault="00BF244D" w:rsidP="000461F5">
      <w:r w:rsidRPr="00AD0B44">
        <w:t xml:space="preserve">You </w:t>
      </w:r>
      <w:r>
        <w:t xml:space="preserve">may </w:t>
      </w:r>
      <w:r w:rsidRPr="00AD0B44">
        <w:t xml:space="preserve">apply for a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rsidRPr="00AD0B44">
        <w:t xml:space="preserve"> through the Tertiary Admissions Centre</w:t>
      </w:r>
      <w:r>
        <w:t xml:space="preserve"> (TAC)</w:t>
      </w:r>
      <w:r w:rsidRPr="00AD0B44">
        <w:t> in the state or territory where your </w:t>
      </w:r>
      <w:r>
        <w:t xml:space="preserve">university </w:t>
      </w:r>
      <w:r w:rsidRPr="00AD0B44">
        <w:t xml:space="preserve">is located. </w:t>
      </w:r>
    </w:p>
    <w:p w14:paraId="16B7F3F0" w14:textId="4D651110" w:rsidR="00BF244D" w:rsidRDefault="00BF244D" w:rsidP="000461F5">
      <w:r w:rsidRPr="00AD0B44">
        <w:t xml:space="preserve">You may also be able to apply directly to your </w:t>
      </w:r>
      <w:r w:rsidR="00DA7BD9">
        <w:fldChar w:fldCharType="begin"/>
      </w:r>
      <w:r w:rsidR="00DA7BD9">
        <w:instrText xml:space="preserve"> REF _Ref187160864 \h </w:instrText>
      </w:r>
      <w:r w:rsidR="00DA7BD9">
        <w:fldChar w:fldCharType="separate"/>
      </w:r>
      <w:r w:rsidR="003B343B" w:rsidRPr="00144785">
        <w:rPr>
          <w:rStyle w:val="HighlightedWords-Colour"/>
          <w:bCs w:val="0"/>
        </w:rPr>
        <w:t>Approved higher education provider (provider)</w:t>
      </w:r>
      <w:r w:rsidR="00DA7BD9">
        <w:fldChar w:fldCharType="end"/>
      </w:r>
      <w:r w:rsidRPr="00AD0B44">
        <w:t>.</w:t>
      </w:r>
    </w:p>
    <w:p w14:paraId="2A15FACF" w14:textId="77777777" w:rsidR="00BF244D" w:rsidRDefault="00BF244D" w:rsidP="000461F5">
      <w:r w:rsidRPr="00AD0B44">
        <w:t>Your offer of enrolment will say whether you have been offered a CSP or a fee-paying place.</w:t>
      </w:r>
    </w:p>
    <w:p w14:paraId="087B0581" w14:textId="7744DF01" w:rsidR="00824FBA" w:rsidRDefault="00BF244D" w:rsidP="000461F5">
      <w:r>
        <w:lastRenderedPageBreak/>
        <w:t xml:space="preserve">To accept your CSP offer, you need to submit a valid CSP and </w:t>
      </w:r>
      <w:r w:rsidR="00DA7BD9">
        <w:fldChar w:fldCharType="begin"/>
      </w:r>
      <w:r w:rsidR="00DA7BD9">
        <w:instrText xml:space="preserve"> REF _Ref187161251 \h </w:instrText>
      </w:r>
      <w:r w:rsidR="00DA7BD9">
        <w:fldChar w:fldCharType="separate"/>
      </w:r>
      <w:r w:rsidR="003B343B" w:rsidRPr="00082C28">
        <w:rPr>
          <w:rStyle w:val="HighlightedWords-Colour"/>
          <w:bCs w:val="0"/>
        </w:rPr>
        <w:t>HECS-HELP</w:t>
      </w:r>
      <w:r w:rsidR="00DA7BD9">
        <w:fldChar w:fldCharType="end"/>
      </w:r>
      <w:r w:rsidR="00DA7BD9">
        <w:t xml:space="preserve"> </w:t>
      </w:r>
      <w:r w:rsidR="00DA7BD9">
        <w:fldChar w:fldCharType="begin"/>
      </w:r>
      <w:r w:rsidR="00DA7BD9">
        <w:instrText xml:space="preserve"> REF _Ref187160782 \h </w:instrText>
      </w:r>
      <w:r w:rsidR="00DA7BD9">
        <w:fldChar w:fldCharType="separate"/>
      </w:r>
      <w:r w:rsidR="003B343B" w:rsidRPr="00082C28">
        <w:rPr>
          <w:rStyle w:val="HighlightedWords-Colour"/>
          <w:bCs w:val="0"/>
        </w:rPr>
        <w:t>Electronic Commonwealth Assistance Form (eCAF)</w:t>
      </w:r>
      <w:r w:rsidR="00DA7BD9">
        <w:fldChar w:fldCharType="end"/>
      </w:r>
      <w:r>
        <w:t xml:space="preserve"> to your provider on or before the </w:t>
      </w:r>
      <w:r w:rsidR="00DA7BD9">
        <w:fldChar w:fldCharType="begin"/>
      </w:r>
      <w:r w:rsidR="00DA7BD9">
        <w:instrText xml:space="preserve"> REF _Ref187161025 \h </w:instrText>
      </w:r>
      <w:r w:rsidR="00DA7BD9">
        <w:fldChar w:fldCharType="separate"/>
      </w:r>
      <w:r w:rsidR="003B343B" w:rsidRPr="00082C28">
        <w:rPr>
          <w:rStyle w:val="HighlightedWords-Colour"/>
          <w:bCs w:val="0"/>
        </w:rPr>
        <w:t>Census date</w:t>
      </w:r>
      <w:r w:rsidR="00DA7BD9">
        <w:fldChar w:fldCharType="end"/>
      </w:r>
      <w:r>
        <w:t xml:space="preserve"> (or earlier </w:t>
      </w:r>
      <w:r w:rsidR="00DA7BD9">
        <w:fldChar w:fldCharType="begin"/>
      </w:r>
      <w:r w:rsidR="00DA7BD9">
        <w:instrText xml:space="preserve"> REF _Ref187156214 \h </w:instrText>
      </w:r>
      <w:r w:rsidR="00DA7BD9">
        <w:fldChar w:fldCharType="separate"/>
      </w:r>
      <w:r w:rsidR="003B343B" w:rsidRPr="00144785">
        <w:rPr>
          <w:rStyle w:val="HighlightedWords-Colour"/>
          <w:bCs w:val="0"/>
        </w:rPr>
        <w:t>Administrative date</w:t>
      </w:r>
      <w:r w:rsidR="00DA7BD9">
        <w:fldChar w:fldCharType="end"/>
      </w:r>
      <w:r>
        <w:t xml:space="preserve">). </w:t>
      </w:r>
    </w:p>
    <w:p w14:paraId="28439FA8" w14:textId="4F36E84F" w:rsidR="00BF244D" w:rsidRDefault="00BF244D" w:rsidP="000461F5">
      <w:r>
        <w:t>Your provider will give you instructions on how to do this. If you don’t do this by the correct date your enrolment will be cancelled.</w:t>
      </w:r>
    </w:p>
    <w:p w14:paraId="4550BC4F" w14:textId="77777777" w:rsidR="00BF244D" w:rsidRPr="00F31897" w:rsidRDefault="00BF244D" w:rsidP="00BF244D">
      <w:pPr>
        <w:pStyle w:val="Heading3"/>
        <w:numPr>
          <w:ilvl w:val="0"/>
          <w:numId w:val="0"/>
        </w:numPr>
        <w:spacing w:before="360"/>
      </w:pPr>
      <w:bookmarkStart w:id="34" w:name="_Toc184650587"/>
      <w:bookmarkStart w:id="35" w:name="_Toc189553401"/>
      <w:r w:rsidRPr="00F94957">
        <w:t>1.6 Who assesses your eligibility for a CSP?</w:t>
      </w:r>
      <w:bookmarkEnd w:id="34"/>
      <w:bookmarkEnd w:id="35"/>
    </w:p>
    <w:p w14:paraId="4554F917" w14:textId="4BE4C8A4" w:rsidR="00BF244D" w:rsidRPr="000461F5" w:rsidRDefault="00BF244D" w:rsidP="000461F5">
      <w:pPr>
        <w:pStyle w:val="Normal-After12pt"/>
        <w:spacing w:after="120" w:line="300" w:lineRule="atLeast"/>
        <w:rPr>
          <w:rStyle w:val="Strong"/>
          <w:b w:val="0"/>
          <w:bCs w:val="0"/>
          <w:color w:val="000000" w:themeColor="text2"/>
        </w:rPr>
      </w:pPr>
      <w:r w:rsidRPr="000461F5">
        <w:rPr>
          <w:rStyle w:val="Strong"/>
          <w:b w:val="0"/>
          <w:bCs w:val="0"/>
          <w:color w:val="000000" w:themeColor="text2"/>
        </w:rPr>
        <w:t xml:space="preserve">Your </w:t>
      </w:r>
      <w:r w:rsidR="00621547">
        <w:rPr>
          <w:rStyle w:val="Strong"/>
          <w:b w:val="0"/>
          <w:bCs w:val="0"/>
          <w:color w:val="000000" w:themeColor="text2"/>
        </w:rPr>
        <w:t xml:space="preserve">provider </w:t>
      </w:r>
      <w:r w:rsidRPr="000461F5">
        <w:rPr>
          <w:rStyle w:val="Strong"/>
          <w:b w:val="0"/>
          <w:bCs w:val="0"/>
          <w:color w:val="000000" w:themeColor="text2"/>
        </w:rPr>
        <w:t xml:space="preserve">will assess whether you meet the eligibility requirements for a </w:t>
      </w:r>
      <w:r w:rsidR="00DA7BD9">
        <w:fldChar w:fldCharType="begin"/>
      </w:r>
      <w:r w:rsidR="00DA7BD9">
        <w:instrText xml:space="preserve"> REF _Ref187160699 \h </w:instrText>
      </w:r>
      <w:r w:rsidR="00DA7BD9">
        <w:fldChar w:fldCharType="separate"/>
      </w:r>
      <w:r w:rsidR="003B343B" w:rsidRPr="00082C28">
        <w:rPr>
          <w:rStyle w:val="HighlightedWords-Colour"/>
          <w:bCs w:val="0"/>
        </w:rPr>
        <w:t>Commonwealth supported place (CSP)</w:t>
      </w:r>
      <w:r w:rsidR="00DA7BD9">
        <w:fldChar w:fldCharType="end"/>
      </w:r>
      <w:r w:rsidRPr="000461F5">
        <w:rPr>
          <w:rStyle w:val="Strong"/>
          <w:b w:val="0"/>
          <w:bCs w:val="0"/>
          <w:color w:val="000000" w:themeColor="text2"/>
        </w:rPr>
        <w:t xml:space="preserve">. </w:t>
      </w:r>
    </w:p>
    <w:p w14:paraId="67E4D1C0" w14:textId="77777777" w:rsidR="00BF244D" w:rsidRPr="000461F5" w:rsidRDefault="00BF244D" w:rsidP="000461F5">
      <w:pPr>
        <w:pStyle w:val="Normal-After12pt"/>
        <w:spacing w:after="120" w:line="300" w:lineRule="atLeast"/>
        <w:rPr>
          <w:rStyle w:val="Strong"/>
          <w:b w:val="0"/>
          <w:bCs w:val="0"/>
          <w:color w:val="000000" w:themeColor="text2"/>
        </w:rPr>
      </w:pPr>
      <w:r w:rsidRPr="000461F5">
        <w:rPr>
          <w:rStyle w:val="Strong"/>
          <w:b w:val="0"/>
          <w:bCs w:val="0"/>
          <w:color w:val="000000" w:themeColor="text2"/>
        </w:rPr>
        <w:t xml:space="preserve">If you are not sure if you are eligible or need more information about the application process, please contact your provider. </w:t>
      </w:r>
    </w:p>
    <w:p w14:paraId="504FB041" w14:textId="77777777" w:rsidR="00BF244D" w:rsidRPr="00AD0B44" w:rsidRDefault="00BF244D" w:rsidP="00BF244D">
      <w:pPr>
        <w:pStyle w:val="Heading3"/>
        <w:numPr>
          <w:ilvl w:val="0"/>
          <w:numId w:val="0"/>
        </w:numPr>
        <w:spacing w:before="360"/>
      </w:pPr>
      <w:bookmarkStart w:id="36" w:name="_Toc176938915"/>
      <w:bookmarkStart w:id="37" w:name="_Toc184650588"/>
      <w:bookmarkStart w:id="38" w:name="_Toc189553402"/>
      <w:r>
        <w:t xml:space="preserve">1.7 </w:t>
      </w:r>
      <w:r w:rsidRPr="00AD0B44">
        <w:t xml:space="preserve">What if I make a mistake </w:t>
      </w:r>
      <w:bookmarkStart w:id="39" w:name="_Hlk118195570"/>
      <w:r w:rsidRPr="00AD0B44">
        <w:t>on m</w:t>
      </w:r>
      <w:bookmarkEnd w:id="39"/>
      <w:r w:rsidRPr="00AD0B44">
        <w:t>y eCAF?</w:t>
      </w:r>
      <w:bookmarkEnd w:id="36"/>
      <w:bookmarkEnd w:id="37"/>
      <w:bookmarkEnd w:id="38"/>
    </w:p>
    <w:p w14:paraId="031241CB" w14:textId="15191A8B" w:rsidR="00824FBA" w:rsidRDefault="00BF244D" w:rsidP="000461F5">
      <w:r>
        <w:t xml:space="preserve">If you realise you have made a mistake, you should correct it with your </w:t>
      </w:r>
      <w:r w:rsidR="00EF3670">
        <w:t xml:space="preserve">provider </w:t>
      </w:r>
      <w:r>
        <w:t xml:space="preserve">as soon as possible. </w:t>
      </w:r>
    </w:p>
    <w:p w14:paraId="7293319F" w14:textId="2616FAF4" w:rsidR="00EF3670" w:rsidRDefault="00BF244D" w:rsidP="000461F5">
      <w:r>
        <w:t xml:space="preserve">You only have six weeks after the </w:t>
      </w:r>
      <w:r w:rsidR="00DA7BD9">
        <w:fldChar w:fldCharType="begin"/>
      </w:r>
      <w:r w:rsidR="00DA7BD9">
        <w:instrText xml:space="preserve"> REF _Ref187161025 \h </w:instrText>
      </w:r>
      <w:r w:rsidR="00DA7BD9">
        <w:fldChar w:fldCharType="separate"/>
      </w:r>
      <w:r w:rsidR="003B343B" w:rsidRPr="00082C28">
        <w:rPr>
          <w:rStyle w:val="HighlightedWords-Colour"/>
          <w:bCs w:val="0"/>
        </w:rPr>
        <w:t>Census date</w:t>
      </w:r>
      <w:r w:rsidR="00DA7BD9">
        <w:fldChar w:fldCharType="end"/>
      </w:r>
      <w:r w:rsidR="00DA7BD9">
        <w:t xml:space="preserve"> </w:t>
      </w:r>
      <w:r>
        <w:t xml:space="preserve">to correct any errors to ensure your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t xml:space="preserve"> is not affected. </w:t>
      </w:r>
    </w:p>
    <w:p w14:paraId="3D956ADD" w14:textId="77777777" w:rsidR="00EF3670" w:rsidRDefault="00BF244D" w:rsidP="000461F5">
      <w:r>
        <w:t xml:space="preserve">This period is not an extension to the </w:t>
      </w:r>
      <w:r w:rsidRPr="000461F5">
        <w:t>census date</w:t>
      </w:r>
      <w:r>
        <w:t xml:space="preserve">. </w:t>
      </w:r>
    </w:p>
    <w:p w14:paraId="1C2990F9" w14:textId="7FB6E0C4" w:rsidR="00BF244D" w:rsidRPr="00AD0B44" w:rsidRDefault="00BF244D" w:rsidP="000461F5">
      <w:r>
        <w:t xml:space="preserve">You must meet the CSP, citizenship, residency and </w:t>
      </w:r>
      <w:r w:rsidR="00DA7BD9">
        <w:fldChar w:fldCharType="begin"/>
      </w:r>
      <w:r w:rsidR="00DA7BD9">
        <w:instrText xml:space="preserve"> REF _Ref187303245 \h </w:instrText>
      </w:r>
      <w:r w:rsidR="00DA7BD9">
        <w:fldChar w:fldCharType="separate"/>
      </w:r>
      <w:r w:rsidR="003B343B" w:rsidRPr="006420D5">
        <w:rPr>
          <w:rStyle w:val="HighlightedWords-Colour"/>
          <w:bCs w:val="0"/>
        </w:rPr>
        <w:t>Unique Student Identifier (USI)</w:t>
      </w:r>
      <w:r w:rsidR="00DA7BD9">
        <w:fldChar w:fldCharType="end"/>
      </w:r>
      <w:r>
        <w:t xml:space="preserve"> requirements by the census date.</w:t>
      </w:r>
    </w:p>
    <w:p w14:paraId="4226915E" w14:textId="441FFFC5" w:rsidR="00BF244D" w:rsidRDefault="00BF244D" w:rsidP="00BF244D">
      <w:pPr>
        <w:pStyle w:val="Heading2"/>
      </w:pPr>
      <w:bookmarkStart w:id="40" w:name="_Toc189553403"/>
      <w:r>
        <w:t>Student Contribution Amount</w:t>
      </w:r>
      <w:bookmarkEnd w:id="40"/>
    </w:p>
    <w:p w14:paraId="22F42AD3" w14:textId="7BBA91FE" w:rsidR="00BF244D" w:rsidRPr="00BF244D" w:rsidRDefault="00BF244D" w:rsidP="00BF244D">
      <w:pPr>
        <w:pStyle w:val="Heading3"/>
      </w:pPr>
      <w:bookmarkStart w:id="41" w:name="_Toc189553404"/>
      <w:r>
        <w:t>How much will I need to pay for my course?</w:t>
      </w:r>
      <w:bookmarkEnd w:id="41"/>
    </w:p>
    <w:p w14:paraId="005BE6D0" w14:textId="3C554278" w:rsidR="00BF244D" w:rsidRPr="00BD75D9" w:rsidRDefault="00BF244D" w:rsidP="000461F5">
      <w:pPr>
        <w:rPr>
          <w:rStyle w:val="HighlightedWords-Colour"/>
        </w:rPr>
      </w:pPr>
      <w:r w:rsidRPr="00251482">
        <w:t xml:space="preserve">If you are enrolled in a </w:t>
      </w:r>
      <w:r w:rsidR="00CF7C11">
        <w:fldChar w:fldCharType="begin"/>
      </w:r>
      <w:r w:rsidR="00CF7C11">
        <w:instrText xml:space="preserve"> REF _Ref187160699 \h </w:instrText>
      </w:r>
      <w:r w:rsidR="00CF7C11">
        <w:fldChar w:fldCharType="separate"/>
      </w:r>
      <w:r w:rsidR="003B343B" w:rsidRPr="00082C28">
        <w:rPr>
          <w:rStyle w:val="HighlightedWords-Colour"/>
          <w:bCs w:val="0"/>
        </w:rPr>
        <w:t>Commonwealth supported place (CSP)</w:t>
      </w:r>
      <w:r w:rsidR="00CF7C11">
        <w:fldChar w:fldCharType="end"/>
      </w:r>
      <w:r w:rsidR="00CF7C11">
        <w:t xml:space="preserve"> </w:t>
      </w:r>
      <w:r w:rsidRPr="00251482">
        <w:t>the Australian Government pays some of your fees. You need to pay the remaining portion; this is called your</w:t>
      </w:r>
      <w:r w:rsidR="00AF39B8">
        <w:t xml:space="preserve"> </w:t>
      </w:r>
      <w:r w:rsidR="00AF39B8">
        <w:fldChar w:fldCharType="begin"/>
      </w:r>
      <w:r w:rsidR="00AF39B8">
        <w:instrText xml:space="preserve"> REF _Ref187160945 \h </w:instrText>
      </w:r>
      <w:r w:rsidR="00AF39B8">
        <w:fldChar w:fldCharType="separate"/>
      </w:r>
      <w:r w:rsidR="003B343B" w:rsidRPr="006420D5">
        <w:rPr>
          <w:rStyle w:val="HighlightedWords-Colour"/>
          <w:bCs w:val="0"/>
        </w:rPr>
        <w:t>Student contribution amount</w:t>
      </w:r>
      <w:r w:rsidR="00AF39B8">
        <w:fldChar w:fldCharType="end"/>
      </w:r>
      <w:r w:rsidRPr="008A611C">
        <w:t>.</w:t>
      </w:r>
    </w:p>
    <w:p w14:paraId="60B2628C" w14:textId="1BF7981D" w:rsidR="00BF244D" w:rsidRPr="007215F1" w:rsidRDefault="00BF244D" w:rsidP="000461F5">
      <w:r>
        <w:t xml:space="preserve">Your </w:t>
      </w:r>
      <w:r w:rsidR="00BB0CE8">
        <w:t xml:space="preserve">student contribution amount </w:t>
      </w:r>
      <w:r>
        <w:t>depends on what you study.</w:t>
      </w:r>
    </w:p>
    <w:p w14:paraId="142983C0" w14:textId="77777777" w:rsidR="00CF7C11" w:rsidRDefault="00BF244D" w:rsidP="000461F5">
      <w:pPr>
        <w:pStyle w:val="Normal-After12pt"/>
        <w:spacing w:after="120" w:line="300" w:lineRule="atLeast"/>
        <w:rPr>
          <w:rFonts w:asciiTheme="minorHAnsi" w:eastAsia="Times New Roman" w:hAnsiTheme="minorHAnsi" w:cs="Times New Roman"/>
          <w:color w:val="32323E" w:themeColor="text1"/>
          <w:szCs w:val="21"/>
          <w:lang w:eastAsia="en-AU"/>
        </w:rPr>
      </w:pPr>
      <w:r w:rsidRPr="000461F5">
        <w:rPr>
          <w:rFonts w:asciiTheme="minorHAnsi" w:eastAsia="Times New Roman" w:hAnsiTheme="minorHAnsi" w:cs="Times New Roman"/>
          <w:color w:val="32323E" w:themeColor="text1"/>
          <w:szCs w:val="21"/>
          <w:lang w:eastAsia="en-AU"/>
        </w:rPr>
        <w:t xml:space="preserve">The total cost of your course is made up of the cost of each of the units of study you undertake. </w:t>
      </w:r>
    </w:p>
    <w:p w14:paraId="367B7C6A" w14:textId="4110D5AA" w:rsidR="00BF244D" w:rsidRPr="000461F5" w:rsidRDefault="00722D8F" w:rsidP="000461F5">
      <w:pPr>
        <w:pStyle w:val="Normal-After12pt"/>
        <w:spacing w:after="120" w:line="300" w:lineRule="atLeast"/>
        <w:rPr>
          <w:rFonts w:asciiTheme="minorHAnsi" w:eastAsia="Times New Roman" w:hAnsiTheme="minorHAnsi" w:cs="Times New Roman"/>
          <w:b/>
          <w:bCs/>
          <w:color w:val="32323E" w:themeColor="text1"/>
          <w:szCs w:val="21"/>
          <w:lang w:eastAsia="en-AU"/>
        </w:rPr>
      </w:pPr>
      <w:r>
        <w:rPr>
          <w:rFonts w:asciiTheme="minorHAnsi" w:eastAsia="Times New Roman" w:hAnsiTheme="minorHAnsi" w:cs="Times New Roman"/>
          <w:color w:val="32323E" w:themeColor="text1"/>
          <w:szCs w:val="21"/>
          <w:lang w:eastAsia="en-AU"/>
        </w:rPr>
        <w:t>E</w:t>
      </w:r>
      <w:r w:rsidR="00BF244D" w:rsidRPr="000461F5">
        <w:rPr>
          <w:rFonts w:asciiTheme="minorHAnsi" w:eastAsia="Times New Roman" w:hAnsiTheme="minorHAnsi" w:cs="Times New Roman"/>
          <w:color w:val="32323E" w:themeColor="text1"/>
          <w:szCs w:val="21"/>
          <w:lang w:eastAsia="en-AU"/>
        </w:rPr>
        <w:t>ach unit of study is classified into a funding cluster</w:t>
      </w:r>
      <w:r w:rsidR="00CF7C11">
        <w:rPr>
          <w:rFonts w:asciiTheme="minorHAnsi" w:eastAsia="Times New Roman" w:hAnsiTheme="minorHAnsi" w:cs="Times New Roman"/>
          <w:color w:val="32323E" w:themeColor="text1"/>
          <w:szCs w:val="21"/>
          <w:lang w:eastAsia="en-AU"/>
        </w:rPr>
        <w:t xml:space="preserve">, </w:t>
      </w:r>
      <w:r w:rsidR="00BF244D" w:rsidRPr="000461F5">
        <w:rPr>
          <w:rFonts w:asciiTheme="minorHAnsi" w:eastAsia="Times New Roman" w:hAnsiTheme="minorHAnsi" w:cs="Times New Roman"/>
          <w:color w:val="32323E" w:themeColor="text1"/>
          <w:szCs w:val="21"/>
          <w:lang w:eastAsia="en-AU"/>
        </w:rPr>
        <w:t>where the Government sets the Commonwealth contribution amount and the maximum student contribution amount that can be charged per year for full</w:t>
      </w:r>
      <w:r w:rsidR="00BF244D" w:rsidRPr="000461F5">
        <w:rPr>
          <w:rFonts w:asciiTheme="minorHAnsi" w:eastAsia="Times New Roman" w:hAnsiTheme="minorHAnsi" w:cs="Times New Roman"/>
          <w:color w:val="32323E" w:themeColor="text1"/>
          <w:szCs w:val="21"/>
          <w:lang w:eastAsia="en-AU"/>
        </w:rPr>
        <w:noBreakHyphen/>
        <w:t>time study</w:t>
      </w:r>
      <w:r w:rsidR="00CF7C11">
        <w:rPr>
          <w:rFonts w:asciiTheme="minorHAnsi" w:eastAsia="Times New Roman" w:hAnsiTheme="minorHAnsi" w:cs="Times New Roman"/>
          <w:color w:val="32323E" w:themeColor="text1"/>
          <w:szCs w:val="21"/>
          <w:lang w:eastAsia="en-AU"/>
        </w:rPr>
        <w:t>,</w:t>
      </w:r>
      <w:r w:rsidR="00BF244D" w:rsidRPr="000461F5">
        <w:rPr>
          <w:rFonts w:asciiTheme="minorHAnsi" w:eastAsia="Times New Roman" w:hAnsiTheme="minorHAnsi" w:cs="Times New Roman"/>
          <w:color w:val="32323E" w:themeColor="text1"/>
          <w:szCs w:val="21"/>
          <w:lang w:eastAsia="en-AU"/>
        </w:rPr>
        <w:t xml:space="preserve"> depending on its subject area</w:t>
      </w:r>
      <w:r w:rsidR="00BF244D" w:rsidRPr="000461F5">
        <w:rPr>
          <w:rFonts w:asciiTheme="minorHAnsi" w:eastAsia="Times New Roman" w:hAnsiTheme="minorHAnsi" w:cs="Times New Roman"/>
          <w:b/>
          <w:bCs/>
          <w:color w:val="32323E" w:themeColor="text1"/>
          <w:szCs w:val="21"/>
          <w:lang w:eastAsia="en-AU"/>
        </w:rPr>
        <w:t xml:space="preserve">. </w:t>
      </w:r>
    </w:p>
    <w:p w14:paraId="3A60B16B" w14:textId="5CF86FA9" w:rsidR="00BF244D" w:rsidRDefault="00BF244D" w:rsidP="000461F5">
      <w:pPr>
        <w:pStyle w:val="Normal-After12pt"/>
        <w:spacing w:after="120" w:line="300" w:lineRule="atLeast"/>
        <w:rPr>
          <w:rFonts w:asciiTheme="minorHAnsi" w:eastAsia="Times New Roman" w:hAnsiTheme="minorHAnsi" w:cs="Times New Roman"/>
          <w:color w:val="32323E" w:themeColor="text1"/>
          <w:szCs w:val="21"/>
          <w:lang w:eastAsia="en-AU"/>
        </w:rPr>
      </w:pPr>
      <w:r w:rsidRPr="000461F5">
        <w:rPr>
          <w:rFonts w:asciiTheme="minorHAnsi" w:eastAsia="Times New Roman" w:hAnsiTheme="minorHAnsi" w:cs="Times New Roman"/>
          <w:color w:val="32323E" w:themeColor="text1"/>
          <w:szCs w:val="21"/>
          <w:lang w:eastAsia="en-AU"/>
        </w:rPr>
        <w:t xml:space="preserve">Throughout your course, you may undertake units of study that come from different </w:t>
      </w:r>
      <w:r w:rsidR="00CF7C11">
        <w:rPr>
          <w:rFonts w:asciiTheme="minorHAnsi" w:eastAsia="Times New Roman" w:hAnsiTheme="minorHAnsi" w:cs="Times New Roman"/>
          <w:color w:val="32323E" w:themeColor="text1"/>
          <w:szCs w:val="21"/>
          <w:lang w:eastAsia="en-AU"/>
        </w:rPr>
        <w:t xml:space="preserve">funding </w:t>
      </w:r>
      <w:r w:rsidRPr="000461F5">
        <w:rPr>
          <w:rFonts w:asciiTheme="minorHAnsi" w:eastAsia="Times New Roman" w:hAnsiTheme="minorHAnsi" w:cs="Times New Roman"/>
          <w:color w:val="32323E" w:themeColor="text1"/>
          <w:szCs w:val="21"/>
          <w:lang w:eastAsia="en-AU"/>
        </w:rPr>
        <w:t xml:space="preserve">clusters. </w:t>
      </w:r>
    </w:p>
    <w:tbl>
      <w:tblPr>
        <w:tblStyle w:val="PullTable"/>
        <w:tblW w:w="9468" w:type="dxa"/>
        <w:tblLayout w:type="fixed"/>
        <w:tblLook w:val="04A0" w:firstRow="1" w:lastRow="0" w:firstColumn="1" w:lastColumn="0" w:noHBand="0" w:noVBand="1"/>
      </w:tblPr>
      <w:tblGrid>
        <w:gridCol w:w="1327"/>
        <w:gridCol w:w="8141"/>
      </w:tblGrid>
      <w:tr w:rsidR="00BF244D" w14:paraId="0F6871A3" w14:textId="77777777" w:rsidTr="00BF244D">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2CD2290D" w14:textId="77777777" w:rsidR="00BF244D" w:rsidRDefault="00BF244D" w:rsidP="00000AAB">
            <w:r>
              <w:rPr>
                <w:noProof/>
              </w:rPr>
              <w:lastRenderedPageBreak/>
              <mc:AlternateContent>
                <mc:Choice Requires="wpg">
                  <w:drawing>
                    <wp:inline distT="0" distB="0" distL="0" distR="0" wp14:anchorId="34DC3EDA" wp14:editId="0063F35C">
                      <wp:extent cx="593725" cy="579120"/>
                      <wp:effectExtent l="0" t="0" r="0" b="0"/>
                      <wp:docPr id="1519801592"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271924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617465936"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2A0A76A8"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">
                        <v:imagedata r:id="rId24" o:title=""/>
                      </v:shape>
                      <w10:anchorlock/>
                    </v:group>
                  </w:pict>
                </mc:Fallback>
              </mc:AlternateContent>
            </w:r>
          </w:p>
        </w:tc>
        <w:tc>
          <w:tcPr>
            <w:tcW w:w="8141" w:type="dxa"/>
          </w:tcPr>
          <w:p w14:paraId="349A73B4" w14:textId="77777777" w:rsidR="00BF244D" w:rsidRPr="00C906EE" w:rsidRDefault="00BF244D" w:rsidP="00000AAB">
            <w:pPr>
              <w:cnfStyle w:val="000000000000" w:firstRow="0" w:lastRow="0" w:firstColumn="0" w:lastColumn="0" w:oddVBand="0" w:evenVBand="0" w:oddHBand="0" w:evenHBand="0" w:firstRowFirstColumn="0" w:firstRowLastColumn="0" w:lastRowFirstColumn="0" w:lastRowLastColumn="0"/>
              <w:rPr>
                <w:b/>
                <w:bCs/>
              </w:rPr>
            </w:pPr>
            <w:r w:rsidRPr="00C906EE">
              <w:rPr>
                <w:b/>
                <w:bCs/>
              </w:rPr>
              <w:t>For example</w:t>
            </w:r>
          </w:p>
          <w:p w14:paraId="556100D1" w14:textId="3749D5BE" w:rsidR="00BF244D" w:rsidRDefault="000461F5" w:rsidP="00000AAB">
            <w:pPr>
              <w:cnfStyle w:val="000000000000" w:firstRow="0" w:lastRow="0" w:firstColumn="0" w:lastColumn="0" w:oddVBand="0" w:evenVBand="0" w:oddHBand="0" w:evenHBand="0" w:firstRowFirstColumn="0" w:firstRowLastColumn="0" w:lastRowFirstColumn="0" w:lastRowLastColumn="0"/>
            </w:pPr>
            <w:r>
              <w:t>I</w:t>
            </w:r>
            <w:r w:rsidR="00BF244D">
              <w:t>f</w:t>
            </w:r>
            <w:r w:rsidR="00BF244D" w:rsidRPr="00504CE2">
              <w:t xml:space="preserve"> you are a nursing student, most of your units will likely be from </w:t>
            </w:r>
            <w:r w:rsidR="00BF244D">
              <w:t>nursing (cluster 3) but you may have units from health</w:t>
            </w:r>
            <w:r w:rsidR="00BF244D" w:rsidRPr="00504CE2">
              <w:t xml:space="preserve"> (</w:t>
            </w:r>
            <w:r w:rsidR="00BF244D">
              <w:t>cluster</w:t>
            </w:r>
            <w:r w:rsidR="00BF244D" w:rsidRPr="00504CE2">
              <w:t xml:space="preserve"> </w:t>
            </w:r>
            <w:r w:rsidR="00BF244D">
              <w:t>2</w:t>
            </w:r>
            <w:r w:rsidR="00BF244D" w:rsidRPr="00504CE2">
              <w:t>) or medicine (</w:t>
            </w:r>
            <w:r w:rsidR="00BF244D">
              <w:t>cluster</w:t>
            </w:r>
            <w:r w:rsidR="00BF244D" w:rsidRPr="00504CE2">
              <w:t xml:space="preserve"> </w:t>
            </w:r>
            <w:r w:rsidR="00BF244D">
              <w:t>4</w:t>
            </w:r>
            <w:r w:rsidR="00BF244D" w:rsidRPr="00504CE2">
              <w:t>)</w:t>
            </w:r>
            <w:r w:rsidR="00BF244D">
              <w:t>.</w:t>
            </w:r>
          </w:p>
          <w:p w14:paraId="157D9FCE" w14:textId="64FC74F2" w:rsidR="00BF244D" w:rsidRDefault="00BF244D" w:rsidP="00000AAB">
            <w:pPr>
              <w:cnfStyle w:val="000000000000" w:firstRow="0" w:lastRow="0" w:firstColumn="0" w:lastColumn="0" w:oddVBand="0" w:evenVBand="0" w:oddHBand="0" w:evenHBand="0" w:firstRowFirstColumn="0" w:firstRowLastColumn="0" w:lastRowFirstColumn="0" w:lastRowLastColumn="0"/>
            </w:pPr>
            <w:r>
              <w:t xml:space="preserve">See </w:t>
            </w:r>
            <w:r w:rsidRPr="00CF7C11">
              <w:rPr>
                <w:b/>
                <w:bCs/>
              </w:rPr>
              <w:t>Table 1</w:t>
            </w:r>
            <w:r w:rsidR="000461F5">
              <w:t xml:space="preserve"> </w:t>
            </w:r>
            <w:r>
              <w:t xml:space="preserve">on </w:t>
            </w:r>
            <w:r w:rsidR="00CF7C11">
              <w:t>p.</w:t>
            </w:r>
            <w:r w:rsidR="00B91C59">
              <w:t>12</w:t>
            </w:r>
            <w:r w:rsidR="000461F5">
              <w:t xml:space="preserve"> of this booklet</w:t>
            </w:r>
            <w:r w:rsidR="00CF7C11">
              <w:t xml:space="preserve"> for funding cluster information. </w:t>
            </w:r>
          </w:p>
        </w:tc>
      </w:tr>
    </w:tbl>
    <w:p w14:paraId="12C7E348" w14:textId="77777777" w:rsidR="00BF244D" w:rsidRDefault="00BF244D" w:rsidP="00A148AB">
      <w:pPr>
        <w:pStyle w:val="Normal-After12pt"/>
      </w:pPr>
    </w:p>
    <w:tbl>
      <w:tblPr>
        <w:tblStyle w:val="PullTable"/>
        <w:tblW w:w="9151" w:type="dxa"/>
        <w:tblLayout w:type="fixed"/>
        <w:tblLook w:val="04A0" w:firstRow="1" w:lastRow="0" w:firstColumn="1" w:lastColumn="0" w:noHBand="0" w:noVBand="1"/>
      </w:tblPr>
      <w:tblGrid>
        <w:gridCol w:w="1327"/>
        <w:gridCol w:w="7824"/>
      </w:tblGrid>
      <w:tr w:rsidR="00C906EE" w14:paraId="26AA82E3" w14:textId="77777777" w:rsidTr="00C54DC4">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02004FB" w14:textId="77777777" w:rsidR="00C906EE" w:rsidRDefault="00C906EE" w:rsidP="00C54DC4">
            <w:r>
              <w:rPr>
                <w:noProof/>
              </w:rPr>
              <mc:AlternateContent>
                <mc:Choice Requires="wpg">
                  <w:drawing>
                    <wp:inline distT="0" distB="0" distL="0" distR="0" wp14:anchorId="766BF443" wp14:editId="26869837">
                      <wp:extent cx="593725" cy="579120"/>
                      <wp:effectExtent l="0" t="0" r="0" b="0"/>
                      <wp:docPr id="96966034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2318660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692761927"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3F271C2F"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owy8&#10;m20CAAB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">
                        <v:imagedata r:id="rId52"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">
                        <v:imagedata r:id="rId53" o:title=""/>
                      </v:shape>
                      <w10:anchorlock/>
                    </v:group>
                  </w:pict>
                </mc:Fallback>
              </mc:AlternateContent>
            </w:r>
          </w:p>
        </w:tc>
        <w:tc>
          <w:tcPr>
            <w:tcW w:w="7824" w:type="dxa"/>
          </w:tcPr>
          <w:p w14:paraId="23D30D80" w14:textId="402FF03D" w:rsidR="00C906EE" w:rsidRPr="00C906EE" w:rsidRDefault="00C906EE" w:rsidP="00C54DC4">
            <w:pPr>
              <w:cnfStyle w:val="000000000000" w:firstRow="0" w:lastRow="0" w:firstColumn="0" w:lastColumn="0" w:oddVBand="0" w:evenVBand="0" w:oddHBand="0" w:evenHBand="0" w:firstRowFirstColumn="0" w:firstRowLastColumn="0" w:lastRowFirstColumn="0" w:lastRowLastColumn="0"/>
              <w:rPr>
                <w:b/>
                <w:bCs/>
              </w:rPr>
            </w:pPr>
            <w:r>
              <w:rPr>
                <w:b/>
                <w:bCs/>
              </w:rPr>
              <w:t>Watch this video</w:t>
            </w:r>
          </w:p>
          <w:p w14:paraId="176C0939" w14:textId="04701AA5" w:rsidR="00C906EE" w:rsidRDefault="00C906EE" w:rsidP="00C54DC4">
            <w:pPr>
              <w:cnfStyle w:val="000000000000" w:firstRow="0" w:lastRow="0" w:firstColumn="0" w:lastColumn="0" w:oddVBand="0" w:evenVBand="0" w:oddHBand="0" w:evenHBand="0" w:firstRowFirstColumn="0" w:firstRowLastColumn="0" w:lastRowFirstColumn="0" w:lastRowLastColumn="0"/>
            </w:pPr>
            <w:r w:rsidRPr="003A7E0A">
              <w:t>A video explaining CSPs and the student contribution amount is available on StudyAssist at:</w:t>
            </w:r>
            <w:r w:rsidRPr="003A7E0A">
              <w:br/>
            </w:r>
            <w:hyperlink r:id="rId54" w:history="1">
              <w:r w:rsidRPr="001B6B6B">
                <w:rPr>
                  <w:u w:val="single"/>
                </w:rPr>
                <w:t>https://www.studyassist.gov.au/financial-and-study-support/commonwealth-supported-places-csps</w:t>
              </w:r>
            </w:hyperlink>
            <w:r w:rsidRPr="003A7E0A">
              <w:t xml:space="preserve">. </w:t>
            </w:r>
          </w:p>
        </w:tc>
      </w:tr>
    </w:tbl>
    <w:p w14:paraId="0BE3A0F6" w14:textId="679A1529" w:rsidR="00BF244D" w:rsidRDefault="00BF244D" w:rsidP="00BF244D">
      <w:pPr>
        <w:pStyle w:val="Heading3"/>
      </w:pPr>
      <w:bookmarkStart w:id="42" w:name="_Toc189553405"/>
      <w:r>
        <w:t>How do I calculate my student contribution amount?</w:t>
      </w:r>
      <w:bookmarkEnd w:id="42"/>
    </w:p>
    <w:p w14:paraId="5AD1485D" w14:textId="03C75AB5" w:rsidR="00BF244D" w:rsidRPr="00B40F05" w:rsidRDefault="00BF244D" w:rsidP="00BF244D">
      <w:r w:rsidRPr="00B40F05">
        <w:t xml:space="preserve">You can estimate the </w:t>
      </w:r>
      <w:r w:rsidR="008E55D0">
        <w:fldChar w:fldCharType="begin"/>
      </w:r>
      <w:r w:rsidR="008E55D0">
        <w:instrText xml:space="preserve"> REF _Ref187160945 \h </w:instrText>
      </w:r>
      <w:r w:rsidR="008E55D0">
        <w:fldChar w:fldCharType="separate"/>
      </w:r>
      <w:r w:rsidR="003B343B" w:rsidRPr="006420D5">
        <w:rPr>
          <w:rStyle w:val="HighlightedWords-Colour"/>
          <w:bCs w:val="0"/>
        </w:rPr>
        <w:t>Student contribution amount</w:t>
      </w:r>
      <w:r w:rsidR="008E55D0">
        <w:fldChar w:fldCharType="end"/>
      </w:r>
      <w:r w:rsidR="008E55D0">
        <w:t xml:space="preserve"> </w:t>
      </w:r>
      <w:r w:rsidRPr="00B40F05">
        <w:t>you have to pay for each of your units of study.</w:t>
      </w:r>
    </w:p>
    <w:p w14:paraId="29D20A81" w14:textId="47238BBE" w:rsidR="00BF244D" w:rsidRPr="00B40F05" w:rsidRDefault="00BF244D" w:rsidP="00BF244D">
      <w:r w:rsidRPr="00B40F05">
        <w:t>You will need to know the student contribution amount for the unit in which you are enrolled, and the </w:t>
      </w:r>
      <w:r w:rsidR="005866CE">
        <w:fldChar w:fldCharType="begin"/>
      </w:r>
      <w:r w:rsidR="005866CE">
        <w:instrText xml:space="preserve"> REF _Ref187303466 \h </w:instrText>
      </w:r>
      <w:r w:rsidR="005866CE">
        <w:fldChar w:fldCharType="separate"/>
      </w:r>
      <w:r w:rsidR="003B343B" w:rsidRPr="00082C28">
        <w:rPr>
          <w:rStyle w:val="HighlightedWords-Colour"/>
          <w:bCs w:val="0"/>
        </w:rPr>
        <w:t>Equivalent full-time student load (EFTSL)</w:t>
      </w:r>
      <w:r w:rsidR="005866CE">
        <w:fldChar w:fldCharType="end"/>
      </w:r>
      <w:r>
        <w:t xml:space="preserve"> </w:t>
      </w:r>
      <w:r w:rsidRPr="00B40F05">
        <w:t>of your unit.</w:t>
      </w:r>
    </w:p>
    <w:p w14:paraId="109925F3" w14:textId="77777777" w:rsidR="00A86359" w:rsidRDefault="00BF244D" w:rsidP="00BF244D">
      <w:r w:rsidRPr="00AD0B44">
        <w:t xml:space="preserve">Your </w:t>
      </w:r>
      <w:r w:rsidR="00EF3670">
        <w:t xml:space="preserve">provider </w:t>
      </w:r>
      <w:r w:rsidRPr="00AD0B44">
        <w:t>gives each unit an</w:t>
      </w:r>
      <w:r w:rsidR="005866CE">
        <w:t xml:space="preserve"> EFTSL </w:t>
      </w:r>
      <w:r w:rsidRPr="00AD0B44">
        <w:t xml:space="preserve">value, as a way of deciding how many units would be considered full-time study. ‘Full-time study’ is usually around eight units throughout a year. </w:t>
      </w:r>
    </w:p>
    <w:p w14:paraId="14BFB734" w14:textId="086CEBF2" w:rsidR="00BF244D" w:rsidRDefault="00BF244D" w:rsidP="00BF244D">
      <w:r w:rsidRPr="00AD0B44">
        <w:t xml:space="preserve">Different student contribution amounts will apply based on whether you are a </w:t>
      </w:r>
      <w:r w:rsidR="00D57E42">
        <w:fldChar w:fldCharType="begin"/>
      </w:r>
      <w:r w:rsidR="00D57E42">
        <w:instrText xml:space="preserve"> REF _Ref187303567 \h </w:instrText>
      </w:r>
      <w:r w:rsidR="00D57E42">
        <w:fldChar w:fldCharType="separate"/>
      </w:r>
      <w:r w:rsidR="003B343B" w:rsidRPr="00082C28">
        <w:rPr>
          <w:rStyle w:val="HighlightedWords-Colour"/>
          <w:bCs w:val="0"/>
        </w:rPr>
        <w:t>Grandfathered student</w:t>
      </w:r>
      <w:r w:rsidR="00D57E42">
        <w:fldChar w:fldCharType="end"/>
      </w:r>
      <w:r w:rsidR="00D57E42">
        <w:t xml:space="preserve"> </w:t>
      </w:r>
      <w:r w:rsidRPr="00AD0B44">
        <w:t xml:space="preserve">or not. </w:t>
      </w:r>
    </w:p>
    <w:p w14:paraId="19E3F71F" w14:textId="5A0024F0" w:rsidR="00BF244D" w:rsidRPr="00AD0B44" w:rsidRDefault="00BF244D" w:rsidP="00BF244D">
      <w:r w:rsidRPr="00EC4CD1">
        <w:t xml:space="preserve">The figures in </w:t>
      </w:r>
      <w:r w:rsidRPr="00D57E42">
        <w:rPr>
          <w:b/>
          <w:bCs/>
        </w:rPr>
        <w:t>Table 1</w:t>
      </w:r>
      <w:r w:rsidR="00B6065C">
        <w:t xml:space="preserve"> on p.12</w:t>
      </w:r>
      <w:r>
        <w:t xml:space="preserve"> </w:t>
      </w:r>
      <w:r w:rsidRPr="00EC4CD1">
        <w:t xml:space="preserve">relate to the cost of study per year. Students need to use the EFTSL value for a unit with the relevant student contribution amount listed in </w:t>
      </w:r>
      <w:r w:rsidR="00B6065C">
        <w:t>the table</w:t>
      </w:r>
      <w:r w:rsidRPr="00EC4CD1">
        <w:t>, to calculate the cost of each unit of study.</w:t>
      </w:r>
    </w:p>
    <w:p w14:paraId="598C20B3" w14:textId="15B340FA" w:rsidR="00BF244D" w:rsidRDefault="00BF244D" w:rsidP="00BF244D">
      <w:r>
        <w:t xml:space="preserve">If you commenced a new </w:t>
      </w:r>
      <w:r w:rsidR="00D57E42">
        <w:fldChar w:fldCharType="begin"/>
      </w:r>
      <w:r w:rsidR="00D57E42">
        <w:instrText xml:space="preserve"> REF _Ref187302074 \h </w:instrText>
      </w:r>
      <w:r w:rsidR="00D57E42">
        <w:fldChar w:fldCharType="separate"/>
      </w:r>
      <w:r w:rsidR="003B343B" w:rsidRPr="00082C28">
        <w:rPr>
          <w:rStyle w:val="HighlightedWords-Colour"/>
          <w:bCs w:val="0"/>
        </w:rPr>
        <w:t>Course of study</w:t>
      </w:r>
      <w:r w:rsidR="00D57E42">
        <w:fldChar w:fldCharType="end"/>
      </w:r>
      <w:r w:rsidR="00D57E42">
        <w:t xml:space="preserve"> </w:t>
      </w:r>
      <w:r>
        <w:t xml:space="preserve">on or after 1 January 2021, see </w:t>
      </w:r>
      <w:r w:rsidRPr="777F4311">
        <w:rPr>
          <w:rStyle w:val="Strong"/>
        </w:rPr>
        <w:t>Table 1</w:t>
      </w:r>
      <w:r w:rsidR="00B6065C">
        <w:rPr>
          <w:rStyle w:val="Strong"/>
        </w:rPr>
        <w:t xml:space="preserve"> </w:t>
      </w:r>
      <w:r w:rsidR="00B6065C">
        <w:rPr>
          <w:rStyle w:val="Strong"/>
          <w:b w:val="0"/>
          <w:bCs w:val="0"/>
        </w:rPr>
        <w:t>on p.12</w:t>
      </w:r>
      <w:r w:rsidRPr="777F4311">
        <w:rPr>
          <w:rStyle w:val="Strong"/>
        </w:rPr>
        <w:t>.</w:t>
      </w:r>
      <w:r>
        <w:t xml:space="preserve"> </w:t>
      </w:r>
    </w:p>
    <w:tbl>
      <w:tblPr>
        <w:tblStyle w:val="PullTable"/>
        <w:tblW w:w="9150" w:type="dxa"/>
        <w:tblLayout w:type="fixed"/>
        <w:tblLook w:val="04A0" w:firstRow="1" w:lastRow="0" w:firstColumn="1" w:lastColumn="0" w:noHBand="0" w:noVBand="1"/>
      </w:tblPr>
      <w:tblGrid>
        <w:gridCol w:w="1328"/>
        <w:gridCol w:w="7822"/>
      </w:tblGrid>
      <w:tr w:rsidR="00CF7C11" w14:paraId="5680F692" w14:textId="77777777" w:rsidTr="00455FDD">
        <w:tc>
          <w:tcPr>
            <w:cnfStyle w:val="001000000000" w:firstRow="0" w:lastRow="0" w:firstColumn="1" w:lastColumn="0" w:oddVBand="0" w:evenVBand="0" w:oddHBand="0" w:evenHBand="0" w:firstRowFirstColumn="0" w:firstRowLastColumn="0" w:lastRowFirstColumn="0" w:lastRowLastColumn="0"/>
            <w:tcW w:w="1328" w:type="dxa"/>
          </w:tcPr>
          <w:p w14:paraId="347309FD" w14:textId="77777777" w:rsidR="00CF7C11" w:rsidRDefault="00CF7C11" w:rsidP="00455FDD">
            <w:r>
              <w:rPr>
                <w:noProof/>
              </w:rPr>
              <mc:AlternateContent>
                <mc:Choice Requires="wpg">
                  <w:drawing>
                    <wp:inline distT="0" distB="0" distL="0" distR="0" wp14:anchorId="2C802132" wp14:editId="4A86530E">
                      <wp:extent cx="593725" cy="579120"/>
                      <wp:effectExtent l="0" t="0" r="0" b="0"/>
                      <wp:docPr id="39837986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3299900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569644214"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65AFF96A"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Cf117/cwIAAEA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">
                        <v:imagedata r:id="rId55"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">
                        <v:imagedata r:id="rId56" o:title=""/>
                      </v:shape>
                      <w10:anchorlock/>
                    </v:group>
                  </w:pict>
                </mc:Fallback>
              </mc:AlternateContent>
            </w:r>
          </w:p>
        </w:tc>
        <w:tc>
          <w:tcPr>
            <w:tcW w:w="7822" w:type="dxa"/>
          </w:tcPr>
          <w:p w14:paraId="283AECC2" w14:textId="1693E02C" w:rsidR="00B6065C" w:rsidRPr="00B6065C" w:rsidRDefault="00B6065C" w:rsidP="00CF7C11">
            <w:pPr>
              <w:pStyle w:val="Normal-After12pt"/>
              <w:spacing w:before="1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32323E" w:themeColor="text1"/>
                <w:szCs w:val="21"/>
                <w:lang w:eastAsia="en-AU"/>
              </w:rPr>
            </w:pPr>
            <w:r w:rsidRPr="00B6065C">
              <w:rPr>
                <w:rFonts w:asciiTheme="minorHAnsi" w:eastAsia="Times New Roman" w:hAnsiTheme="minorHAnsi" w:cs="Times New Roman"/>
                <w:b/>
                <w:bCs/>
                <w:color w:val="32323E" w:themeColor="text1"/>
                <w:szCs w:val="21"/>
                <w:lang w:eastAsia="en-AU"/>
              </w:rPr>
              <w:t>Grandfathered Students</w:t>
            </w:r>
          </w:p>
          <w:p w14:paraId="1599B7BF" w14:textId="3A3845C2" w:rsidR="00CF7C11" w:rsidRDefault="00CF7C11" w:rsidP="00CF7C11">
            <w:pPr>
              <w:pStyle w:val="Normal-After12pt"/>
              <w:spacing w:before="120"/>
              <w:cnfStyle w:val="000000000000" w:firstRow="0" w:lastRow="0" w:firstColumn="0" w:lastColumn="0" w:oddVBand="0" w:evenVBand="0" w:oddHBand="0" w:evenHBand="0" w:firstRowFirstColumn="0" w:firstRowLastColumn="0" w:lastRowFirstColumn="0" w:lastRowLastColumn="0"/>
            </w:pPr>
            <w:r w:rsidRPr="00FF41FA">
              <w:rPr>
                <w:rFonts w:asciiTheme="minorHAnsi" w:eastAsia="Times New Roman" w:hAnsiTheme="minorHAnsi" w:cs="Times New Roman"/>
                <w:color w:val="32323E" w:themeColor="text1"/>
                <w:szCs w:val="21"/>
                <w:lang w:eastAsia="en-AU"/>
              </w:rPr>
              <w:t>Different student contribution amounts will apply if you are a</w:t>
            </w:r>
            <w:r w:rsidRPr="00D57E42">
              <w:t xml:space="preserve"> </w:t>
            </w:r>
            <w:r>
              <w:fldChar w:fldCharType="begin"/>
            </w:r>
            <w:r>
              <w:instrText xml:space="preserve"> REF _Ref187303567 \h </w:instrText>
            </w:r>
            <w:r>
              <w:fldChar w:fldCharType="separate"/>
            </w:r>
            <w:r w:rsidR="003B343B" w:rsidRPr="00082C28">
              <w:rPr>
                <w:rStyle w:val="HighlightedWords-Colour"/>
                <w:bCs w:val="0"/>
              </w:rPr>
              <w:t>Grandfathered student</w:t>
            </w:r>
            <w:r>
              <w:fldChar w:fldCharType="end"/>
            </w:r>
            <w:r w:rsidRPr="00D57E42">
              <w:t xml:space="preserve">. </w:t>
            </w:r>
          </w:p>
          <w:p w14:paraId="3C52FB56" w14:textId="16795BBD" w:rsidR="00CF7C11" w:rsidRPr="00D57E42" w:rsidRDefault="00CF7C11" w:rsidP="00CF7C11">
            <w:pPr>
              <w:pStyle w:val="Normal-After12pt"/>
              <w:spacing w:before="120"/>
              <w:cnfStyle w:val="000000000000" w:firstRow="0" w:lastRow="0" w:firstColumn="0" w:lastColumn="0" w:oddVBand="0" w:evenVBand="0" w:oddHBand="0" w:evenHBand="0" w:firstRowFirstColumn="0" w:firstRowLastColumn="0" w:lastRowFirstColumn="0" w:lastRowLastColumn="0"/>
            </w:pPr>
            <w:r w:rsidRPr="00FF41FA">
              <w:rPr>
                <w:rFonts w:asciiTheme="minorHAnsi" w:eastAsia="Times New Roman" w:hAnsiTheme="minorHAnsi" w:cs="Times New Roman"/>
                <w:color w:val="32323E" w:themeColor="text1"/>
                <w:szCs w:val="21"/>
                <w:lang w:eastAsia="en-AU"/>
              </w:rPr>
              <w:t>If you commenced your course of study before 1 January 2021 see information at</w:t>
            </w:r>
            <w:r w:rsidR="00C4249B">
              <w:rPr>
                <w:rFonts w:asciiTheme="minorHAnsi" w:eastAsia="Times New Roman" w:hAnsiTheme="minorHAnsi" w:cs="Times New Roman"/>
                <w:color w:val="32323E" w:themeColor="text1"/>
                <w:szCs w:val="21"/>
                <w:lang w:eastAsia="en-AU"/>
              </w:rPr>
              <w:t>:</w:t>
            </w:r>
            <w:r w:rsidRPr="00FF41FA">
              <w:rPr>
                <w:rFonts w:asciiTheme="minorHAnsi" w:eastAsia="Times New Roman" w:hAnsiTheme="minorHAnsi" w:cs="Times New Roman"/>
                <w:color w:val="32323E" w:themeColor="text1"/>
                <w:szCs w:val="21"/>
                <w:lang w:eastAsia="en-AU"/>
              </w:rPr>
              <w:t xml:space="preserve"> </w:t>
            </w:r>
            <w:hyperlink r:id="rId57" w:history="1">
              <w:r w:rsidRPr="00FF41FA">
                <w:rPr>
                  <w:rFonts w:asciiTheme="minorHAnsi" w:eastAsia="Times New Roman" w:hAnsiTheme="minorHAnsi" w:cs="Times New Roman"/>
                  <w:color w:val="32323E" w:themeColor="text1"/>
                  <w:szCs w:val="21"/>
                  <w:u w:val="single"/>
                  <w:lang w:eastAsia="en-AU"/>
                </w:rPr>
                <w:t>www.studyassist.gov.au/financial-and-study-support/commonwealth-supported-places/student-contribution-amounts</w:t>
              </w:r>
            </w:hyperlink>
            <w:r w:rsidRPr="00D57E42">
              <w:t>.</w:t>
            </w:r>
          </w:p>
        </w:tc>
      </w:tr>
    </w:tbl>
    <w:p w14:paraId="20497FDD" w14:textId="77777777" w:rsidR="00B6065C" w:rsidRDefault="00B6065C" w:rsidP="00BF244D"/>
    <w:p w14:paraId="65DB4187" w14:textId="3A606D2F" w:rsidR="00D57E42" w:rsidRDefault="00BF244D" w:rsidP="00BF244D">
      <w:r w:rsidRPr="00AD0B44">
        <w:lastRenderedPageBreak/>
        <w:t xml:space="preserve">To calculate how much your student contribution amount for a unit will be, multiply the amount set by your provider with the </w:t>
      </w:r>
      <w:r w:rsidRPr="00E33398">
        <w:t>EFTSL</w:t>
      </w:r>
      <w:r w:rsidRPr="00AD0B44">
        <w:t xml:space="preserve"> value of the unit. </w:t>
      </w:r>
    </w:p>
    <w:p w14:paraId="6FCF54F5" w14:textId="276DD7B9" w:rsidR="00BF244D" w:rsidRDefault="00BF244D" w:rsidP="00BF244D">
      <w:r w:rsidRPr="00AD0B44">
        <w:t xml:space="preserve">Ask your provider if you are unsure of what these are. </w:t>
      </w:r>
    </w:p>
    <w:tbl>
      <w:tblPr>
        <w:tblStyle w:val="PullTable"/>
        <w:tblW w:w="9468" w:type="dxa"/>
        <w:tblLayout w:type="fixed"/>
        <w:tblLook w:val="04A0" w:firstRow="1" w:lastRow="0" w:firstColumn="1" w:lastColumn="0" w:noHBand="0" w:noVBand="1"/>
      </w:tblPr>
      <w:tblGrid>
        <w:gridCol w:w="1327"/>
        <w:gridCol w:w="8141"/>
      </w:tblGrid>
      <w:tr w:rsidR="00BF244D" w14:paraId="24FB72F7" w14:textId="77777777" w:rsidTr="00000AAB">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1968CC22" w14:textId="77777777" w:rsidR="00BF244D" w:rsidRDefault="00BF244D" w:rsidP="00000AAB">
            <w:r>
              <w:rPr>
                <w:noProof/>
              </w:rPr>
              <mc:AlternateContent>
                <mc:Choice Requires="wpg">
                  <w:drawing>
                    <wp:inline distT="0" distB="0" distL="0" distR="0" wp14:anchorId="5D762C4B" wp14:editId="198E2CCA">
                      <wp:extent cx="593725" cy="579120"/>
                      <wp:effectExtent l="0" t="0" r="0" b="0"/>
                      <wp:docPr id="156767269"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6871111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37578401"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76BC25F5"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">
                        <v:imagedata r:id="rId24" o:title=""/>
                      </v:shape>
                      <w10:anchorlock/>
                    </v:group>
                  </w:pict>
                </mc:Fallback>
              </mc:AlternateContent>
            </w:r>
          </w:p>
        </w:tc>
        <w:tc>
          <w:tcPr>
            <w:tcW w:w="8141" w:type="dxa"/>
          </w:tcPr>
          <w:p w14:paraId="646BEDD2" w14:textId="77777777" w:rsidR="00BF244D" w:rsidRPr="00BF244D" w:rsidRDefault="00BF244D" w:rsidP="00000AAB">
            <w:pPr>
              <w:cnfStyle w:val="000000000000" w:firstRow="0" w:lastRow="0" w:firstColumn="0" w:lastColumn="0" w:oddVBand="0" w:evenVBand="0" w:oddHBand="0" w:evenHBand="0" w:firstRowFirstColumn="0" w:firstRowLastColumn="0" w:lastRowFirstColumn="0" w:lastRowLastColumn="0"/>
              <w:rPr>
                <w:b/>
                <w:bCs/>
              </w:rPr>
            </w:pPr>
            <w:r w:rsidRPr="00BF244D">
              <w:rPr>
                <w:b/>
                <w:bCs/>
              </w:rPr>
              <w:t>For example</w:t>
            </w:r>
          </w:p>
          <w:p w14:paraId="7D9C8790" w14:textId="77777777" w:rsidR="00BF244D" w:rsidRPr="00AD0B44" w:rsidRDefault="00BF244D" w:rsidP="00BF244D">
            <w:pPr>
              <w:cnfStyle w:val="000000000000" w:firstRow="0" w:lastRow="0" w:firstColumn="0" w:lastColumn="0" w:oddVBand="0" w:evenVBand="0" w:oddHBand="0" w:evenHBand="0" w:firstRowFirstColumn="0" w:firstRowLastColumn="0" w:lastRowFirstColumn="0" w:lastRowLastColumn="0"/>
            </w:pPr>
            <w:r w:rsidRPr="00AD0B44">
              <w:t>In 202</w:t>
            </w:r>
            <w:r>
              <w:t>5</w:t>
            </w:r>
            <w:r w:rsidRPr="00AD0B44">
              <w:t xml:space="preserve">, Angela enrols in English A01 as part of her Bachelor of Arts. </w:t>
            </w:r>
          </w:p>
          <w:p w14:paraId="79099CAA" w14:textId="68656210" w:rsidR="00BF244D" w:rsidRPr="00AD0B44" w:rsidRDefault="00BF244D" w:rsidP="00BF244D">
            <w:pPr>
              <w:cnfStyle w:val="000000000000" w:firstRow="0" w:lastRow="0" w:firstColumn="0" w:lastColumn="0" w:oddVBand="0" w:evenVBand="0" w:oddHBand="0" w:evenHBand="0" w:firstRowFirstColumn="0" w:firstRowLastColumn="0" w:lastRowFirstColumn="0" w:lastRowLastColumn="0"/>
            </w:pPr>
            <w:r w:rsidRPr="00AD0B44">
              <w:t xml:space="preserve">English </w:t>
            </w:r>
            <w:r>
              <w:t>A01</w:t>
            </w:r>
            <w:r w:rsidRPr="00AD0B44">
              <w:t xml:space="preserve"> is a </w:t>
            </w:r>
            <w:r w:rsidR="00621547">
              <w:t>f</w:t>
            </w:r>
            <w:r>
              <w:t>unding cluster 2</w:t>
            </w:r>
            <w:r w:rsidRPr="00AD0B44">
              <w:t xml:space="preserve"> unit of study. The maximum rate a provider can charge for </w:t>
            </w:r>
            <w:r>
              <w:t>this discipline</w:t>
            </w:r>
            <w:r w:rsidRPr="00AD0B44">
              <w:t xml:space="preserve"> in 202</w:t>
            </w:r>
            <w:r>
              <w:t>5</w:t>
            </w:r>
            <w:r w:rsidRPr="00AD0B44">
              <w:t xml:space="preserve"> </w:t>
            </w:r>
            <w:r w:rsidRPr="003F13DC">
              <w:t xml:space="preserve">is </w:t>
            </w:r>
            <w:r w:rsidRPr="0041047C">
              <w:t>$4,627</w:t>
            </w:r>
            <w:r w:rsidRPr="0041047C" w:rsidDel="001013B0">
              <w:t xml:space="preserve"> </w:t>
            </w:r>
            <w:r w:rsidRPr="003F13DC">
              <w:t>(per EFTSL).</w:t>
            </w:r>
            <w:r w:rsidRPr="00AD0B44">
              <w:t xml:space="preserve"> </w:t>
            </w:r>
          </w:p>
          <w:p w14:paraId="69E22D94" w14:textId="60133FDC" w:rsidR="00BF244D" w:rsidRDefault="00BF244D" w:rsidP="00BF244D">
            <w:pPr>
              <w:cnfStyle w:val="000000000000" w:firstRow="0" w:lastRow="0" w:firstColumn="0" w:lastColumn="0" w:oddVBand="0" w:evenVBand="0" w:oddHBand="0" w:evenHBand="0" w:firstRowFirstColumn="0" w:firstRowLastColumn="0" w:lastRowFirstColumn="0" w:lastRowLastColumn="0"/>
            </w:pPr>
            <w:r w:rsidRPr="0041047C">
              <w:t>The EFTSL value for English A01 is 0.125. Angela’s student contribution amount for English A01 = $4,627 x 0.125 = $578 (rounded down to nearest dollar)</w:t>
            </w:r>
            <w:r>
              <w:t>.</w:t>
            </w:r>
          </w:p>
        </w:tc>
      </w:tr>
    </w:tbl>
    <w:p w14:paraId="2BB17CD5" w14:textId="77777777" w:rsidR="007A65D4" w:rsidRDefault="007A65D4" w:rsidP="007A65D4">
      <w:pPr>
        <w:pStyle w:val="Caption"/>
      </w:pPr>
      <w:bookmarkStart w:id="43" w:name="Table_1"/>
    </w:p>
    <w:tbl>
      <w:tblPr>
        <w:tblStyle w:val="PullTable"/>
        <w:tblW w:w="9150" w:type="dxa"/>
        <w:tblLayout w:type="fixed"/>
        <w:tblLook w:val="04A0" w:firstRow="1" w:lastRow="0" w:firstColumn="1" w:lastColumn="0" w:noHBand="0" w:noVBand="1"/>
      </w:tblPr>
      <w:tblGrid>
        <w:gridCol w:w="1328"/>
        <w:gridCol w:w="7822"/>
      </w:tblGrid>
      <w:tr w:rsidR="00C4249B" w14:paraId="174C4828" w14:textId="77777777" w:rsidTr="00455FDD">
        <w:tc>
          <w:tcPr>
            <w:cnfStyle w:val="001000000000" w:firstRow="0" w:lastRow="0" w:firstColumn="1" w:lastColumn="0" w:oddVBand="0" w:evenVBand="0" w:oddHBand="0" w:evenHBand="0" w:firstRowFirstColumn="0" w:firstRowLastColumn="0" w:lastRowFirstColumn="0" w:lastRowLastColumn="0"/>
            <w:tcW w:w="1328" w:type="dxa"/>
          </w:tcPr>
          <w:p w14:paraId="1BF2843A" w14:textId="77777777" w:rsidR="00C4249B" w:rsidRDefault="00C4249B" w:rsidP="00455FDD">
            <w:r>
              <w:rPr>
                <w:noProof/>
              </w:rPr>
              <mc:AlternateContent>
                <mc:Choice Requires="wpg">
                  <w:drawing>
                    <wp:inline distT="0" distB="0" distL="0" distR="0" wp14:anchorId="6478D9DB" wp14:editId="0B4A90A9">
                      <wp:extent cx="593725" cy="579120"/>
                      <wp:effectExtent l="0" t="0" r="0" b="0"/>
                      <wp:docPr id="1633206128"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4278922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803336629"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0950394C"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">
                        <v:imagedata r:id="rId55"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">
                        <v:imagedata r:id="rId56" o:title=""/>
                      </v:shape>
                      <w10:anchorlock/>
                    </v:group>
                  </w:pict>
                </mc:Fallback>
              </mc:AlternateContent>
            </w:r>
          </w:p>
        </w:tc>
        <w:tc>
          <w:tcPr>
            <w:tcW w:w="7822" w:type="dxa"/>
          </w:tcPr>
          <w:p w14:paraId="41C75673" w14:textId="77777777" w:rsidR="00C4249B" w:rsidRPr="00D57E42" w:rsidRDefault="00C4249B" w:rsidP="00455FDD">
            <w:pPr>
              <w:cnfStyle w:val="000000000000" w:firstRow="0" w:lastRow="0" w:firstColumn="0" w:lastColumn="0" w:oddVBand="0" w:evenVBand="0" w:oddHBand="0" w:evenHBand="0" w:firstRowFirstColumn="0" w:firstRowLastColumn="0" w:lastRowFirstColumn="0" w:lastRowLastColumn="0"/>
            </w:pPr>
            <w:r w:rsidRPr="005E3173">
              <w:t xml:space="preserve">Be aware that your course may include units from </w:t>
            </w:r>
            <w:r>
              <w:t>different funding clusters</w:t>
            </w:r>
            <w:r w:rsidRPr="005E3173">
              <w:t>.</w:t>
            </w:r>
          </w:p>
        </w:tc>
      </w:tr>
    </w:tbl>
    <w:p w14:paraId="04537D41" w14:textId="77777777" w:rsidR="00B174D0" w:rsidRDefault="00B174D0" w:rsidP="00C906EE">
      <w:pPr>
        <w:rPr>
          <w:lang w:eastAsia="en-US"/>
        </w:rPr>
      </w:pPr>
    </w:p>
    <w:p w14:paraId="2556D192" w14:textId="77777777" w:rsidR="00B174D0" w:rsidRDefault="00B174D0" w:rsidP="00C906EE">
      <w:pPr>
        <w:rPr>
          <w:lang w:eastAsia="en-US"/>
        </w:rPr>
      </w:pPr>
    </w:p>
    <w:p w14:paraId="71C90EFE" w14:textId="77777777" w:rsidR="00B174D0" w:rsidRDefault="00B174D0" w:rsidP="00C906EE">
      <w:pPr>
        <w:rPr>
          <w:lang w:eastAsia="en-US"/>
        </w:rPr>
      </w:pPr>
    </w:p>
    <w:p w14:paraId="473B5F24" w14:textId="77777777" w:rsidR="00B174D0" w:rsidRDefault="00B174D0" w:rsidP="00C906EE">
      <w:pPr>
        <w:rPr>
          <w:lang w:eastAsia="en-US"/>
        </w:rPr>
      </w:pPr>
    </w:p>
    <w:p w14:paraId="2983A0EC" w14:textId="77777777" w:rsidR="00AF39B8" w:rsidRDefault="00AF39B8" w:rsidP="007A65D4">
      <w:pPr>
        <w:pStyle w:val="Caption"/>
      </w:pPr>
    </w:p>
    <w:p w14:paraId="4566E0D2" w14:textId="77777777" w:rsidR="00AF39B8" w:rsidRDefault="00AF39B8" w:rsidP="007A65D4">
      <w:pPr>
        <w:pStyle w:val="Caption"/>
      </w:pPr>
    </w:p>
    <w:p w14:paraId="57E83B11" w14:textId="77777777" w:rsidR="00B6065C" w:rsidRDefault="00B6065C" w:rsidP="007A65D4">
      <w:pPr>
        <w:pStyle w:val="Caption"/>
      </w:pPr>
    </w:p>
    <w:p w14:paraId="3AAE1E16" w14:textId="77777777" w:rsidR="00B6065C" w:rsidRDefault="00B6065C" w:rsidP="007A65D4">
      <w:pPr>
        <w:pStyle w:val="Caption"/>
      </w:pPr>
    </w:p>
    <w:p w14:paraId="54EE23DD" w14:textId="77777777" w:rsidR="00B6065C" w:rsidRDefault="00B6065C" w:rsidP="007A65D4">
      <w:pPr>
        <w:pStyle w:val="Caption"/>
      </w:pPr>
    </w:p>
    <w:p w14:paraId="6D8420D5" w14:textId="77777777" w:rsidR="00B6065C" w:rsidRDefault="00B6065C" w:rsidP="007A65D4">
      <w:pPr>
        <w:pStyle w:val="Caption"/>
      </w:pPr>
    </w:p>
    <w:p w14:paraId="0B32A1A5" w14:textId="77777777" w:rsidR="00B6065C" w:rsidRDefault="00B6065C" w:rsidP="007A65D4">
      <w:pPr>
        <w:pStyle w:val="Caption"/>
      </w:pPr>
    </w:p>
    <w:p w14:paraId="502D8BCB" w14:textId="77777777" w:rsidR="00B6065C" w:rsidRDefault="00B6065C" w:rsidP="007A65D4">
      <w:pPr>
        <w:pStyle w:val="Caption"/>
      </w:pPr>
    </w:p>
    <w:p w14:paraId="3144CFFE" w14:textId="77777777" w:rsidR="00B6065C" w:rsidRDefault="00B6065C" w:rsidP="007A65D4">
      <w:pPr>
        <w:pStyle w:val="Caption"/>
      </w:pPr>
    </w:p>
    <w:p w14:paraId="7390E7F8" w14:textId="77777777" w:rsidR="00B6065C" w:rsidRDefault="00B6065C" w:rsidP="007A65D4">
      <w:pPr>
        <w:pStyle w:val="Caption"/>
      </w:pPr>
    </w:p>
    <w:p w14:paraId="7DCFA282" w14:textId="77777777" w:rsidR="00B6065C" w:rsidRDefault="00B6065C" w:rsidP="007A65D4">
      <w:pPr>
        <w:pStyle w:val="Caption"/>
      </w:pPr>
    </w:p>
    <w:p w14:paraId="5969F4A7" w14:textId="09054742" w:rsidR="007A65D4" w:rsidRDefault="007A65D4" w:rsidP="007A65D4">
      <w:pPr>
        <w:pStyle w:val="Caption"/>
      </w:pPr>
      <w:r w:rsidRPr="00DD05A6">
        <w:lastRenderedPageBreak/>
        <w:t xml:space="preserve">Table </w:t>
      </w:r>
      <w:r>
        <w:fldChar w:fldCharType="begin"/>
      </w:r>
      <w:r>
        <w:instrText>SEQ Table \* ARABIC</w:instrText>
      </w:r>
      <w:r>
        <w:fldChar w:fldCharType="separate"/>
      </w:r>
      <w:r w:rsidR="003B343B">
        <w:rPr>
          <w:noProof/>
        </w:rPr>
        <w:t>1</w:t>
      </w:r>
      <w:r>
        <w:fldChar w:fldCharType="end"/>
      </w:r>
      <w:r w:rsidRPr="00DD05A6">
        <w:t>: 202</w:t>
      </w:r>
      <w:r>
        <w:t>5</w:t>
      </w:r>
      <w:r w:rsidRPr="00DD05A6">
        <w:t xml:space="preserve"> maximum student contribution amounts for full</w:t>
      </w:r>
      <w:r w:rsidRPr="00DD05A6">
        <w:rPr>
          <w:rFonts w:ascii="Cambria Math" w:hAnsi="Cambria Math" w:cs="Cambria Math"/>
        </w:rPr>
        <w:t>‑</w:t>
      </w:r>
      <w:r w:rsidRPr="00DD05A6">
        <w:t xml:space="preserve">time study for students </w:t>
      </w:r>
      <w:bookmarkEnd w:id="43"/>
    </w:p>
    <w:tbl>
      <w:tblPr>
        <w:tblStyle w:val="TableGrid"/>
        <w:tblW w:w="5000" w:type="pct"/>
        <w:tblLayout w:type="fixed"/>
        <w:tblLook w:val="0020" w:firstRow="1" w:lastRow="0" w:firstColumn="0" w:lastColumn="0" w:noHBand="0" w:noVBand="0"/>
      </w:tblPr>
      <w:tblGrid>
        <w:gridCol w:w="1198"/>
        <w:gridCol w:w="5466"/>
        <w:gridCol w:w="2520"/>
      </w:tblGrid>
      <w:tr w:rsidR="007A65D4" w:rsidRPr="003B5D2C" w14:paraId="497E2CE5" w14:textId="77777777" w:rsidTr="00C906EE">
        <w:trPr>
          <w:cnfStyle w:val="100000000000" w:firstRow="1" w:lastRow="0" w:firstColumn="0" w:lastColumn="0" w:oddVBand="0" w:evenVBand="0" w:oddHBand="0" w:evenHBand="0" w:firstRowFirstColumn="0" w:firstRowLastColumn="0" w:lastRowFirstColumn="0" w:lastRowLastColumn="0"/>
        </w:trPr>
        <w:tc>
          <w:tcPr>
            <w:tcW w:w="652" w:type="pct"/>
          </w:tcPr>
          <w:p w14:paraId="5C99240C" w14:textId="77777777" w:rsidR="007A65D4" w:rsidRPr="003B5D2C" w:rsidRDefault="007A65D4" w:rsidP="00000AAB">
            <w:pPr>
              <w:rPr>
                <w:lang w:val="en-US"/>
              </w:rPr>
            </w:pPr>
            <w:r w:rsidRPr="003B5D2C">
              <w:rPr>
                <w:lang w:val="en-US"/>
              </w:rPr>
              <w:t>Funding cluster</w:t>
            </w:r>
          </w:p>
        </w:tc>
        <w:tc>
          <w:tcPr>
            <w:tcW w:w="2976" w:type="pct"/>
          </w:tcPr>
          <w:p w14:paraId="7A08D23F" w14:textId="77777777" w:rsidR="007A65D4" w:rsidRPr="003B5D2C" w:rsidRDefault="007A65D4" w:rsidP="00000AAB">
            <w:r w:rsidRPr="003B5D2C">
              <w:t>Part of funding cluster</w:t>
            </w:r>
          </w:p>
        </w:tc>
        <w:tc>
          <w:tcPr>
            <w:tcW w:w="1372" w:type="pct"/>
          </w:tcPr>
          <w:p w14:paraId="3F76BEB0" w14:textId="77777777" w:rsidR="007A65D4" w:rsidRPr="003B5D2C" w:rsidRDefault="007A65D4" w:rsidP="00000AAB">
            <w:pPr>
              <w:rPr>
                <w:lang w:val="en-US"/>
              </w:rPr>
            </w:pPr>
            <w:r w:rsidRPr="003B5D2C">
              <w:rPr>
                <w:lang w:val="en-US"/>
              </w:rPr>
              <w:t>2025 maximum student contribution amount (per EFTSL)</w:t>
            </w:r>
          </w:p>
        </w:tc>
      </w:tr>
      <w:tr w:rsidR="007A65D4" w:rsidRPr="003B5D2C" w14:paraId="6A1B702C" w14:textId="77777777" w:rsidTr="00C906EE">
        <w:tc>
          <w:tcPr>
            <w:tcW w:w="652" w:type="pct"/>
          </w:tcPr>
          <w:p w14:paraId="088D278F" w14:textId="4654B303" w:rsidR="007A65D4" w:rsidRPr="003B5D2C" w:rsidRDefault="007A65D4" w:rsidP="00000AAB">
            <w:pPr>
              <w:rPr>
                <w:lang w:val="en-US"/>
              </w:rPr>
            </w:pPr>
            <w:r w:rsidRPr="003B5D2C">
              <w:rPr>
                <w:lang w:val="en-US"/>
              </w:rPr>
              <w:t>Funding cluster</w:t>
            </w:r>
            <w:r w:rsidR="004E21F6">
              <w:rPr>
                <w:lang w:val="en-US"/>
              </w:rPr>
              <w:t xml:space="preserve"> 1</w:t>
            </w:r>
          </w:p>
        </w:tc>
        <w:tc>
          <w:tcPr>
            <w:tcW w:w="2976" w:type="pct"/>
          </w:tcPr>
          <w:p w14:paraId="2A334EAD" w14:textId="77777777" w:rsidR="007A65D4" w:rsidRPr="003B5D2C" w:rsidRDefault="007A65D4" w:rsidP="00000AAB">
            <w:pPr>
              <w:rPr>
                <w:lang w:val="en-US"/>
              </w:rPr>
            </w:pPr>
            <w:r w:rsidRPr="003B5D2C">
              <w:rPr>
                <w:lang w:val="en-US"/>
              </w:rPr>
              <w:t>Law, Accounting, Administration, Economics, Commerce, Communications, Society and Culture</w:t>
            </w:r>
            <w:r w:rsidRPr="0018340D">
              <w:rPr>
                <w:vertAlign w:val="superscript"/>
                <w:lang w:val="en-US"/>
              </w:rPr>
              <w:t>1&amp;2</w:t>
            </w:r>
          </w:p>
        </w:tc>
        <w:tc>
          <w:tcPr>
            <w:tcW w:w="1372" w:type="pct"/>
          </w:tcPr>
          <w:p w14:paraId="0D5DFF65" w14:textId="77777777" w:rsidR="007A65D4" w:rsidRPr="003B5D2C" w:rsidRDefault="007A65D4" w:rsidP="00C906EE">
            <w:pPr>
              <w:jc w:val="center"/>
              <w:rPr>
                <w:lang w:val="en-US"/>
              </w:rPr>
            </w:pPr>
            <w:r w:rsidRPr="003B5D2C">
              <w:rPr>
                <w:lang w:val="en-US"/>
              </w:rPr>
              <w:t>$16,992</w:t>
            </w:r>
          </w:p>
        </w:tc>
      </w:tr>
      <w:tr w:rsidR="007A65D4" w:rsidRPr="003B5D2C" w14:paraId="010470A3" w14:textId="77777777" w:rsidTr="00C906EE">
        <w:tc>
          <w:tcPr>
            <w:tcW w:w="652" w:type="pct"/>
          </w:tcPr>
          <w:p w14:paraId="44CF8F6E" w14:textId="4E4DBC90" w:rsidR="007A65D4" w:rsidRPr="003B5D2C" w:rsidRDefault="007A65D4" w:rsidP="007A65D4">
            <w:pPr>
              <w:rPr>
                <w:lang w:val="en-US"/>
              </w:rPr>
            </w:pPr>
            <w:r w:rsidRPr="003B5D2C">
              <w:rPr>
                <w:lang w:val="en-US"/>
              </w:rPr>
              <w:t>Funding cluster</w:t>
            </w:r>
            <w:r w:rsidR="004E21F6">
              <w:rPr>
                <w:lang w:val="en-US"/>
              </w:rPr>
              <w:t xml:space="preserve"> 2</w:t>
            </w:r>
          </w:p>
        </w:tc>
        <w:tc>
          <w:tcPr>
            <w:tcW w:w="2976" w:type="pct"/>
          </w:tcPr>
          <w:p w14:paraId="69BE371D" w14:textId="75B3B1BD" w:rsidR="007A65D4" w:rsidRPr="003B5D2C" w:rsidRDefault="007A65D4" w:rsidP="007A65D4">
            <w:pPr>
              <w:rPr>
                <w:lang w:val="en-US"/>
              </w:rPr>
            </w:pPr>
            <w:r w:rsidRPr="003B5D2C">
              <w:rPr>
                <w:lang w:val="en-US"/>
              </w:rPr>
              <w:t xml:space="preserve">Education, Postgraduate Clinical </w:t>
            </w:r>
            <w:r>
              <w:rPr>
                <w:lang w:val="en-US"/>
              </w:rPr>
              <w:br/>
            </w:r>
            <w:r w:rsidRPr="003B5D2C">
              <w:rPr>
                <w:lang w:val="en-US"/>
              </w:rPr>
              <w:t>Psychology</w:t>
            </w:r>
            <w:r w:rsidRPr="0018340D">
              <w:rPr>
                <w:vertAlign w:val="superscript"/>
                <w:lang w:val="en-US"/>
              </w:rPr>
              <w:t>3</w:t>
            </w:r>
            <w:r w:rsidRPr="003B5D2C">
              <w:rPr>
                <w:lang w:val="en-US"/>
              </w:rPr>
              <w:t>, English, Mathematics or Statistics</w:t>
            </w:r>
          </w:p>
        </w:tc>
        <w:tc>
          <w:tcPr>
            <w:tcW w:w="1372" w:type="pct"/>
          </w:tcPr>
          <w:p w14:paraId="415550AA" w14:textId="09B697A0" w:rsidR="007A65D4" w:rsidRPr="003B5D2C" w:rsidRDefault="007A65D4" w:rsidP="00C906EE">
            <w:pPr>
              <w:jc w:val="center"/>
              <w:rPr>
                <w:lang w:val="en-US"/>
              </w:rPr>
            </w:pPr>
            <w:r w:rsidRPr="003B5D2C">
              <w:rPr>
                <w:lang w:val="en-US"/>
              </w:rPr>
              <w:t>$4,627</w:t>
            </w:r>
          </w:p>
        </w:tc>
      </w:tr>
      <w:tr w:rsidR="007A65D4" w:rsidRPr="003B5D2C" w14:paraId="1265405B" w14:textId="77777777" w:rsidTr="00C906EE">
        <w:tc>
          <w:tcPr>
            <w:tcW w:w="652" w:type="pct"/>
          </w:tcPr>
          <w:p w14:paraId="550E82D0" w14:textId="77777777" w:rsidR="007A65D4" w:rsidRPr="003B5D2C" w:rsidRDefault="007A65D4" w:rsidP="007A65D4">
            <w:pPr>
              <w:rPr>
                <w:lang w:val="en-US"/>
              </w:rPr>
            </w:pPr>
          </w:p>
        </w:tc>
        <w:tc>
          <w:tcPr>
            <w:tcW w:w="2976" w:type="pct"/>
          </w:tcPr>
          <w:p w14:paraId="28BD3823" w14:textId="58A00DC8" w:rsidR="007A65D4" w:rsidRPr="00C906EE" w:rsidRDefault="007A65D4" w:rsidP="007A65D4">
            <w:pPr>
              <w:rPr>
                <w:vertAlign w:val="superscript"/>
                <w:lang w:val="en-US"/>
              </w:rPr>
            </w:pPr>
            <w:r w:rsidRPr="003B5D2C">
              <w:rPr>
                <w:lang w:val="en-US"/>
              </w:rPr>
              <w:t xml:space="preserve">Allied Health, Other Health, Built </w:t>
            </w:r>
            <w:r>
              <w:rPr>
                <w:lang w:val="en-US"/>
              </w:rPr>
              <w:br/>
            </w:r>
            <w:r w:rsidRPr="003B5D2C">
              <w:rPr>
                <w:lang w:val="en-US"/>
              </w:rPr>
              <w:t>Environment, Computing, Visual and Performing Arts, Professional Pathway Psychology</w:t>
            </w:r>
            <w:r w:rsidRPr="0018340D">
              <w:rPr>
                <w:vertAlign w:val="superscript"/>
                <w:lang w:val="en-US"/>
              </w:rPr>
              <w:t>4</w:t>
            </w:r>
            <w:r w:rsidRPr="003B5D2C">
              <w:rPr>
                <w:lang w:val="en-US"/>
              </w:rPr>
              <w:t xml:space="preserve"> or Professional Pathway Social Work</w:t>
            </w:r>
            <w:r w:rsidRPr="0018340D">
              <w:rPr>
                <w:vertAlign w:val="superscript"/>
                <w:lang w:val="en-US"/>
              </w:rPr>
              <w:t>5</w:t>
            </w:r>
          </w:p>
        </w:tc>
        <w:tc>
          <w:tcPr>
            <w:tcW w:w="1372" w:type="pct"/>
          </w:tcPr>
          <w:p w14:paraId="5996A450" w14:textId="77777777" w:rsidR="007A65D4" w:rsidRDefault="007A65D4" w:rsidP="00C906EE">
            <w:pPr>
              <w:jc w:val="center"/>
              <w:rPr>
                <w:lang w:val="en-US"/>
              </w:rPr>
            </w:pPr>
            <w:r w:rsidRPr="003B5D2C">
              <w:rPr>
                <w:lang w:val="en-US"/>
              </w:rPr>
              <w:t>$9,314</w:t>
            </w:r>
          </w:p>
          <w:p w14:paraId="7E1F50A2" w14:textId="77777777" w:rsidR="007A65D4" w:rsidRPr="003B5D2C" w:rsidRDefault="007A65D4" w:rsidP="00C906EE">
            <w:pPr>
              <w:jc w:val="center"/>
              <w:rPr>
                <w:lang w:val="en-US"/>
              </w:rPr>
            </w:pPr>
          </w:p>
        </w:tc>
      </w:tr>
      <w:tr w:rsidR="007A65D4" w:rsidRPr="003B5D2C" w14:paraId="1C12C5C0" w14:textId="77777777" w:rsidTr="00C906EE">
        <w:tc>
          <w:tcPr>
            <w:tcW w:w="652" w:type="pct"/>
          </w:tcPr>
          <w:p w14:paraId="48138FAD" w14:textId="7A87D696" w:rsidR="007A65D4" w:rsidRPr="003B5D2C" w:rsidRDefault="007A65D4" w:rsidP="007A65D4">
            <w:pPr>
              <w:rPr>
                <w:lang w:val="en-US"/>
              </w:rPr>
            </w:pPr>
            <w:r w:rsidRPr="003B5D2C">
              <w:rPr>
                <w:lang w:val="en-US"/>
              </w:rPr>
              <w:t>Funding cluster</w:t>
            </w:r>
            <w:r w:rsidR="004E21F6">
              <w:rPr>
                <w:lang w:val="en-US"/>
              </w:rPr>
              <w:t xml:space="preserve"> 3</w:t>
            </w:r>
          </w:p>
        </w:tc>
        <w:tc>
          <w:tcPr>
            <w:tcW w:w="2976" w:type="pct"/>
          </w:tcPr>
          <w:p w14:paraId="317BB5CB" w14:textId="6E7CC93E" w:rsidR="007A65D4" w:rsidRPr="003B5D2C" w:rsidRDefault="007A65D4" w:rsidP="007A65D4">
            <w:pPr>
              <w:rPr>
                <w:lang w:val="en-US"/>
              </w:rPr>
            </w:pPr>
            <w:r w:rsidRPr="003B5D2C">
              <w:rPr>
                <w:lang w:val="en-US"/>
              </w:rPr>
              <w:t>Nursing, Indigenous and Foreign Languages</w:t>
            </w:r>
          </w:p>
        </w:tc>
        <w:tc>
          <w:tcPr>
            <w:tcW w:w="1372" w:type="pct"/>
          </w:tcPr>
          <w:p w14:paraId="71F9ED55" w14:textId="44413ABF" w:rsidR="007A65D4" w:rsidRPr="003B5D2C" w:rsidRDefault="007A65D4" w:rsidP="00C906EE">
            <w:pPr>
              <w:jc w:val="center"/>
              <w:rPr>
                <w:lang w:val="en-US"/>
              </w:rPr>
            </w:pPr>
            <w:r w:rsidRPr="003B5D2C">
              <w:rPr>
                <w:lang w:val="en-US"/>
              </w:rPr>
              <w:t>$4,627</w:t>
            </w:r>
          </w:p>
        </w:tc>
      </w:tr>
      <w:tr w:rsidR="007A65D4" w:rsidRPr="003B5D2C" w14:paraId="6EC7B70B" w14:textId="77777777" w:rsidTr="00C906EE">
        <w:tc>
          <w:tcPr>
            <w:tcW w:w="652" w:type="pct"/>
          </w:tcPr>
          <w:p w14:paraId="434C729B" w14:textId="77777777" w:rsidR="007A65D4" w:rsidRPr="003B5D2C" w:rsidRDefault="007A65D4" w:rsidP="007A65D4">
            <w:pPr>
              <w:rPr>
                <w:lang w:val="en-US"/>
              </w:rPr>
            </w:pPr>
          </w:p>
        </w:tc>
        <w:tc>
          <w:tcPr>
            <w:tcW w:w="2976" w:type="pct"/>
          </w:tcPr>
          <w:p w14:paraId="66D57035" w14:textId="3A036FB5" w:rsidR="007A65D4" w:rsidRPr="003B5D2C" w:rsidRDefault="007A65D4" w:rsidP="007A65D4">
            <w:pPr>
              <w:rPr>
                <w:lang w:val="en-US"/>
              </w:rPr>
            </w:pPr>
            <w:r w:rsidRPr="003B5D2C">
              <w:rPr>
                <w:lang w:val="en-US"/>
              </w:rPr>
              <w:t xml:space="preserve">Engineering, Surveying, Environmental </w:t>
            </w:r>
            <w:r w:rsidR="002B33F3" w:rsidRPr="003B5D2C">
              <w:rPr>
                <w:lang w:val="en-US"/>
              </w:rPr>
              <w:t>Studies,</w:t>
            </w:r>
            <w:r w:rsidRPr="003B5D2C">
              <w:rPr>
                <w:lang w:val="en-US"/>
              </w:rPr>
              <w:t xml:space="preserve"> or Science</w:t>
            </w:r>
          </w:p>
        </w:tc>
        <w:tc>
          <w:tcPr>
            <w:tcW w:w="1372" w:type="pct"/>
          </w:tcPr>
          <w:p w14:paraId="253EA188" w14:textId="410AEF68" w:rsidR="007A65D4" w:rsidRPr="003B5D2C" w:rsidRDefault="007A65D4" w:rsidP="00C906EE">
            <w:pPr>
              <w:jc w:val="center"/>
              <w:rPr>
                <w:lang w:val="en-US"/>
              </w:rPr>
            </w:pPr>
            <w:r w:rsidRPr="003B5D2C">
              <w:rPr>
                <w:lang w:val="en-US"/>
              </w:rPr>
              <w:t>$9,314</w:t>
            </w:r>
          </w:p>
        </w:tc>
      </w:tr>
      <w:tr w:rsidR="007A65D4" w:rsidRPr="003B5D2C" w14:paraId="2F2329DC" w14:textId="77777777" w:rsidTr="00C906EE">
        <w:tc>
          <w:tcPr>
            <w:tcW w:w="652" w:type="pct"/>
          </w:tcPr>
          <w:p w14:paraId="6E6550E1" w14:textId="4A91CBCD" w:rsidR="007A65D4" w:rsidRPr="003B5D2C" w:rsidRDefault="007A65D4" w:rsidP="007A65D4">
            <w:pPr>
              <w:rPr>
                <w:lang w:val="en-US"/>
              </w:rPr>
            </w:pPr>
            <w:r w:rsidRPr="003B5D2C">
              <w:rPr>
                <w:lang w:val="en-US"/>
              </w:rPr>
              <w:t>Funding cluster</w:t>
            </w:r>
            <w:r w:rsidR="004E21F6">
              <w:rPr>
                <w:lang w:val="en-US"/>
              </w:rPr>
              <w:t xml:space="preserve"> 4</w:t>
            </w:r>
          </w:p>
        </w:tc>
        <w:tc>
          <w:tcPr>
            <w:tcW w:w="2976" w:type="pct"/>
          </w:tcPr>
          <w:p w14:paraId="3FDCA71F" w14:textId="484144D1" w:rsidR="007A65D4" w:rsidRPr="003B5D2C" w:rsidRDefault="007A65D4" w:rsidP="007A65D4">
            <w:pPr>
              <w:rPr>
                <w:lang w:val="en-US"/>
              </w:rPr>
            </w:pPr>
            <w:r w:rsidRPr="003B5D2C">
              <w:rPr>
                <w:lang w:val="en-US"/>
              </w:rPr>
              <w:t>Agriculture</w:t>
            </w:r>
          </w:p>
        </w:tc>
        <w:tc>
          <w:tcPr>
            <w:tcW w:w="1372" w:type="pct"/>
          </w:tcPr>
          <w:p w14:paraId="0F0432F2" w14:textId="0AF9ED41" w:rsidR="007A65D4" w:rsidRPr="003B5D2C" w:rsidRDefault="007A65D4" w:rsidP="00C906EE">
            <w:pPr>
              <w:jc w:val="center"/>
              <w:rPr>
                <w:lang w:val="en-US"/>
              </w:rPr>
            </w:pPr>
            <w:r w:rsidRPr="003B5D2C">
              <w:rPr>
                <w:lang w:val="en-US"/>
              </w:rPr>
              <w:t>$4,627</w:t>
            </w:r>
          </w:p>
        </w:tc>
      </w:tr>
      <w:tr w:rsidR="007A65D4" w:rsidRPr="003B5D2C" w14:paraId="744CC9A8" w14:textId="77777777" w:rsidTr="00C906EE">
        <w:tc>
          <w:tcPr>
            <w:tcW w:w="652" w:type="pct"/>
          </w:tcPr>
          <w:p w14:paraId="69F69DC6" w14:textId="77777777" w:rsidR="007A65D4" w:rsidRPr="003B5D2C" w:rsidRDefault="007A65D4" w:rsidP="007A65D4">
            <w:pPr>
              <w:rPr>
                <w:lang w:val="en-US"/>
              </w:rPr>
            </w:pPr>
          </w:p>
        </w:tc>
        <w:tc>
          <w:tcPr>
            <w:tcW w:w="2976" w:type="pct"/>
          </w:tcPr>
          <w:p w14:paraId="350FAACB" w14:textId="0985E196" w:rsidR="007A65D4" w:rsidRPr="003B5D2C" w:rsidRDefault="007A65D4" w:rsidP="007A65D4">
            <w:pPr>
              <w:rPr>
                <w:lang w:val="en-US"/>
              </w:rPr>
            </w:pPr>
            <w:r w:rsidRPr="003B5D2C">
              <w:t>Pathology</w:t>
            </w:r>
          </w:p>
        </w:tc>
        <w:tc>
          <w:tcPr>
            <w:tcW w:w="1372" w:type="pct"/>
          </w:tcPr>
          <w:p w14:paraId="3517FCDF" w14:textId="702BEA11" w:rsidR="007A65D4" w:rsidRPr="003B5D2C" w:rsidRDefault="007A65D4" w:rsidP="00C906EE">
            <w:pPr>
              <w:jc w:val="center"/>
              <w:rPr>
                <w:lang w:val="en-US"/>
              </w:rPr>
            </w:pPr>
            <w:r w:rsidRPr="003B5D2C">
              <w:rPr>
                <w:lang w:val="en-US"/>
              </w:rPr>
              <w:t>$9,314</w:t>
            </w:r>
          </w:p>
        </w:tc>
      </w:tr>
      <w:tr w:rsidR="007A65D4" w:rsidRPr="003B5D2C" w14:paraId="5A9C427B" w14:textId="77777777" w:rsidTr="00C906EE">
        <w:tc>
          <w:tcPr>
            <w:tcW w:w="652" w:type="pct"/>
          </w:tcPr>
          <w:p w14:paraId="538E9708" w14:textId="77777777" w:rsidR="007A65D4" w:rsidRPr="003B5D2C" w:rsidRDefault="007A65D4" w:rsidP="007A65D4">
            <w:pPr>
              <w:rPr>
                <w:lang w:val="en-US"/>
              </w:rPr>
            </w:pPr>
          </w:p>
        </w:tc>
        <w:tc>
          <w:tcPr>
            <w:tcW w:w="2976" w:type="pct"/>
          </w:tcPr>
          <w:p w14:paraId="2044F037" w14:textId="7CA7F4FB" w:rsidR="007A65D4" w:rsidRPr="003B5D2C" w:rsidRDefault="007A65D4" w:rsidP="007A65D4">
            <w:pPr>
              <w:rPr>
                <w:lang w:val="en-US"/>
              </w:rPr>
            </w:pPr>
            <w:r w:rsidRPr="003B5D2C">
              <w:rPr>
                <w:lang w:val="en-US"/>
              </w:rPr>
              <w:t>Medicine, Dentistry or Veterinary Science</w:t>
            </w:r>
          </w:p>
        </w:tc>
        <w:tc>
          <w:tcPr>
            <w:tcW w:w="1372" w:type="pct"/>
          </w:tcPr>
          <w:p w14:paraId="0FC02D73" w14:textId="526E3A7E" w:rsidR="007A65D4" w:rsidRPr="003B5D2C" w:rsidRDefault="007A65D4" w:rsidP="00C906EE">
            <w:pPr>
              <w:jc w:val="center"/>
              <w:rPr>
                <w:lang w:val="en-US"/>
              </w:rPr>
            </w:pPr>
            <w:r w:rsidRPr="003B5D2C">
              <w:rPr>
                <w:lang w:val="en-US"/>
              </w:rPr>
              <w:t>$13,241</w:t>
            </w:r>
          </w:p>
        </w:tc>
      </w:tr>
    </w:tbl>
    <w:p w14:paraId="4FA4A299" w14:textId="77777777" w:rsidR="007A65D4" w:rsidRPr="00AD0B44" w:rsidRDefault="007A65D4" w:rsidP="007A65D4"/>
    <w:p w14:paraId="00BB23BA" w14:textId="77777777" w:rsidR="007A65D4" w:rsidRPr="000D1BB8" w:rsidRDefault="007A65D4" w:rsidP="000F2ED1">
      <w:pPr>
        <w:widowControl w:val="0"/>
        <w:numPr>
          <w:ilvl w:val="0"/>
          <w:numId w:val="11"/>
        </w:numPr>
        <w:tabs>
          <w:tab w:val="left" w:pos="1531"/>
        </w:tabs>
        <w:spacing w:before="0" w:after="0" w:line="240" w:lineRule="auto"/>
        <w:jc w:val="both"/>
        <w:rPr>
          <w:rFonts w:cs="Arial"/>
          <w:sz w:val="16"/>
          <w:szCs w:val="16"/>
        </w:rPr>
      </w:pPr>
      <w:r w:rsidRPr="00B37BDC">
        <w:rPr>
          <w:rFonts w:cs="Arial"/>
          <w:sz w:val="16"/>
          <w:szCs w:val="16"/>
        </w:rPr>
        <w:t>Excluding Postgraduate Clinical Psychology units, which are in funding cluster 2 (see note 3) and excluding Professional Pathway Psychology units with FOE codes starting with 0907 which are in cluster 2 (see note 4).</w:t>
      </w:r>
    </w:p>
    <w:p w14:paraId="26564D92" w14:textId="77777777" w:rsidR="007A65D4" w:rsidRPr="000D1BB8" w:rsidRDefault="007A65D4" w:rsidP="000F2ED1">
      <w:pPr>
        <w:widowControl w:val="0"/>
        <w:numPr>
          <w:ilvl w:val="0"/>
          <w:numId w:val="11"/>
        </w:numPr>
        <w:tabs>
          <w:tab w:val="left" w:pos="1531"/>
        </w:tabs>
        <w:spacing w:before="0" w:after="0" w:line="240" w:lineRule="auto"/>
        <w:jc w:val="both"/>
        <w:rPr>
          <w:rFonts w:cs="Arial"/>
          <w:sz w:val="16"/>
          <w:szCs w:val="16"/>
        </w:rPr>
      </w:pPr>
      <w:r w:rsidRPr="000416FC">
        <w:rPr>
          <w:rFonts w:cs="Arial"/>
          <w:sz w:val="16"/>
          <w:szCs w:val="16"/>
        </w:rPr>
        <w:t>Excluding Professional Pathway Social Work units with FOE codes starting with 0905 which are in cluster 2 (see note 5).</w:t>
      </w:r>
    </w:p>
    <w:p w14:paraId="57EA99F4" w14:textId="77777777" w:rsidR="007A65D4" w:rsidRPr="000D1BB8" w:rsidRDefault="007A65D4" w:rsidP="000F2ED1">
      <w:pPr>
        <w:widowControl w:val="0"/>
        <w:numPr>
          <w:ilvl w:val="0"/>
          <w:numId w:val="11"/>
        </w:numPr>
        <w:tabs>
          <w:tab w:val="left" w:pos="1531"/>
        </w:tabs>
        <w:spacing w:before="0" w:after="0" w:line="240" w:lineRule="auto"/>
        <w:ind w:left="357" w:hanging="357"/>
        <w:rPr>
          <w:rFonts w:cs="Arial"/>
          <w:sz w:val="16"/>
          <w:szCs w:val="16"/>
        </w:rPr>
      </w:pPr>
      <w:r w:rsidRPr="000416FC">
        <w:rPr>
          <w:rFonts w:cs="Arial"/>
          <w:sz w:val="16"/>
          <w:szCs w:val="16"/>
        </w:rPr>
        <w:t xml:space="preserve">Postgraduate Clinical Psychology units of study are in funding cluster 2 and are psychology units of study (FOE code 090701) that contribute to courses of study that are accredited for the purposes of professional registration by the </w:t>
      </w:r>
      <w:r w:rsidRPr="000416FC">
        <w:rPr>
          <w:rFonts w:cs="Arial"/>
          <w:sz w:val="16"/>
          <w:szCs w:val="16"/>
          <w:lang w:val="en"/>
        </w:rPr>
        <w:t>Australian Health Practitioner Regulation Agency (</w:t>
      </w:r>
      <w:r w:rsidRPr="000416FC">
        <w:rPr>
          <w:rFonts w:cs="Arial"/>
          <w:sz w:val="16"/>
          <w:szCs w:val="16"/>
        </w:rPr>
        <w:t>AHPRA) and which lead to Endorsed Areas of Practice in Clinical Psychology, Clinical Neuropsychology, Counselling Psychology, Educational and Developmental Psychology, Forensic Psychology, Health Psychology, Sports Psychology and Community Psychology.</w:t>
      </w:r>
    </w:p>
    <w:p w14:paraId="5E2108A8" w14:textId="77777777" w:rsidR="007A65D4" w:rsidRPr="000D1BB8" w:rsidRDefault="007A65D4" w:rsidP="000F2ED1">
      <w:pPr>
        <w:widowControl w:val="0"/>
        <w:numPr>
          <w:ilvl w:val="0"/>
          <w:numId w:val="11"/>
        </w:numPr>
        <w:tabs>
          <w:tab w:val="left" w:pos="1531"/>
        </w:tabs>
        <w:spacing w:before="0" w:after="0" w:line="240" w:lineRule="auto"/>
        <w:rPr>
          <w:rFonts w:cs="Arial"/>
          <w:sz w:val="16"/>
          <w:szCs w:val="16"/>
        </w:rPr>
      </w:pPr>
      <w:r w:rsidRPr="000416FC">
        <w:rPr>
          <w:rFonts w:cs="Arial"/>
          <w:sz w:val="16"/>
          <w:szCs w:val="16"/>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3456037A" w14:textId="77777777" w:rsidR="007A65D4" w:rsidRPr="000416FC" w:rsidRDefault="007A65D4" w:rsidP="000F2ED1">
      <w:pPr>
        <w:widowControl w:val="0"/>
        <w:numPr>
          <w:ilvl w:val="0"/>
          <w:numId w:val="11"/>
        </w:numPr>
        <w:tabs>
          <w:tab w:val="left" w:pos="1531"/>
        </w:tabs>
        <w:spacing w:before="0" w:after="0" w:line="240" w:lineRule="auto"/>
        <w:rPr>
          <w:rFonts w:cs="Arial"/>
          <w:sz w:val="16"/>
          <w:szCs w:val="16"/>
        </w:rPr>
      </w:pPr>
      <w:r w:rsidRPr="000416FC">
        <w:rPr>
          <w:rFonts w:cs="Arial"/>
          <w:sz w:val="16"/>
          <w:szCs w:val="16"/>
        </w:rPr>
        <w:t>Professional Pathway Social Work units of study are Human Welfare Studies and Services units (with FOE codes starting with 0905) that contribute to courses of study that lead to a bachelor degree, honours degree or master’s degree in:</w:t>
      </w:r>
    </w:p>
    <w:p w14:paraId="62D02F1E" w14:textId="77777777" w:rsidR="007A65D4" w:rsidRPr="000416FC" w:rsidRDefault="007A65D4" w:rsidP="000F2ED1">
      <w:pPr>
        <w:widowControl w:val="0"/>
        <w:numPr>
          <w:ilvl w:val="1"/>
          <w:numId w:val="11"/>
        </w:numPr>
        <w:tabs>
          <w:tab w:val="left" w:pos="1531"/>
        </w:tabs>
        <w:spacing w:before="0" w:after="0" w:line="240" w:lineRule="auto"/>
        <w:rPr>
          <w:rFonts w:cs="Arial"/>
          <w:sz w:val="16"/>
          <w:szCs w:val="16"/>
        </w:rPr>
      </w:pPr>
      <w:r w:rsidRPr="000416FC">
        <w:rPr>
          <w:rFonts w:cs="Arial"/>
          <w:sz w:val="16"/>
          <w:szCs w:val="16"/>
        </w:rPr>
        <w:t>social work accredited by the Australian Association of Social Workers;</w:t>
      </w:r>
    </w:p>
    <w:p w14:paraId="67AC7CE5" w14:textId="77777777" w:rsidR="007A65D4" w:rsidRPr="000416FC" w:rsidRDefault="007A65D4" w:rsidP="000F2ED1">
      <w:pPr>
        <w:widowControl w:val="0"/>
        <w:numPr>
          <w:ilvl w:val="1"/>
          <w:numId w:val="11"/>
        </w:numPr>
        <w:tabs>
          <w:tab w:val="left" w:pos="1531"/>
        </w:tabs>
        <w:spacing w:before="0" w:after="0" w:line="240" w:lineRule="auto"/>
        <w:rPr>
          <w:rFonts w:cs="Arial"/>
          <w:sz w:val="16"/>
          <w:szCs w:val="16"/>
        </w:rPr>
      </w:pPr>
      <w:r w:rsidRPr="000416FC">
        <w:rPr>
          <w:rFonts w:cs="Arial"/>
          <w:sz w:val="16"/>
          <w:szCs w:val="16"/>
        </w:rPr>
        <w:t>youth work accredited by Youth Work Australia;</w:t>
      </w:r>
    </w:p>
    <w:p w14:paraId="5F4045B7" w14:textId="77777777" w:rsidR="007A65D4" w:rsidRPr="000416FC" w:rsidRDefault="007A65D4" w:rsidP="000F2ED1">
      <w:pPr>
        <w:widowControl w:val="0"/>
        <w:numPr>
          <w:ilvl w:val="1"/>
          <w:numId w:val="11"/>
        </w:numPr>
        <w:tabs>
          <w:tab w:val="left" w:pos="1531"/>
        </w:tabs>
        <w:spacing w:before="0" w:after="0" w:line="240" w:lineRule="auto"/>
        <w:rPr>
          <w:rFonts w:cs="Arial"/>
          <w:sz w:val="16"/>
          <w:szCs w:val="16"/>
        </w:rPr>
      </w:pPr>
      <w:r w:rsidRPr="000416FC">
        <w:rPr>
          <w:rFonts w:cs="Arial"/>
          <w:sz w:val="16"/>
          <w:szCs w:val="16"/>
        </w:rPr>
        <w:t>counselling accredited by the Australian Counsellors Association and/or the Psychotherapy and Counselling Federation of Australia; and</w:t>
      </w:r>
    </w:p>
    <w:p w14:paraId="3FBF663B" w14:textId="77777777" w:rsidR="007A65D4" w:rsidRPr="000416FC" w:rsidRDefault="007A65D4" w:rsidP="000F2ED1">
      <w:pPr>
        <w:widowControl w:val="0"/>
        <w:numPr>
          <w:ilvl w:val="1"/>
          <w:numId w:val="11"/>
        </w:numPr>
        <w:tabs>
          <w:tab w:val="left" w:pos="1531"/>
        </w:tabs>
        <w:spacing w:before="0" w:after="0" w:line="240" w:lineRule="auto"/>
        <w:rPr>
          <w:rFonts w:cs="Arial"/>
          <w:sz w:val="16"/>
          <w:szCs w:val="16"/>
        </w:rPr>
      </w:pPr>
      <w:r w:rsidRPr="000416FC">
        <w:rPr>
          <w:rFonts w:cs="Arial"/>
          <w:sz w:val="16"/>
          <w:szCs w:val="16"/>
        </w:rPr>
        <w:t xml:space="preserve">community work accredited by the Australian Community Workers Association. </w:t>
      </w:r>
    </w:p>
    <w:p w14:paraId="4ADF447F" w14:textId="77777777" w:rsidR="00BF244D" w:rsidRDefault="00BF244D" w:rsidP="00A148AB">
      <w:pPr>
        <w:pStyle w:val="Normal-After12pt"/>
      </w:pPr>
    </w:p>
    <w:p w14:paraId="3A916526" w14:textId="77777777" w:rsidR="00D57E42" w:rsidRDefault="00D57E42" w:rsidP="00A148AB">
      <w:pPr>
        <w:pStyle w:val="Normal-After12pt"/>
      </w:pPr>
    </w:p>
    <w:p w14:paraId="5D8E5685" w14:textId="77777777" w:rsidR="00D57E42" w:rsidRDefault="00D57E42" w:rsidP="00A148AB">
      <w:pPr>
        <w:pStyle w:val="Normal-After12pt"/>
      </w:pPr>
    </w:p>
    <w:p w14:paraId="6B360B95" w14:textId="0EA7F9DA" w:rsidR="007A65D4" w:rsidRPr="00AD0B44" w:rsidRDefault="007A65D4" w:rsidP="007A65D4">
      <w:pPr>
        <w:pStyle w:val="Heading3"/>
        <w:spacing w:before="360"/>
      </w:pPr>
      <w:bookmarkStart w:id="44" w:name="_Toc189553406"/>
      <w:r w:rsidRPr="00AD0B44">
        <w:lastRenderedPageBreak/>
        <w:t>How do I pay my student contribution</w:t>
      </w:r>
      <w:r w:rsidR="00B91C59">
        <w:t xml:space="preserve"> amount</w:t>
      </w:r>
      <w:r w:rsidRPr="00AD0B44">
        <w:t>?</w:t>
      </w:r>
      <w:bookmarkEnd w:id="44"/>
    </w:p>
    <w:p w14:paraId="59413E74" w14:textId="0E81CF1D" w:rsidR="007A65D4" w:rsidRPr="00AD0B44" w:rsidRDefault="007A65D4" w:rsidP="007A65D4">
      <w:pPr>
        <w:spacing w:before="0" w:after="0" w:line="240" w:lineRule="auto"/>
      </w:pPr>
      <w:r w:rsidRPr="00AD0B44">
        <w:t>You can either pay it upfront to your</w:t>
      </w:r>
      <w:r w:rsidR="00794F08">
        <w:t xml:space="preserve"> provider</w:t>
      </w:r>
      <w:r w:rsidRPr="00AD0B44">
        <w:t xml:space="preserve">, or if you are eligible, you can apply for a </w:t>
      </w:r>
      <w:r w:rsidR="00794F08">
        <w:fldChar w:fldCharType="begin"/>
      </w:r>
      <w:r w:rsidR="00794F08">
        <w:instrText xml:space="preserve"> REF _Ref187161251 \h </w:instrText>
      </w:r>
      <w:r w:rsidR="00794F08">
        <w:fldChar w:fldCharType="separate"/>
      </w:r>
      <w:r w:rsidR="003B343B" w:rsidRPr="00082C28">
        <w:rPr>
          <w:rStyle w:val="HighlightedWords-Colour"/>
          <w:bCs w:val="0"/>
        </w:rPr>
        <w:t>HECS-HELP</w:t>
      </w:r>
      <w:r w:rsidR="00794F08">
        <w:fldChar w:fldCharType="end"/>
      </w:r>
      <w:r w:rsidR="00794F08">
        <w:t xml:space="preserve"> </w:t>
      </w:r>
      <w:r w:rsidRPr="00AD0B44">
        <w:t>loan.</w:t>
      </w:r>
    </w:p>
    <w:p w14:paraId="3705D22A" w14:textId="77777777" w:rsidR="007A65D4" w:rsidRPr="00AD0B44" w:rsidRDefault="007A65D4" w:rsidP="007A65D4">
      <w:pPr>
        <w:pStyle w:val="Normal-BeforeBullets"/>
      </w:pPr>
      <w:r w:rsidRPr="00AD0B44">
        <w:t>If you are not eligible for a HECS-HELP loan and will pay your fees upfront, you must make your upfront payment by either:</w:t>
      </w:r>
    </w:p>
    <w:p w14:paraId="755C6FEB" w14:textId="39724761" w:rsidR="007A65D4" w:rsidRPr="00AD0B44" w:rsidRDefault="007A65D4" w:rsidP="00D345F5">
      <w:pPr>
        <w:pStyle w:val="NZSCV-ListBullet-beforeindented"/>
        <w:numPr>
          <w:ilvl w:val="0"/>
          <w:numId w:val="40"/>
        </w:numPr>
      </w:pPr>
      <w:r w:rsidRPr="00AD0B44">
        <w:t xml:space="preserve">the </w:t>
      </w:r>
      <w:r w:rsidR="00C276F1">
        <w:fldChar w:fldCharType="begin"/>
      </w:r>
      <w:r w:rsidR="00C276F1">
        <w:instrText xml:space="preserve"> REF _Ref187156214 \h </w:instrText>
      </w:r>
      <w:r w:rsidR="00C276F1">
        <w:fldChar w:fldCharType="separate"/>
      </w:r>
      <w:r w:rsidR="003B343B" w:rsidRPr="00144785">
        <w:rPr>
          <w:rStyle w:val="HighlightedWords-Colour"/>
          <w:bCs w:val="0"/>
        </w:rPr>
        <w:t>Administrative date</w:t>
      </w:r>
      <w:r w:rsidR="00C276F1">
        <w:fldChar w:fldCharType="end"/>
      </w:r>
      <w:r w:rsidR="00C276F1">
        <w:t xml:space="preserve"> </w:t>
      </w:r>
      <w:r w:rsidRPr="00AD0B44">
        <w:t>so you don’t miss your provider’s due date; or</w:t>
      </w:r>
    </w:p>
    <w:p w14:paraId="763E8254" w14:textId="0A7B314B" w:rsidR="007A65D4" w:rsidRPr="00AD0B44" w:rsidRDefault="007A65D4" w:rsidP="00D345F5">
      <w:pPr>
        <w:pStyle w:val="NZSCV-ListBullet-beforeindented"/>
        <w:numPr>
          <w:ilvl w:val="0"/>
          <w:numId w:val="40"/>
        </w:numPr>
      </w:pPr>
      <w:r w:rsidRPr="00AD0B44">
        <w:t xml:space="preserve">the </w:t>
      </w:r>
      <w:r w:rsidR="001A2CAD">
        <w:fldChar w:fldCharType="begin"/>
      </w:r>
      <w:r w:rsidR="001A2CAD">
        <w:instrText xml:space="preserve"> REF _Ref187161025 \h </w:instrText>
      </w:r>
      <w:r w:rsidR="001A2CAD">
        <w:fldChar w:fldCharType="separate"/>
      </w:r>
      <w:r w:rsidR="003B343B" w:rsidRPr="00082C28">
        <w:rPr>
          <w:rStyle w:val="HighlightedWords-Colour"/>
          <w:bCs w:val="0"/>
        </w:rPr>
        <w:t>Census date</w:t>
      </w:r>
      <w:r w:rsidR="001A2CAD">
        <w:fldChar w:fldCharType="end"/>
      </w:r>
      <w:r w:rsidR="001A2CAD">
        <w:t xml:space="preserve"> </w:t>
      </w:r>
      <w:r w:rsidRPr="00AD0B44">
        <w:t>so your enrolment is not cancelled.</w:t>
      </w:r>
    </w:p>
    <w:p w14:paraId="571AC960" w14:textId="77777777" w:rsidR="007A65D4" w:rsidRPr="00C906EE" w:rsidRDefault="007A65D4" w:rsidP="007A65D4">
      <w:pPr>
        <w:pStyle w:val="Normal-After12pt"/>
        <w:rPr>
          <w:rFonts w:asciiTheme="minorHAnsi" w:eastAsia="Times New Roman" w:hAnsiTheme="minorHAnsi" w:cs="Times New Roman"/>
          <w:color w:val="32323E" w:themeColor="text1"/>
          <w:szCs w:val="21"/>
          <w:lang w:eastAsia="en-AU"/>
        </w:rPr>
      </w:pPr>
      <w:r w:rsidRPr="00C906EE">
        <w:rPr>
          <w:rFonts w:asciiTheme="minorHAnsi" w:eastAsia="Times New Roman" w:hAnsiTheme="minorHAnsi" w:cs="Times New Roman"/>
          <w:color w:val="32323E" w:themeColor="text1"/>
          <w:szCs w:val="21"/>
          <w:lang w:eastAsia="en-AU"/>
        </w:rPr>
        <w:t>Ask your provider for these dates.</w:t>
      </w:r>
    </w:p>
    <w:tbl>
      <w:tblPr>
        <w:tblStyle w:val="PullTable"/>
        <w:tblW w:w="0" w:type="auto"/>
        <w:tblLayout w:type="fixed"/>
        <w:tblLook w:val="04A0" w:firstRow="1" w:lastRow="0" w:firstColumn="1" w:lastColumn="0" w:noHBand="0" w:noVBand="1"/>
      </w:tblPr>
      <w:tblGrid>
        <w:gridCol w:w="1328"/>
        <w:gridCol w:w="7822"/>
      </w:tblGrid>
      <w:tr w:rsidR="007A65D4" w14:paraId="5B8FD4DE" w14:textId="77777777" w:rsidTr="00000AAB">
        <w:tc>
          <w:tcPr>
            <w:cnfStyle w:val="001000000000" w:firstRow="0" w:lastRow="0" w:firstColumn="1" w:lastColumn="0" w:oddVBand="0" w:evenVBand="0" w:oddHBand="0" w:evenHBand="0" w:firstRowFirstColumn="0" w:firstRowLastColumn="0" w:lastRowFirstColumn="0" w:lastRowLastColumn="0"/>
            <w:tcW w:w="1328" w:type="dxa"/>
          </w:tcPr>
          <w:p w14:paraId="47B2A1CC" w14:textId="77777777" w:rsidR="007A65D4" w:rsidRDefault="007A65D4" w:rsidP="00000AAB">
            <w:r>
              <w:rPr>
                <w:noProof/>
              </w:rPr>
              <mc:AlternateContent>
                <mc:Choice Requires="wpg">
                  <w:drawing>
                    <wp:inline distT="0" distB="0" distL="0" distR="0" wp14:anchorId="37E62124" wp14:editId="1292296A">
                      <wp:extent cx="593725" cy="579120"/>
                      <wp:effectExtent l="0" t="0" r="0" b="0"/>
                      <wp:docPr id="1895521744"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28678019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466750509"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6AE8D69A"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">
                        <v:imagedata r:id="rId27" o:title=""/>
                      </v:shape>
                      <w10:anchorlock/>
                    </v:group>
                  </w:pict>
                </mc:Fallback>
              </mc:AlternateContent>
            </w:r>
          </w:p>
        </w:tc>
        <w:tc>
          <w:tcPr>
            <w:tcW w:w="7822" w:type="dxa"/>
          </w:tcPr>
          <w:p w14:paraId="361EEDA6" w14:textId="5644422D" w:rsidR="007A65D4" w:rsidRDefault="007A65D4" w:rsidP="00000AAB">
            <w:pPr>
              <w:cnfStyle w:val="000000000000" w:firstRow="0" w:lastRow="0" w:firstColumn="0" w:lastColumn="0" w:oddVBand="0" w:evenVBand="0" w:oddHBand="0" w:evenHBand="0" w:firstRowFirstColumn="0" w:firstRowLastColumn="0" w:lastRowFirstColumn="0" w:lastRowLastColumn="0"/>
            </w:pPr>
            <w:r w:rsidRPr="00AD0B44">
              <w:rPr>
                <w:rFonts w:cs="HelveticaNeue LT 47 LightCn"/>
                <w:color w:val="000000"/>
              </w:rPr>
              <w:t>If you don’t pay your student contribution</w:t>
            </w:r>
            <w:r w:rsidR="00B91C59">
              <w:rPr>
                <w:rFonts w:cs="HelveticaNeue LT 47 LightCn"/>
                <w:color w:val="000000"/>
              </w:rPr>
              <w:t xml:space="preserve"> amount</w:t>
            </w:r>
            <w:r w:rsidRPr="00AD0B44">
              <w:rPr>
                <w:rFonts w:cs="HelveticaNeue LT 47 LightCn"/>
                <w:color w:val="000000"/>
              </w:rPr>
              <w:t xml:space="preserve"> upfront or apply for a </w:t>
            </w:r>
            <w:r w:rsidR="004E21F6">
              <w:rPr>
                <w:rFonts w:cs="HelveticaNeue LT 47 LightCn"/>
                <w:color w:val="000000"/>
              </w:rPr>
              <w:t xml:space="preserve"> </w:t>
            </w:r>
            <w:r w:rsidRPr="00AD0B44">
              <w:rPr>
                <w:rFonts w:cs="HelveticaNeue LT 47 LightCn"/>
                <w:color w:val="000000"/>
              </w:rPr>
              <w:t xml:space="preserve">HECS-HELP loan </w:t>
            </w:r>
            <w:r>
              <w:rPr>
                <w:rFonts w:cs="HelveticaNeue LT 47 LightCn"/>
                <w:color w:val="000000"/>
              </w:rPr>
              <w:t>on or before</w:t>
            </w:r>
            <w:r w:rsidRPr="00AD0B44">
              <w:rPr>
                <w:rFonts w:cs="HelveticaNeue LT 47 LightCn"/>
                <w:color w:val="000000"/>
              </w:rPr>
              <w:t xml:space="preserve"> the census date, your </w:t>
            </w:r>
            <w:r>
              <w:rPr>
                <w:rFonts w:cs="HelveticaNeue LT 47 LightCn"/>
                <w:color w:val="000000"/>
              </w:rPr>
              <w:t xml:space="preserve">CSP </w:t>
            </w:r>
            <w:r w:rsidRPr="00AD0B44">
              <w:rPr>
                <w:rFonts w:cs="HelveticaNeue LT 47 LightCn"/>
                <w:color w:val="000000"/>
              </w:rPr>
              <w:t>enrolment will be cancelled.</w:t>
            </w:r>
          </w:p>
        </w:tc>
      </w:tr>
    </w:tbl>
    <w:p w14:paraId="30F101B7" w14:textId="6C3F3CA1" w:rsidR="007A65D4" w:rsidRDefault="007A65D4" w:rsidP="007A65D4">
      <w:pPr>
        <w:pStyle w:val="Heading2"/>
      </w:pPr>
      <w:bookmarkStart w:id="45" w:name="_Toc189553407"/>
      <w:r>
        <w:t>HECS-HELP</w:t>
      </w:r>
      <w:bookmarkEnd w:id="45"/>
    </w:p>
    <w:p w14:paraId="53786649" w14:textId="1AF13F76" w:rsidR="007A65D4" w:rsidRPr="00983F95" w:rsidRDefault="007A65D4" w:rsidP="007A65D4">
      <w:pPr>
        <w:pStyle w:val="Heading3"/>
        <w:spacing w:before="360"/>
      </w:pPr>
      <w:bookmarkStart w:id="46" w:name="_Toc176938920"/>
      <w:bookmarkStart w:id="47" w:name="_Toc184650594"/>
      <w:bookmarkStart w:id="48" w:name="_Toc189553408"/>
      <w:r w:rsidRPr="00983F95">
        <w:t>What is HECS-HELP?</w:t>
      </w:r>
      <w:bookmarkEnd w:id="46"/>
      <w:bookmarkEnd w:id="47"/>
      <w:bookmarkEnd w:id="48"/>
    </w:p>
    <w:p w14:paraId="2762FF47" w14:textId="07C10670" w:rsidR="00794F08" w:rsidRDefault="00FF41FA" w:rsidP="007A65D4">
      <w:pPr>
        <w:rPr>
          <w:rStyle w:val="HighlightedWords-Colour"/>
          <w:bCs w:val="0"/>
        </w:rPr>
      </w:pPr>
      <w:r>
        <w:rPr>
          <w:rStyle w:val="HighlightedWords-Colour"/>
        </w:rPr>
        <w:fldChar w:fldCharType="begin"/>
      </w:r>
      <w:r>
        <w:rPr>
          <w:rStyle w:val="HighlightedWords-Colour"/>
        </w:rPr>
        <w:instrText xml:space="preserve"> REF _Ref187161251 \h </w:instrText>
      </w:r>
      <w:r>
        <w:rPr>
          <w:rStyle w:val="HighlightedWords-Colour"/>
        </w:rPr>
      </w:r>
      <w:r>
        <w:rPr>
          <w:rStyle w:val="HighlightedWords-Colour"/>
        </w:rPr>
        <w:fldChar w:fldCharType="separate"/>
      </w:r>
      <w:r w:rsidR="003B343B" w:rsidRPr="00082C28">
        <w:rPr>
          <w:rStyle w:val="HighlightedWords-Colour"/>
          <w:bCs w:val="0"/>
        </w:rPr>
        <w:t>HECS-HELP</w:t>
      </w:r>
      <w:r>
        <w:rPr>
          <w:rStyle w:val="HighlightedWords-Colour"/>
        </w:rPr>
        <w:fldChar w:fldCharType="end"/>
      </w:r>
      <w:r>
        <w:rPr>
          <w:rStyle w:val="HighlightedWords-Colour"/>
        </w:rPr>
        <w:t xml:space="preserve"> </w:t>
      </w:r>
      <w:r w:rsidR="007A65D4" w:rsidRPr="00AD0B44">
        <w:t xml:space="preserve">is a loan </w:t>
      </w:r>
      <w:r w:rsidR="007A65D4" w:rsidRPr="005C61F5">
        <w:t xml:space="preserve">from the Government </w:t>
      </w:r>
      <w:r w:rsidR="007A65D4" w:rsidRPr="00AD0B44">
        <w:t>you can use to pay your</w:t>
      </w:r>
      <w:r w:rsidR="00AF39B8">
        <w:t xml:space="preserve"> </w:t>
      </w:r>
      <w:r w:rsidR="00AF39B8">
        <w:fldChar w:fldCharType="begin"/>
      </w:r>
      <w:r w:rsidR="00AF39B8">
        <w:instrText xml:space="preserve"> REF _Ref187160945 \h </w:instrText>
      </w:r>
      <w:r w:rsidR="00AF39B8">
        <w:fldChar w:fldCharType="separate"/>
      </w:r>
      <w:r w:rsidR="003B343B" w:rsidRPr="006420D5">
        <w:rPr>
          <w:rStyle w:val="HighlightedWords-Colour"/>
          <w:bCs w:val="0"/>
        </w:rPr>
        <w:t>Student contribution amount</w:t>
      </w:r>
      <w:r w:rsidR="00AF39B8">
        <w:fldChar w:fldCharType="end"/>
      </w:r>
      <w:r w:rsidR="00AF39B8">
        <w:t>.</w:t>
      </w:r>
    </w:p>
    <w:p w14:paraId="4CF8D822" w14:textId="3349C217" w:rsidR="007A65D4" w:rsidRDefault="007A65D4" w:rsidP="007A65D4">
      <w:r w:rsidRPr="00AD0B44">
        <w:t xml:space="preserve">If your </w:t>
      </w:r>
      <w:r w:rsidR="00794F08">
        <w:t xml:space="preserve">provider </w:t>
      </w:r>
      <w:r w:rsidRPr="00AD0B44">
        <w:t xml:space="preserve">has offered you a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rsidRPr="00AD0B44">
        <w:t>, it can also offer HECS-HELP loan</w:t>
      </w:r>
      <w:r>
        <w:t>s</w:t>
      </w:r>
      <w:r w:rsidR="008A7A41">
        <w:t xml:space="preserve"> (if you are eligible)</w:t>
      </w:r>
      <w:r>
        <w:t>.</w:t>
      </w:r>
    </w:p>
    <w:p w14:paraId="0188737C" w14:textId="77777777" w:rsidR="007A65D4" w:rsidRDefault="007A65D4" w:rsidP="007A65D4">
      <w:r>
        <w:t>If you receive HECS-HELP it will be paid directly to your provider by the Government.</w:t>
      </w:r>
    </w:p>
    <w:p w14:paraId="6AC31B6F" w14:textId="77777777" w:rsidR="007A65D4" w:rsidRDefault="007A65D4" w:rsidP="007A65D4">
      <w:bookmarkStart w:id="49" w:name="_Hlk182583156"/>
      <w:r>
        <w:t>Your HECS-</w:t>
      </w:r>
      <w:r w:rsidRPr="006B124A">
        <w:t>HELP</w:t>
      </w:r>
      <w:r>
        <w:t xml:space="preserve"> loan must be repaid to the Government once you earn enough income to make repayments. This is known as the repayment threshold. </w:t>
      </w:r>
    </w:p>
    <w:p w14:paraId="5A0064CA" w14:textId="40119E64" w:rsidR="007A65D4" w:rsidRDefault="007A65D4" w:rsidP="007A65D4">
      <w:bookmarkStart w:id="50" w:name="_Hlk182583172"/>
      <w:bookmarkEnd w:id="49"/>
      <w:r>
        <w:t xml:space="preserve">You should think about how this will affect you in the long term before you apply, as having a </w:t>
      </w:r>
      <w:r w:rsidR="00C76E8E">
        <w:fldChar w:fldCharType="begin"/>
      </w:r>
      <w:r w:rsidR="00C76E8E">
        <w:instrText xml:space="preserve"> REF _Ref187161299 \h </w:instrText>
      </w:r>
      <w:r w:rsidR="00C76E8E">
        <w:fldChar w:fldCharType="separate"/>
      </w:r>
      <w:r w:rsidR="003B343B" w:rsidRPr="006420D5">
        <w:rPr>
          <w:rStyle w:val="HighlightedWords-Colour"/>
          <w:bCs w:val="0"/>
        </w:rPr>
        <w:t>HELP debt</w:t>
      </w:r>
      <w:r w:rsidR="00C76E8E">
        <w:fldChar w:fldCharType="end"/>
      </w:r>
      <w:r w:rsidR="00C76E8E">
        <w:t xml:space="preserve"> </w:t>
      </w:r>
      <w:r>
        <w:t>may affect access to bank and home loans.</w:t>
      </w:r>
    </w:p>
    <w:p w14:paraId="45D94B99" w14:textId="77777777" w:rsidR="00621547" w:rsidRDefault="00621547" w:rsidP="007A65D4"/>
    <w:tbl>
      <w:tblPr>
        <w:tblStyle w:val="PullTable"/>
        <w:tblW w:w="9151" w:type="dxa"/>
        <w:tblLayout w:type="fixed"/>
        <w:tblLook w:val="04A0" w:firstRow="1" w:lastRow="0" w:firstColumn="1" w:lastColumn="0" w:noHBand="0" w:noVBand="1"/>
      </w:tblPr>
      <w:tblGrid>
        <w:gridCol w:w="1327"/>
        <w:gridCol w:w="7824"/>
      </w:tblGrid>
      <w:tr w:rsidR="00621547" w14:paraId="46610832" w14:textId="77777777" w:rsidTr="00994746">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244A1324" w14:textId="77777777" w:rsidR="00621547" w:rsidRDefault="00621547" w:rsidP="00994746">
            <w:r>
              <w:rPr>
                <w:noProof/>
              </w:rPr>
              <mc:AlternateContent>
                <mc:Choice Requires="wpg">
                  <w:drawing>
                    <wp:inline distT="0" distB="0" distL="0" distR="0" wp14:anchorId="13843F68" wp14:editId="53813912">
                      <wp:extent cx="593725" cy="579120"/>
                      <wp:effectExtent l="0" t="0" r="0" b="0"/>
                      <wp:docPr id="1841322495"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6973802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161971771"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128B6363"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">
                        <v:imagedata r:id="rId58"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">
                        <v:imagedata r:id="rId59" o:title=""/>
                      </v:shape>
                      <w10:anchorlock/>
                    </v:group>
                  </w:pict>
                </mc:Fallback>
              </mc:AlternateContent>
            </w:r>
          </w:p>
        </w:tc>
        <w:tc>
          <w:tcPr>
            <w:tcW w:w="7824" w:type="dxa"/>
          </w:tcPr>
          <w:p w14:paraId="7BC81881" w14:textId="625CD911" w:rsidR="00621547" w:rsidRDefault="00621547" w:rsidP="00994746">
            <w:pPr>
              <w:cnfStyle w:val="000000000000" w:firstRow="0" w:lastRow="0" w:firstColumn="0" w:lastColumn="0" w:oddVBand="0" w:evenVBand="0" w:oddHBand="0" w:evenHBand="0" w:firstRowFirstColumn="0" w:firstRowLastColumn="0" w:lastRowFirstColumn="0" w:lastRowLastColumn="0"/>
            </w:pPr>
            <w:r>
              <w:t xml:space="preserve">Please read further information about repaying your HELP debt in section </w:t>
            </w:r>
            <w:r w:rsidR="00A86359">
              <w:t xml:space="preserve">    </w:t>
            </w:r>
            <w:r>
              <w:t>7.</w:t>
            </w:r>
            <w:r w:rsidR="00A86359">
              <w:t xml:space="preserve"> </w:t>
            </w:r>
            <w:r w:rsidRPr="00794F08">
              <w:rPr>
                <w:u w:val="single"/>
              </w:rPr>
              <w:fldChar w:fldCharType="begin"/>
            </w:r>
            <w:r w:rsidRPr="00794F08">
              <w:rPr>
                <w:u w:val="single"/>
              </w:rPr>
              <w:instrText xml:space="preserve"> REF _Ref187911723 \h  \* MERGEFORMAT </w:instrText>
            </w:r>
            <w:r w:rsidRPr="00794F08">
              <w:rPr>
                <w:u w:val="single"/>
              </w:rPr>
            </w:r>
            <w:r w:rsidRPr="00794F08">
              <w:rPr>
                <w:u w:val="single"/>
              </w:rPr>
              <w:fldChar w:fldCharType="separate"/>
            </w:r>
            <w:r w:rsidR="003B343B" w:rsidRPr="003B343B">
              <w:rPr>
                <w:u w:val="single"/>
              </w:rPr>
              <w:t>Repaying your HELP debt</w:t>
            </w:r>
            <w:r w:rsidRPr="00794F08">
              <w:rPr>
                <w:u w:val="single"/>
              </w:rPr>
              <w:fldChar w:fldCharType="end"/>
            </w:r>
            <w:r>
              <w:t>.</w:t>
            </w:r>
          </w:p>
        </w:tc>
      </w:tr>
    </w:tbl>
    <w:p w14:paraId="26765290" w14:textId="77777777" w:rsidR="00621547" w:rsidRDefault="00621547" w:rsidP="007A65D4"/>
    <w:p w14:paraId="148C551B" w14:textId="77777777" w:rsidR="00621547" w:rsidRDefault="00621547" w:rsidP="007A65D4"/>
    <w:p w14:paraId="2E8F1025" w14:textId="77777777" w:rsidR="00621547" w:rsidRDefault="00621547" w:rsidP="007A65D4"/>
    <w:p w14:paraId="626527E1" w14:textId="4372A60D" w:rsidR="007A65D4" w:rsidRPr="00AD0B44" w:rsidRDefault="007A65D4" w:rsidP="007A65D4">
      <w:pPr>
        <w:pStyle w:val="Heading3"/>
        <w:spacing w:before="360"/>
      </w:pPr>
      <w:bookmarkStart w:id="51" w:name="_Toc176938921"/>
      <w:bookmarkStart w:id="52" w:name="_Toc184650595"/>
      <w:bookmarkStart w:id="53" w:name="_Toc189553409"/>
      <w:bookmarkEnd w:id="50"/>
      <w:r>
        <w:lastRenderedPageBreak/>
        <w:t>Am I eligible for</w:t>
      </w:r>
      <w:r w:rsidRPr="00AD0B44">
        <w:t xml:space="preserve"> HECS-HELP?</w:t>
      </w:r>
      <w:bookmarkEnd w:id="51"/>
      <w:bookmarkEnd w:id="52"/>
      <w:bookmarkEnd w:id="53"/>
    </w:p>
    <w:p w14:paraId="5DB7DD3F" w14:textId="2FC555B4" w:rsidR="007A65D4" w:rsidRDefault="007A65D4" w:rsidP="007A65D4">
      <w:pPr>
        <w:pStyle w:val="Normal-BeforeBullets"/>
      </w:pPr>
      <w:r w:rsidRPr="00AD0B44">
        <w:t xml:space="preserve">You can only get </w:t>
      </w:r>
      <w:r w:rsidR="00FF41FA">
        <w:rPr>
          <w:rStyle w:val="HighlightedWords-Colour"/>
        </w:rPr>
        <w:fldChar w:fldCharType="begin"/>
      </w:r>
      <w:r w:rsidR="00FF41FA">
        <w:rPr>
          <w:rStyle w:val="HighlightedWords-Colour"/>
        </w:rPr>
        <w:instrText xml:space="preserve"> REF _Ref187161251 \h </w:instrText>
      </w:r>
      <w:r w:rsidR="00FF41FA">
        <w:rPr>
          <w:rStyle w:val="HighlightedWords-Colour"/>
        </w:rPr>
      </w:r>
      <w:r w:rsidR="00FF41FA">
        <w:rPr>
          <w:rStyle w:val="HighlightedWords-Colour"/>
        </w:rPr>
        <w:fldChar w:fldCharType="separate"/>
      </w:r>
      <w:r w:rsidR="003B343B" w:rsidRPr="00082C28">
        <w:rPr>
          <w:rStyle w:val="HighlightedWords-Colour"/>
          <w:bCs w:val="0"/>
        </w:rPr>
        <w:t>HECS-HELP</w:t>
      </w:r>
      <w:r w:rsidR="00FF41FA">
        <w:rPr>
          <w:rStyle w:val="HighlightedWords-Colour"/>
        </w:rPr>
        <w:fldChar w:fldCharType="end"/>
      </w:r>
      <w:r w:rsidR="00FF41FA">
        <w:rPr>
          <w:rStyle w:val="HighlightedWords-Colour"/>
        </w:rPr>
        <w:t xml:space="preserve"> </w:t>
      </w:r>
      <w:r w:rsidRPr="00AD0B44">
        <w:t xml:space="preserve">if you are enrolled in a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rsidRPr="00AD0B44">
        <w:t xml:space="preserve">. </w:t>
      </w:r>
    </w:p>
    <w:p w14:paraId="71AF930C" w14:textId="77777777" w:rsidR="007A65D4" w:rsidRPr="00586D77" w:rsidRDefault="007A65D4" w:rsidP="007A65D4">
      <w:pPr>
        <w:pStyle w:val="Normal-BeforeBullets"/>
      </w:pPr>
      <w:r w:rsidRPr="00586D77">
        <w:t>You must also be either:</w:t>
      </w:r>
    </w:p>
    <w:p w14:paraId="54DE89E1" w14:textId="7F2EA74A" w:rsidR="00C4249B" w:rsidRDefault="007A65D4" w:rsidP="00D345F5">
      <w:pPr>
        <w:pStyle w:val="ListBullet"/>
        <w:numPr>
          <w:ilvl w:val="0"/>
          <w:numId w:val="42"/>
        </w:numPr>
        <w:rPr>
          <w:szCs w:val="21"/>
        </w:rPr>
      </w:pPr>
      <w:r w:rsidRPr="00586D77">
        <w:rPr>
          <w:szCs w:val="21"/>
        </w:rPr>
        <w:t xml:space="preserve">an Australian citizen who will complete some of your </w:t>
      </w:r>
      <w:r w:rsidR="001409E7">
        <w:rPr>
          <w:szCs w:val="21"/>
        </w:rPr>
        <w:fldChar w:fldCharType="begin"/>
      </w:r>
      <w:r w:rsidR="001409E7">
        <w:rPr>
          <w:szCs w:val="21"/>
        </w:rPr>
        <w:instrText xml:space="preserve"> REF _Ref187302074 \h </w:instrText>
      </w:r>
      <w:r w:rsidR="001409E7">
        <w:rPr>
          <w:szCs w:val="21"/>
        </w:rPr>
      </w:r>
      <w:r w:rsidR="001409E7">
        <w:rPr>
          <w:szCs w:val="21"/>
        </w:rPr>
        <w:fldChar w:fldCharType="separate"/>
      </w:r>
      <w:r w:rsidR="003B343B" w:rsidRPr="00082C28">
        <w:rPr>
          <w:rStyle w:val="HighlightedWords-Colour"/>
          <w:bCs w:val="0"/>
        </w:rPr>
        <w:t>Course of study</w:t>
      </w:r>
      <w:r w:rsidR="001409E7">
        <w:rPr>
          <w:szCs w:val="21"/>
        </w:rPr>
        <w:fldChar w:fldCharType="end"/>
      </w:r>
      <w:r w:rsidR="001409E7">
        <w:rPr>
          <w:szCs w:val="21"/>
        </w:rPr>
        <w:t xml:space="preserve"> </w:t>
      </w:r>
      <w:r w:rsidRPr="00586D77">
        <w:rPr>
          <w:szCs w:val="21"/>
        </w:rPr>
        <w:t>in Australia</w:t>
      </w:r>
      <w:bookmarkStart w:id="54" w:name="_Hlk182578716"/>
    </w:p>
    <w:p w14:paraId="532032D4" w14:textId="40B0551C" w:rsidR="00794F08" w:rsidRDefault="007A65D4" w:rsidP="00D345F5">
      <w:pPr>
        <w:pStyle w:val="ListBullet"/>
        <w:numPr>
          <w:ilvl w:val="0"/>
          <w:numId w:val="42"/>
        </w:numPr>
        <w:rPr>
          <w:szCs w:val="21"/>
        </w:rPr>
      </w:pPr>
      <w:r w:rsidRPr="00C4249B">
        <w:rPr>
          <w:szCs w:val="21"/>
        </w:rPr>
        <w:t xml:space="preserve">a </w:t>
      </w:r>
      <w:r w:rsidR="00794F08" w:rsidRPr="00794F08">
        <w:rPr>
          <w:b/>
          <w:bCs/>
          <w:szCs w:val="21"/>
        </w:rPr>
        <w:fldChar w:fldCharType="begin"/>
      </w:r>
      <w:r w:rsidR="00794F08" w:rsidRPr="00794F08">
        <w:rPr>
          <w:b/>
          <w:bCs/>
          <w:szCs w:val="21"/>
        </w:rPr>
        <w:instrText xml:space="preserve"> REF _Ref187305870 \h </w:instrText>
      </w:r>
      <w:r w:rsidR="00794F08">
        <w:rPr>
          <w:b/>
          <w:bCs/>
          <w:szCs w:val="21"/>
        </w:rPr>
        <w:instrText xml:space="preserve"> \* MERGEFORMAT </w:instrText>
      </w:r>
      <w:r w:rsidR="00794F08" w:rsidRPr="00794F08">
        <w:rPr>
          <w:b/>
          <w:bCs/>
          <w:szCs w:val="21"/>
        </w:rPr>
      </w:r>
      <w:r w:rsidR="00794F08" w:rsidRPr="00794F08">
        <w:rPr>
          <w:b/>
          <w:bCs/>
          <w:szCs w:val="21"/>
        </w:rPr>
        <w:fldChar w:fldCharType="separate"/>
      </w:r>
      <w:r w:rsidR="003B343B" w:rsidRPr="003B343B">
        <w:rPr>
          <w:rStyle w:val="Hyperlink"/>
          <w:rFonts w:eastAsiaTheme="majorEastAsia"/>
          <w:b/>
          <w:bCs/>
          <w:color w:val="2F0E72" w:themeColor="accent1"/>
          <w:u w:val="none"/>
        </w:rPr>
        <w:t>New Zealand Special Category Visa holder (NZ SCV)</w:t>
      </w:r>
      <w:r w:rsidR="00794F08" w:rsidRPr="00794F08">
        <w:rPr>
          <w:b/>
          <w:bCs/>
          <w:szCs w:val="21"/>
        </w:rPr>
        <w:fldChar w:fldCharType="end"/>
      </w:r>
      <w:r w:rsidR="00794F08">
        <w:rPr>
          <w:szCs w:val="21"/>
        </w:rPr>
        <w:t xml:space="preserve"> who </w:t>
      </w:r>
      <w:r w:rsidRPr="00C4249B">
        <w:rPr>
          <w:szCs w:val="21"/>
        </w:rPr>
        <w:t>meets the long-term residency requirements and who will be resident in Australia for the duration of your unit(s)</w:t>
      </w:r>
      <w:bookmarkStart w:id="55" w:name="_Hlk182583216"/>
    </w:p>
    <w:p w14:paraId="320C22F9" w14:textId="0DF2F453" w:rsidR="007A65D4" w:rsidRPr="00C4249B" w:rsidRDefault="001409E7" w:rsidP="00D345F5">
      <w:pPr>
        <w:pStyle w:val="ListBullet"/>
        <w:numPr>
          <w:ilvl w:val="0"/>
          <w:numId w:val="0"/>
        </w:numPr>
        <w:ind w:left="720"/>
        <w:rPr>
          <w:szCs w:val="21"/>
        </w:rPr>
      </w:pPr>
      <w:r w:rsidRPr="00C4249B">
        <w:rPr>
          <w:szCs w:val="21"/>
        </w:rPr>
        <w:t>The l</w:t>
      </w:r>
      <w:r w:rsidR="007A65D4" w:rsidRPr="00C4249B">
        <w:rPr>
          <w:szCs w:val="21"/>
        </w:rPr>
        <w:t xml:space="preserve">ong-term residency requirements are published at: </w:t>
      </w:r>
      <w:hyperlink r:id="rId60" w:history="1">
        <w:r w:rsidR="007A65D4" w:rsidRPr="00C4249B">
          <w:rPr>
            <w:rStyle w:val="Hyperlink"/>
            <w:rFonts w:eastAsiaTheme="majorEastAsia"/>
            <w:szCs w:val="21"/>
          </w:rPr>
          <w:t>https://www.studyassist.gov.au/loan-eligibility/non-australian-citizens</w:t>
        </w:r>
      </w:hyperlink>
      <w:bookmarkEnd w:id="55"/>
      <w:r w:rsidR="00D345F5">
        <w:rPr>
          <w:rStyle w:val="Hyperlink"/>
          <w:rFonts w:eastAsiaTheme="majorEastAsia"/>
          <w:szCs w:val="21"/>
        </w:rPr>
        <w:t>.</w:t>
      </w:r>
    </w:p>
    <w:bookmarkEnd w:id="54"/>
    <w:p w14:paraId="16A67C5B" w14:textId="44E238B3" w:rsidR="007A65D4" w:rsidRPr="00586D77" w:rsidRDefault="007A65D4" w:rsidP="00D345F5">
      <w:pPr>
        <w:pStyle w:val="ListBullet"/>
        <w:numPr>
          <w:ilvl w:val="0"/>
          <w:numId w:val="43"/>
        </w:numPr>
        <w:rPr>
          <w:szCs w:val="21"/>
        </w:rPr>
      </w:pPr>
      <w:r w:rsidRPr="00586D77">
        <w:rPr>
          <w:szCs w:val="21"/>
        </w:rPr>
        <w:t xml:space="preserve">a permanent visa holder who held a NZ </w:t>
      </w:r>
      <w:r w:rsidR="00C4249B">
        <w:rPr>
          <w:szCs w:val="21"/>
        </w:rPr>
        <w:t>SCV</w:t>
      </w:r>
      <w:r w:rsidRPr="00586D77">
        <w:rPr>
          <w:szCs w:val="21"/>
        </w:rPr>
        <w:t xml:space="preserve"> immediately prior to your permanent visa and you previously met the long-term residency requirements</w:t>
      </w:r>
    </w:p>
    <w:p w14:paraId="0BFD76FE" w14:textId="008C161F" w:rsidR="007A65D4" w:rsidRPr="00586D77" w:rsidRDefault="007A65D4" w:rsidP="00D345F5">
      <w:pPr>
        <w:pStyle w:val="ListBullet"/>
        <w:numPr>
          <w:ilvl w:val="0"/>
          <w:numId w:val="43"/>
        </w:numPr>
        <w:rPr>
          <w:szCs w:val="21"/>
        </w:rPr>
      </w:pPr>
      <w:r w:rsidRPr="00586D77">
        <w:rPr>
          <w:szCs w:val="21"/>
        </w:rPr>
        <w:t>a</w:t>
      </w:r>
      <w:r w:rsidRPr="00903DA2">
        <w:rPr>
          <w:b/>
          <w:bCs/>
          <w:szCs w:val="21"/>
        </w:rPr>
        <w:t xml:space="preserve"> </w:t>
      </w:r>
      <w:r w:rsidR="00903DA2" w:rsidRPr="00903DA2">
        <w:rPr>
          <w:b/>
          <w:bCs/>
          <w:color w:val="2F0E72"/>
          <w:szCs w:val="21"/>
        </w:rPr>
        <w:fldChar w:fldCharType="begin"/>
      </w:r>
      <w:r w:rsidR="00903DA2" w:rsidRPr="00903DA2">
        <w:rPr>
          <w:b/>
          <w:bCs/>
          <w:color w:val="2F0E72"/>
          <w:szCs w:val="21"/>
        </w:rPr>
        <w:instrText xml:space="preserve"> REF _Ref187850652 \h  \* MERGEFORMAT </w:instrText>
      </w:r>
      <w:r w:rsidR="00903DA2" w:rsidRPr="00903DA2">
        <w:rPr>
          <w:b/>
          <w:bCs/>
          <w:color w:val="2F0E72"/>
          <w:szCs w:val="21"/>
        </w:rPr>
      </w:r>
      <w:r w:rsidR="00903DA2" w:rsidRPr="00903DA2">
        <w:rPr>
          <w:b/>
          <w:bCs/>
          <w:color w:val="2F0E72"/>
          <w:szCs w:val="21"/>
        </w:rPr>
        <w:fldChar w:fldCharType="separate"/>
      </w:r>
      <w:r w:rsidR="003B343B" w:rsidRPr="003B343B">
        <w:rPr>
          <w:b/>
          <w:bCs/>
          <w:color w:val="2F0E72"/>
        </w:rPr>
        <w:t>Permanent Humanitarian Visa holder</w:t>
      </w:r>
      <w:r w:rsidR="00903DA2" w:rsidRPr="00903DA2">
        <w:rPr>
          <w:b/>
          <w:bCs/>
          <w:color w:val="2F0E72"/>
          <w:szCs w:val="21"/>
        </w:rPr>
        <w:fldChar w:fldCharType="end"/>
      </w:r>
      <w:r w:rsidR="00903DA2">
        <w:rPr>
          <w:szCs w:val="21"/>
        </w:rPr>
        <w:t xml:space="preserve"> </w:t>
      </w:r>
      <w:r w:rsidRPr="00586D77">
        <w:rPr>
          <w:szCs w:val="21"/>
        </w:rPr>
        <w:t>or</w:t>
      </w:r>
      <w:r w:rsidRPr="00586D77">
        <w:rPr>
          <w:rFonts w:ascii="Calibri" w:eastAsia="Calibri" w:hAnsi="Calibri" w:cs="Arial"/>
          <w:szCs w:val="21"/>
        </w:rPr>
        <w:t xml:space="preserve"> </w:t>
      </w:r>
      <w:r w:rsidR="00794F08">
        <w:rPr>
          <w:rFonts w:ascii="Calibri" w:eastAsia="Calibri" w:hAnsi="Calibri" w:cs="Arial"/>
          <w:szCs w:val="21"/>
        </w:rPr>
        <w:fldChar w:fldCharType="begin"/>
      </w:r>
      <w:r w:rsidR="00794F08">
        <w:rPr>
          <w:rFonts w:ascii="Calibri" w:eastAsia="Calibri" w:hAnsi="Calibri" w:cs="Arial"/>
          <w:szCs w:val="21"/>
        </w:rPr>
        <w:instrText xml:space="preserve"> REF _Ref187302293 \h  \* MERGEFORMAT </w:instrText>
      </w:r>
      <w:r w:rsidR="00794F08">
        <w:rPr>
          <w:rFonts w:ascii="Calibri" w:eastAsia="Calibri" w:hAnsi="Calibri" w:cs="Arial"/>
          <w:szCs w:val="21"/>
        </w:rPr>
      </w:r>
      <w:r w:rsidR="00794F08">
        <w:rPr>
          <w:rFonts w:ascii="Calibri" w:eastAsia="Calibri" w:hAnsi="Calibri" w:cs="Arial"/>
          <w:szCs w:val="21"/>
        </w:rPr>
        <w:fldChar w:fldCharType="separate"/>
      </w:r>
      <w:r w:rsidR="003B343B" w:rsidRPr="00082C28">
        <w:rPr>
          <w:rStyle w:val="HighlightedWords-Colour"/>
          <w:bCs w:val="0"/>
        </w:rPr>
        <w:t xml:space="preserve">Eligible former </w:t>
      </w:r>
      <w:r w:rsidR="003B343B" w:rsidRPr="003B343B">
        <w:rPr>
          <w:rStyle w:val="HighlightedWords-Colour"/>
        </w:rPr>
        <w:t>Permanent</w:t>
      </w:r>
      <w:r w:rsidR="003B343B" w:rsidRPr="00082C28">
        <w:rPr>
          <w:rStyle w:val="HighlightedWords-Colour"/>
          <w:bCs w:val="0"/>
        </w:rPr>
        <w:t xml:space="preserve"> </w:t>
      </w:r>
      <w:r w:rsidR="003B343B" w:rsidRPr="003B343B">
        <w:rPr>
          <w:rStyle w:val="HighlightedWords-Colour"/>
        </w:rPr>
        <w:t>Humanitarian</w:t>
      </w:r>
      <w:r w:rsidR="003B343B" w:rsidRPr="00082C28">
        <w:rPr>
          <w:rStyle w:val="HighlightedWords-Colour"/>
          <w:bCs w:val="0"/>
        </w:rPr>
        <w:t xml:space="preserve"> </w:t>
      </w:r>
      <w:r w:rsidR="003B343B" w:rsidRPr="003B343B">
        <w:rPr>
          <w:rStyle w:val="HighlightedWords-Colour"/>
        </w:rPr>
        <w:t>Visa</w:t>
      </w:r>
      <w:r w:rsidR="003B343B" w:rsidRPr="00082C28">
        <w:rPr>
          <w:rStyle w:val="HighlightedWords-Colour"/>
          <w:bCs w:val="0"/>
        </w:rPr>
        <w:t xml:space="preserve"> holder</w:t>
      </w:r>
      <w:r w:rsidR="00794F08">
        <w:rPr>
          <w:rFonts w:ascii="Calibri" w:eastAsia="Calibri" w:hAnsi="Calibri" w:cs="Arial"/>
          <w:szCs w:val="21"/>
        </w:rPr>
        <w:fldChar w:fldCharType="end"/>
      </w:r>
      <w:r w:rsidR="00794F08">
        <w:rPr>
          <w:rFonts w:ascii="Calibri" w:eastAsia="Calibri" w:hAnsi="Calibri" w:cs="Arial"/>
          <w:szCs w:val="21"/>
        </w:rPr>
        <w:t xml:space="preserve"> </w:t>
      </w:r>
      <w:r w:rsidRPr="00586D77">
        <w:rPr>
          <w:szCs w:val="21"/>
        </w:rPr>
        <w:t>who will be resident in Australia for the duration of your unit(s)</w:t>
      </w:r>
    </w:p>
    <w:p w14:paraId="15CAB023" w14:textId="4A171E5C" w:rsidR="007A65D4" w:rsidRPr="00586D77" w:rsidRDefault="007A65D4" w:rsidP="00D345F5">
      <w:pPr>
        <w:pStyle w:val="ListBullet"/>
        <w:numPr>
          <w:ilvl w:val="0"/>
          <w:numId w:val="43"/>
        </w:numPr>
        <w:rPr>
          <w:szCs w:val="21"/>
        </w:rPr>
      </w:pPr>
      <w:r w:rsidRPr="00586D77">
        <w:rPr>
          <w:szCs w:val="21"/>
        </w:rPr>
        <w:t>a</w:t>
      </w:r>
      <w:r w:rsidR="00794F08">
        <w:rPr>
          <w:rStyle w:val="HighlightedWords-Colour"/>
          <w:szCs w:val="21"/>
        </w:rPr>
        <w:t xml:space="preserve"> </w:t>
      </w:r>
      <w:r w:rsidR="00794F08" w:rsidRPr="00794F08">
        <w:rPr>
          <w:rStyle w:val="HighlightedWords-Colour"/>
          <w:b w:val="0"/>
          <w:bCs w:val="0"/>
          <w:szCs w:val="21"/>
        </w:rPr>
        <w:fldChar w:fldCharType="begin"/>
      </w:r>
      <w:r w:rsidR="00794F08" w:rsidRPr="00794F08">
        <w:rPr>
          <w:rStyle w:val="HighlightedWords-Colour"/>
          <w:b w:val="0"/>
          <w:bCs w:val="0"/>
          <w:szCs w:val="21"/>
        </w:rPr>
        <w:instrText xml:space="preserve"> REF _Ref188537200 \h </w:instrText>
      </w:r>
      <w:r w:rsidR="00794F08">
        <w:rPr>
          <w:rStyle w:val="HighlightedWords-Colour"/>
          <w:b w:val="0"/>
          <w:bCs w:val="0"/>
          <w:szCs w:val="21"/>
        </w:rPr>
        <w:instrText xml:space="preserve"> \* MERGEFORMAT </w:instrText>
      </w:r>
      <w:r w:rsidR="00794F08" w:rsidRPr="00794F08">
        <w:rPr>
          <w:rStyle w:val="HighlightedWords-Colour"/>
          <w:b w:val="0"/>
          <w:bCs w:val="0"/>
          <w:szCs w:val="21"/>
        </w:rPr>
      </w:r>
      <w:r w:rsidR="00794F08" w:rsidRPr="00794F08">
        <w:rPr>
          <w:rStyle w:val="HighlightedWords-Colour"/>
          <w:b w:val="0"/>
          <w:bCs w:val="0"/>
          <w:szCs w:val="21"/>
        </w:rPr>
        <w:fldChar w:fldCharType="separate"/>
      </w:r>
      <w:r w:rsidR="003B343B" w:rsidRPr="003B343B">
        <w:rPr>
          <w:rStyle w:val="Hyperlink"/>
          <w:rFonts w:eastAsiaTheme="majorEastAsia"/>
          <w:b/>
          <w:bCs/>
          <w:color w:val="2F0E72" w:themeColor="accent1"/>
          <w:u w:val="none"/>
        </w:rPr>
        <w:t>Pacific Engagement Visa holder</w:t>
      </w:r>
      <w:r w:rsidR="00794F08" w:rsidRPr="00794F08">
        <w:rPr>
          <w:rStyle w:val="HighlightedWords-Colour"/>
          <w:b w:val="0"/>
          <w:bCs w:val="0"/>
          <w:szCs w:val="21"/>
        </w:rPr>
        <w:fldChar w:fldCharType="end"/>
      </w:r>
      <w:r w:rsidR="00794F08">
        <w:rPr>
          <w:rStyle w:val="HighlightedWords-Colour"/>
          <w:szCs w:val="21"/>
        </w:rPr>
        <w:t xml:space="preserve"> </w:t>
      </w:r>
      <w:r w:rsidRPr="00586D77">
        <w:rPr>
          <w:szCs w:val="21"/>
        </w:rPr>
        <w:t xml:space="preserve">who will be resident in Australia for the duration of your unit(s) </w:t>
      </w:r>
    </w:p>
    <w:p w14:paraId="5D259E49" w14:textId="323980B0" w:rsidR="007A65D4" w:rsidRPr="00586D77" w:rsidRDefault="007A65D4" w:rsidP="007A65D4">
      <w:pPr>
        <w:pStyle w:val="Normal-BeforeBullets"/>
      </w:pPr>
      <w:r w:rsidRPr="00586D77">
        <w:t>You must also</w:t>
      </w:r>
      <w:r w:rsidR="00621547">
        <w:t>:</w:t>
      </w:r>
    </w:p>
    <w:p w14:paraId="07363575" w14:textId="4103EE42" w:rsidR="007A65D4" w:rsidRPr="00586D77" w:rsidRDefault="007A65D4" w:rsidP="00D345F5">
      <w:pPr>
        <w:pStyle w:val="ListBullet"/>
        <w:numPr>
          <w:ilvl w:val="0"/>
          <w:numId w:val="44"/>
        </w:numPr>
        <w:rPr>
          <w:szCs w:val="21"/>
        </w:rPr>
      </w:pPr>
      <w:r w:rsidRPr="00586D77">
        <w:rPr>
          <w:szCs w:val="21"/>
        </w:rPr>
        <w:t xml:space="preserve">meet the </w:t>
      </w:r>
      <w:r w:rsidR="001409E7">
        <w:rPr>
          <w:szCs w:val="21"/>
        </w:rPr>
        <w:fldChar w:fldCharType="begin"/>
      </w:r>
      <w:r w:rsidR="001409E7">
        <w:rPr>
          <w:szCs w:val="21"/>
        </w:rPr>
        <w:instrText xml:space="preserve"> REF _Ref187306139 \h </w:instrText>
      </w:r>
      <w:r w:rsidR="001409E7">
        <w:rPr>
          <w:szCs w:val="21"/>
        </w:rPr>
      </w:r>
      <w:r w:rsidR="001409E7">
        <w:rPr>
          <w:szCs w:val="21"/>
        </w:rPr>
        <w:fldChar w:fldCharType="separate"/>
      </w:r>
      <w:r w:rsidR="003B343B" w:rsidRPr="006420D5">
        <w:rPr>
          <w:rStyle w:val="HighlightedWords-Colour"/>
          <w:bCs w:val="0"/>
        </w:rPr>
        <w:t>Tax file number (TFN)</w:t>
      </w:r>
      <w:r w:rsidR="001409E7">
        <w:rPr>
          <w:szCs w:val="21"/>
        </w:rPr>
        <w:fldChar w:fldCharType="end"/>
      </w:r>
      <w:r w:rsidR="001409E7">
        <w:rPr>
          <w:szCs w:val="21"/>
        </w:rPr>
        <w:t xml:space="preserve"> </w:t>
      </w:r>
      <w:r w:rsidRPr="00586D77">
        <w:rPr>
          <w:szCs w:val="21"/>
        </w:rPr>
        <w:t xml:space="preserve">requirements </w:t>
      </w:r>
    </w:p>
    <w:p w14:paraId="45AD824D" w14:textId="42203DCC" w:rsidR="007A65D4" w:rsidRPr="00586D77" w:rsidRDefault="007A65D4" w:rsidP="00D345F5">
      <w:pPr>
        <w:pStyle w:val="ListBullet"/>
        <w:numPr>
          <w:ilvl w:val="0"/>
          <w:numId w:val="44"/>
        </w:numPr>
        <w:rPr>
          <w:szCs w:val="21"/>
        </w:rPr>
      </w:pPr>
      <w:bookmarkStart w:id="56" w:name="_Hlk152568464"/>
      <w:r w:rsidRPr="00586D77">
        <w:rPr>
          <w:szCs w:val="21"/>
        </w:rPr>
        <w:t xml:space="preserve">meet the </w:t>
      </w:r>
      <w:r w:rsidR="001409E7">
        <w:rPr>
          <w:szCs w:val="21"/>
        </w:rPr>
        <w:fldChar w:fldCharType="begin"/>
      </w:r>
      <w:r w:rsidR="001409E7">
        <w:rPr>
          <w:szCs w:val="21"/>
        </w:rPr>
        <w:instrText xml:space="preserve"> REF _Ref187303245 \h </w:instrText>
      </w:r>
      <w:r w:rsidR="001409E7">
        <w:rPr>
          <w:szCs w:val="21"/>
        </w:rPr>
      </w:r>
      <w:r w:rsidR="001409E7">
        <w:rPr>
          <w:szCs w:val="21"/>
        </w:rPr>
        <w:fldChar w:fldCharType="separate"/>
      </w:r>
      <w:r w:rsidR="003B343B" w:rsidRPr="006420D5">
        <w:rPr>
          <w:rStyle w:val="HighlightedWords-Colour"/>
          <w:bCs w:val="0"/>
        </w:rPr>
        <w:t>Unique Student Identifier (USI)</w:t>
      </w:r>
      <w:r w:rsidR="001409E7">
        <w:rPr>
          <w:szCs w:val="21"/>
        </w:rPr>
        <w:fldChar w:fldCharType="end"/>
      </w:r>
      <w:r w:rsidRPr="00586D77">
        <w:rPr>
          <w:szCs w:val="21"/>
        </w:rPr>
        <w:t xml:space="preserve"> requirements </w:t>
      </w:r>
    </w:p>
    <w:bookmarkEnd w:id="56"/>
    <w:p w14:paraId="2C6C91AD" w14:textId="333F04D5" w:rsidR="007A65D4" w:rsidRPr="00586D77" w:rsidRDefault="007A65D4" w:rsidP="00D345F5">
      <w:pPr>
        <w:pStyle w:val="ListBullet"/>
        <w:numPr>
          <w:ilvl w:val="0"/>
          <w:numId w:val="44"/>
        </w:numPr>
        <w:rPr>
          <w:szCs w:val="21"/>
        </w:rPr>
      </w:pPr>
      <w:r w:rsidRPr="00586D77">
        <w:rPr>
          <w:szCs w:val="21"/>
        </w:rPr>
        <w:t xml:space="preserve">have enough </w:t>
      </w:r>
      <w:r w:rsidR="001409E7">
        <w:rPr>
          <w:szCs w:val="21"/>
        </w:rPr>
        <w:fldChar w:fldCharType="begin"/>
      </w:r>
      <w:r w:rsidR="001409E7">
        <w:rPr>
          <w:szCs w:val="21"/>
        </w:rPr>
        <w:instrText xml:space="preserve"> REF _Ref187306188 \h </w:instrText>
      </w:r>
      <w:r w:rsidR="001409E7">
        <w:rPr>
          <w:szCs w:val="21"/>
        </w:rPr>
      </w:r>
      <w:r w:rsidR="001409E7">
        <w:rPr>
          <w:szCs w:val="21"/>
        </w:rPr>
        <w:fldChar w:fldCharType="separate"/>
      </w:r>
      <w:r w:rsidR="003B343B" w:rsidRPr="00082C28">
        <w:rPr>
          <w:rStyle w:val="HighlightedWords-Colour"/>
          <w:bCs w:val="0"/>
        </w:rPr>
        <w:t>Available HELP balance</w:t>
      </w:r>
      <w:r w:rsidR="001409E7">
        <w:rPr>
          <w:szCs w:val="21"/>
        </w:rPr>
        <w:fldChar w:fldCharType="end"/>
      </w:r>
      <w:r w:rsidR="001409E7">
        <w:rPr>
          <w:szCs w:val="21"/>
        </w:rPr>
        <w:t xml:space="preserve"> </w:t>
      </w:r>
      <w:r w:rsidRPr="00586D77">
        <w:rPr>
          <w:szCs w:val="21"/>
        </w:rPr>
        <w:t xml:space="preserve">at the </w:t>
      </w:r>
      <w:r w:rsidR="001409E7">
        <w:rPr>
          <w:szCs w:val="21"/>
        </w:rPr>
        <w:fldChar w:fldCharType="begin"/>
      </w:r>
      <w:r w:rsidR="001409E7">
        <w:rPr>
          <w:szCs w:val="21"/>
        </w:rPr>
        <w:instrText xml:space="preserve"> REF _Ref187161025 \h </w:instrText>
      </w:r>
      <w:r w:rsidR="001409E7">
        <w:rPr>
          <w:szCs w:val="21"/>
        </w:rPr>
      </w:r>
      <w:r w:rsidR="001409E7">
        <w:rPr>
          <w:szCs w:val="21"/>
        </w:rPr>
        <w:fldChar w:fldCharType="separate"/>
      </w:r>
      <w:r w:rsidR="003B343B" w:rsidRPr="00082C28">
        <w:rPr>
          <w:rStyle w:val="HighlightedWords-Colour"/>
          <w:bCs w:val="0"/>
        </w:rPr>
        <w:t>Census date</w:t>
      </w:r>
      <w:r w:rsidR="001409E7">
        <w:rPr>
          <w:szCs w:val="21"/>
        </w:rPr>
        <w:fldChar w:fldCharType="end"/>
      </w:r>
      <w:r w:rsidR="001409E7">
        <w:rPr>
          <w:szCs w:val="21"/>
        </w:rPr>
        <w:t xml:space="preserve"> </w:t>
      </w:r>
      <w:r w:rsidRPr="00586D77">
        <w:rPr>
          <w:szCs w:val="21"/>
        </w:rPr>
        <w:t xml:space="preserve">to pay your </w:t>
      </w:r>
      <w:r w:rsidR="00AF39B8">
        <w:rPr>
          <w:szCs w:val="21"/>
        </w:rPr>
        <w:fldChar w:fldCharType="begin"/>
      </w:r>
      <w:r w:rsidR="00AF39B8">
        <w:rPr>
          <w:szCs w:val="21"/>
        </w:rPr>
        <w:instrText xml:space="preserve"> REF _Ref187160945 \h </w:instrText>
      </w:r>
      <w:r w:rsidR="00AF39B8">
        <w:rPr>
          <w:szCs w:val="21"/>
        </w:rPr>
      </w:r>
      <w:r w:rsidR="00AF39B8">
        <w:rPr>
          <w:szCs w:val="21"/>
        </w:rPr>
        <w:fldChar w:fldCharType="separate"/>
      </w:r>
      <w:r w:rsidR="003B343B" w:rsidRPr="006420D5">
        <w:rPr>
          <w:rStyle w:val="HighlightedWords-Colour"/>
          <w:bCs w:val="0"/>
        </w:rPr>
        <w:t>Student contribution amount</w:t>
      </w:r>
      <w:r w:rsidR="00AF39B8">
        <w:rPr>
          <w:szCs w:val="21"/>
        </w:rPr>
        <w:fldChar w:fldCharType="end"/>
      </w:r>
    </w:p>
    <w:p w14:paraId="5C1D5B2F" w14:textId="77777777" w:rsidR="007A65D4" w:rsidRPr="00586D77" w:rsidRDefault="007A65D4" w:rsidP="00D345F5">
      <w:pPr>
        <w:pStyle w:val="ListBullet"/>
        <w:numPr>
          <w:ilvl w:val="0"/>
          <w:numId w:val="44"/>
        </w:numPr>
        <w:rPr>
          <w:szCs w:val="21"/>
        </w:rPr>
      </w:pPr>
      <w:r w:rsidRPr="00586D77">
        <w:rPr>
          <w:szCs w:val="21"/>
        </w:rPr>
        <w:t>be assessed as a genuine student and as academically suitable for your unit of study</w:t>
      </w:r>
    </w:p>
    <w:p w14:paraId="6D4002E5" w14:textId="4980C301" w:rsidR="007A65D4" w:rsidRPr="00586D77" w:rsidRDefault="007A65D4" w:rsidP="00D345F5">
      <w:pPr>
        <w:pStyle w:val="ListBullet"/>
        <w:numPr>
          <w:ilvl w:val="0"/>
          <w:numId w:val="44"/>
        </w:numPr>
        <w:rPr>
          <w:szCs w:val="21"/>
        </w:rPr>
      </w:pPr>
      <w:r w:rsidRPr="00586D77">
        <w:rPr>
          <w:szCs w:val="21"/>
        </w:rPr>
        <w:t>maintain a reasonable study load of no more than 2</w:t>
      </w:r>
      <w:r w:rsidR="00AF39B8">
        <w:rPr>
          <w:szCs w:val="21"/>
        </w:rPr>
        <w:t>.0</w:t>
      </w:r>
      <w:r w:rsidR="00794F08">
        <w:rPr>
          <w:szCs w:val="21"/>
        </w:rPr>
        <w:t xml:space="preserve"> </w:t>
      </w:r>
      <w:r w:rsidR="001409E7">
        <w:rPr>
          <w:szCs w:val="21"/>
        </w:rPr>
        <w:fldChar w:fldCharType="begin"/>
      </w:r>
      <w:r w:rsidR="001409E7">
        <w:rPr>
          <w:szCs w:val="21"/>
        </w:rPr>
        <w:instrText xml:space="preserve"> REF _Ref187303466 \h </w:instrText>
      </w:r>
      <w:r w:rsidR="001409E7">
        <w:rPr>
          <w:szCs w:val="21"/>
        </w:rPr>
      </w:r>
      <w:r w:rsidR="001409E7">
        <w:rPr>
          <w:szCs w:val="21"/>
        </w:rPr>
        <w:fldChar w:fldCharType="separate"/>
      </w:r>
      <w:r w:rsidR="003B343B" w:rsidRPr="00082C28">
        <w:rPr>
          <w:rStyle w:val="HighlightedWords-Colour"/>
          <w:bCs w:val="0"/>
        </w:rPr>
        <w:t>Equivalent full-time student load (EFTSL)</w:t>
      </w:r>
      <w:r w:rsidR="001409E7">
        <w:rPr>
          <w:szCs w:val="21"/>
        </w:rPr>
        <w:fldChar w:fldCharType="end"/>
      </w:r>
      <w:r w:rsidRPr="00586D77">
        <w:rPr>
          <w:szCs w:val="21"/>
        </w:rPr>
        <w:t xml:space="preserve"> per year unless approved by your </w:t>
      </w:r>
      <w:r w:rsidR="00794F08">
        <w:rPr>
          <w:szCs w:val="21"/>
        </w:rPr>
        <w:t xml:space="preserve">provider </w:t>
      </w:r>
      <w:r w:rsidRPr="00586D77">
        <w:rPr>
          <w:szCs w:val="21"/>
        </w:rPr>
        <w:t>or providers to study a higher load</w:t>
      </w:r>
    </w:p>
    <w:p w14:paraId="4BBC0FD0" w14:textId="77777777" w:rsidR="007A65D4" w:rsidRPr="00586D77" w:rsidRDefault="007A65D4" w:rsidP="00D345F5">
      <w:pPr>
        <w:pStyle w:val="ListBullet"/>
        <w:numPr>
          <w:ilvl w:val="0"/>
          <w:numId w:val="44"/>
        </w:numPr>
        <w:rPr>
          <w:szCs w:val="21"/>
        </w:rPr>
      </w:pPr>
      <w:r w:rsidRPr="00586D77">
        <w:rPr>
          <w:szCs w:val="21"/>
        </w:rPr>
        <w:t>have read this booklet</w:t>
      </w:r>
    </w:p>
    <w:p w14:paraId="08B78BE3" w14:textId="7B36C50F" w:rsidR="007A65D4" w:rsidRDefault="007A65D4" w:rsidP="00D345F5">
      <w:pPr>
        <w:pStyle w:val="ListBullet"/>
        <w:numPr>
          <w:ilvl w:val="0"/>
          <w:numId w:val="44"/>
        </w:numPr>
        <w:rPr>
          <w:szCs w:val="21"/>
        </w:rPr>
      </w:pPr>
      <w:r w:rsidRPr="00586D77">
        <w:rPr>
          <w:szCs w:val="21"/>
        </w:rPr>
        <w:t xml:space="preserve">have submitted a valid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rsidRPr="00586D77">
        <w:rPr>
          <w:szCs w:val="21"/>
        </w:rPr>
        <w:t xml:space="preserve"> and </w:t>
      </w:r>
      <w:r w:rsidRPr="00586D77">
        <w:rPr>
          <w:rFonts w:eastAsiaTheme="minorEastAsia"/>
          <w:szCs w:val="21"/>
        </w:rPr>
        <w:t>HECS-HELP</w:t>
      </w:r>
      <w:r w:rsidRPr="00586D77">
        <w:rPr>
          <w:rStyle w:val="HighlightedWords-Colour"/>
          <w:szCs w:val="21"/>
        </w:rPr>
        <w:t xml:space="preserve"> </w:t>
      </w:r>
      <w:r w:rsidR="001409E7">
        <w:rPr>
          <w:rStyle w:val="HighlightedWords-Colour"/>
          <w:szCs w:val="21"/>
        </w:rPr>
        <w:fldChar w:fldCharType="begin"/>
      </w:r>
      <w:r w:rsidR="001409E7">
        <w:rPr>
          <w:rStyle w:val="HighlightedWords-Colour"/>
          <w:szCs w:val="21"/>
        </w:rPr>
        <w:instrText xml:space="preserve"> REF _Ref187160782 \h </w:instrText>
      </w:r>
      <w:r w:rsidR="001409E7">
        <w:rPr>
          <w:rStyle w:val="HighlightedWords-Colour"/>
          <w:szCs w:val="21"/>
        </w:rPr>
      </w:r>
      <w:r w:rsidR="001409E7">
        <w:rPr>
          <w:rStyle w:val="HighlightedWords-Colour"/>
          <w:szCs w:val="21"/>
        </w:rPr>
        <w:fldChar w:fldCharType="separate"/>
      </w:r>
      <w:r w:rsidR="003B343B" w:rsidRPr="00082C28">
        <w:rPr>
          <w:rStyle w:val="HighlightedWords-Colour"/>
          <w:bCs w:val="0"/>
        </w:rPr>
        <w:t>Electronic Commonwealth Assistance Form (eCAF)</w:t>
      </w:r>
      <w:r w:rsidR="001409E7">
        <w:rPr>
          <w:rStyle w:val="HighlightedWords-Colour"/>
          <w:szCs w:val="21"/>
        </w:rPr>
        <w:fldChar w:fldCharType="end"/>
      </w:r>
      <w:r w:rsidR="001409E7">
        <w:rPr>
          <w:rStyle w:val="HighlightedWords-Colour"/>
          <w:szCs w:val="21"/>
        </w:rPr>
        <w:t xml:space="preserve"> </w:t>
      </w:r>
      <w:r w:rsidRPr="00586D77">
        <w:rPr>
          <w:szCs w:val="21"/>
        </w:rPr>
        <w:t xml:space="preserve">to your provider on or before the </w:t>
      </w:r>
      <w:r w:rsidR="001409E7">
        <w:rPr>
          <w:szCs w:val="21"/>
        </w:rPr>
        <w:fldChar w:fldCharType="begin"/>
      </w:r>
      <w:r w:rsidR="001409E7">
        <w:rPr>
          <w:szCs w:val="21"/>
        </w:rPr>
        <w:instrText xml:space="preserve"> REF _Ref187161025 \h </w:instrText>
      </w:r>
      <w:r w:rsidR="001409E7">
        <w:rPr>
          <w:szCs w:val="21"/>
        </w:rPr>
      </w:r>
      <w:r w:rsidR="001409E7">
        <w:rPr>
          <w:szCs w:val="21"/>
        </w:rPr>
        <w:fldChar w:fldCharType="separate"/>
      </w:r>
      <w:r w:rsidR="003B343B" w:rsidRPr="00082C28">
        <w:rPr>
          <w:rStyle w:val="HighlightedWords-Colour"/>
          <w:bCs w:val="0"/>
        </w:rPr>
        <w:t>Census date</w:t>
      </w:r>
      <w:r w:rsidR="001409E7">
        <w:rPr>
          <w:szCs w:val="21"/>
        </w:rPr>
        <w:fldChar w:fldCharType="end"/>
      </w:r>
      <w:r w:rsidRPr="00586D77">
        <w:rPr>
          <w:szCs w:val="21"/>
        </w:rPr>
        <w:t xml:space="preserve"> (or earlier </w:t>
      </w:r>
      <w:r w:rsidR="001409E7">
        <w:rPr>
          <w:szCs w:val="21"/>
        </w:rPr>
        <w:fldChar w:fldCharType="begin"/>
      </w:r>
      <w:r w:rsidR="001409E7">
        <w:rPr>
          <w:szCs w:val="21"/>
        </w:rPr>
        <w:instrText xml:space="preserve"> REF _Ref187156214 \h </w:instrText>
      </w:r>
      <w:r w:rsidR="001409E7">
        <w:rPr>
          <w:szCs w:val="21"/>
        </w:rPr>
      </w:r>
      <w:r w:rsidR="001409E7">
        <w:rPr>
          <w:szCs w:val="21"/>
        </w:rPr>
        <w:fldChar w:fldCharType="separate"/>
      </w:r>
      <w:r w:rsidR="003B343B" w:rsidRPr="00144785">
        <w:rPr>
          <w:rStyle w:val="HighlightedWords-Colour"/>
          <w:bCs w:val="0"/>
        </w:rPr>
        <w:t>Administrative date</w:t>
      </w:r>
      <w:r w:rsidR="001409E7">
        <w:rPr>
          <w:szCs w:val="21"/>
        </w:rPr>
        <w:fldChar w:fldCharType="end"/>
      </w:r>
      <w:r w:rsidRPr="00586D77">
        <w:rPr>
          <w:szCs w:val="21"/>
        </w:rPr>
        <w:t>).</w:t>
      </w:r>
    </w:p>
    <w:p w14:paraId="19B97706" w14:textId="77777777" w:rsidR="00AF39B8" w:rsidRPr="00586D77" w:rsidRDefault="00AF39B8" w:rsidP="00AF39B8">
      <w:pPr>
        <w:pStyle w:val="ListBullet"/>
        <w:numPr>
          <w:ilvl w:val="0"/>
          <w:numId w:val="0"/>
        </w:numPr>
        <w:ind w:left="357"/>
        <w:rPr>
          <w:szCs w:val="21"/>
        </w:rPr>
      </w:pPr>
    </w:p>
    <w:tbl>
      <w:tblPr>
        <w:tblStyle w:val="PullTable"/>
        <w:tblW w:w="9150" w:type="dxa"/>
        <w:tblLayout w:type="fixed"/>
        <w:tblLook w:val="04A0" w:firstRow="1" w:lastRow="0" w:firstColumn="1" w:lastColumn="0" w:noHBand="0" w:noVBand="1"/>
      </w:tblPr>
      <w:tblGrid>
        <w:gridCol w:w="1328"/>
        <w:gridCol w:w="7822"/>
      </w:tblGrid>
      <w:tr w:rsidR="007A65D4" w14:paraId="3C736A74" w14:textId="77777777" w:rsidTr="007A65D4">
        <w:tc>
          <w:tcPr>
            <w:cnfStyle w:val="001000000000" w:firstRow="0" w:lastRow="0" w:firstColumn="1" w:lastColumn="0" w:oddVBand="0" w:evenVBand="0" w:oddHBand="0" w:evenHBand="0" w:firstRowFirstColumn="0" w:firstRowLastColumn="0" w:lastRowFirstColumn="0" w:lastRowLastColumn="0"/>
            <w:tcW w:w="1328" w:type="dxa"/>
          </w:tcPr>
          <w:p w14:paraId="55671A29" w14:textId="77777777" w:rsidR="007A65D4" w:rsidRDefault="007A65D4" w:rsidP="00000AAB">
            <w:r>
              <w:rPr>
                <w:noProof/>
              </w:rPr>
              <mc:AlternateContent>
                <mc:Choice Requires="wpg">
                  <w:drawing>
                    <wp:inline distT="0" distB="0" distL="0" distR="0" wp14:anchorId="32C7ABA0" wp14:editId="310FD78B">
                      <wp:extent cx="593725" cy="579120"/>
                      <wp:effectExtent l="0" t="0" r="0" b="0"/>
                      <wp:docPr id="1485396900"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9906241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39012421"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498A0DD6"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">
                        <v:imagedata r:id="rId27" o:title=""/>
                      </v:shape>
                      <w10:anchorlock/>
                    </v:group>
                  </w:pict>
                </mc:Fallback>
              </mc:AlternateContent>
            </w:r>
          </w:p>
        </w:tc>
        <w:tc>
          <w:tcPr>
            <w:tcW w:w="7822" w:type="dxa"/>
          </w:tcPr>
          <w:p w14:paraId="6F636F62" w14:textId="77777777" w:rsidR="007A65D4" w:rsidRPr="009B3A43" w:rsidRDefault="007A65D4" w:rsidP="00000AAB">
            <w:pPr>
              <w:cnfStyle w:val="000000000000" w:firstRow="0" w:lastRow="0" w:firstColumn="0" w:lastColumn="0" w:oddVBand="0" w:evenVBand="0" w:oddHBand="0" w:evenHBand="0" w:firstRowFirstColumn="0" w:firstRowLastColumn="0" w:lastRowFirstColumn="0" w:lastRowLastColumn="0"/>
              <w:rPr>
                <w:b/>
                <w:bCs/>
              </w:rPr>
            </w:pPr>
            <w:r w:rsidRPr="009B3A43">
              <w:rPr>
                <w:b/>
                <w:bCs/>
              </w:rPr>
              <w:t>What is my visa status?</w:t>
            </w:r>
          </w:p>
          <w:p w14:paraId="4E5152C9" w14:textId="77777777" w:rsidR="00C4249B" w:rsidRDefault="007A65D4" w:rsidP="00000AAB">
            <w:pPr>
              <w:cnfStyle w:val="000000000000" w:firstRow="0" w:lastRow="0" w:firstColumn="0" w:lastColumn="0" w:oddVBand="0" w:evenVBand="0" w:oddHBand="0" w:evenHBand="0" w:firstRowFirstColumn="0" w:firstRowLastColumn="0" w:lastRowFirstColumn="0" w:lastRowLastColumn="0"/>
            </w:pPr>
            <w:r>
              <w:t xml:space="preserve">Your provider will need proof of your visa status to check if you are eligible </w:t>
            </w:r>
            <w:r>
              <w:br/>
              <w:t xml:space="preserve">for HECS-HELP. </w:t>
            </w:r>
          </w:p>
          <w:p w14:paraId="54B4F04C" w14:textId="20E1C02A" w:rsidR="007A65D4" w:rsidRDefault="007A65D4" w:rsidP="00000AAB">
            <w:pPr>
              <w:cnfStyle w:val="000000000000" w:firstRow="0" w:lastRow="0" w:firstColumn="0" w:lastColumn="0" w:oddVBand="0" w:evenVBand="0" w:oddHBand="0" w:evenHBand="0" w:firstRowFirstColumn="0" w:firstRowLastColumn="0" w:lastRowFirstColumn="0" w:lastRowLastColumn="0"/>
            </w:pPr>
            <w:r>
              <w:t xml:space="preserve">If you don’t know your visa status, you can check it on </w:t>
            </w:r>
            <w:r>
              <w:br/>
              <w:t>the Department of Home Affairs website at</w:t>
            </w:r>
            <w:r w:rsidR="00C4249B">
              <w:t>:</w:t>
            </w:r>
            <w:r>
              <w:t xml:space="preserve"> </w:t>
            </w:r>
            <w:hyperlink r:id="rId61" w:history="1">
              <w:r w:rsidRPr="006E2576">
                <w:rPr>
                  <w:rStyle w:val="Hyperlink"/>
                </w:rPr>
                <w:t>immi.homeaffairs.gov.au/visas/</w:t>
              </w:r>
              <w:r>
                <w:rPr>
                  <w:rStyle w:val="Hyperlink"/>
                </w:rPr>
                <w:br/>
              </w:r>
              <w:r w:rsidRPr="006E2576">
                <w:rPr>
                  <w:rStyle w:val="Hyperlink"/>
                </w:rPr>
                <w:t>already-have-a-visa/check-visa-details-and-conditions</w:t>
              </w:r>
            </w:hyperlink>
          </w:p>
        </w:tc>
      </w:tr>
    </w:tbl>
    <w:p w14:paraId="0272B9D7" w14:textId="24AC6F4A" w:rsidR="007A65D4" w:rsidRPr="00AD0B44" w:rsidRDefault="007A65D4" w:rsidP="007A65D4">
      <w:pPr>
        <w:pStyle w:val="Heading3"/>
        <w:spacing w:before="360"/>
      </w:pPr>
      <w:bookmarkStart w:id="57" w:name="_Toc176938924"/>
      <w:bookmarkStart w:id="58" w:name="_Toc184650596"/>
      <w:bookmarkStart w:id="59" w:name="_Toc189553410"/>
      <w:r w:rsidRPr="00AD0B44">
        <w:lastRenderedPageBreak/>
        <w:t>How much HECS-HELP can I borrow?</w:t>
      </w:r>
      <w:bookmarkEnd w:id="57"/>
      <w:r>
        <w:t xml:space="preserve"> / What is the HELP loan limit?</w:t>
      </w:r>
      <w:bookmarkEnd w:id="58"/>
      <w:bookmarkEnd w:id="59"/>
    </w:p>
    <w:p w14:paraId="06501AD1" w14:textId="2825377B" w:rsidR="007A65D4" w:rsidRPr="00AD0B44" w:rsidRDefault="007A65D4" w:rsidP="007A65D4">
      <w:r>
        <w:t xml:space="preserve">There is a </w:t>
      </w:r>
      <w:r w:rsidR="000A2DE0">
        <w:fldChar w:fldCharType="begin"/>
      </w:r>
      <w:r w:rsidR="000A2DE0">
        <w:instrText xml:space="preserve"> REF _Ref187306478 \h </w:instrText>
      </w:r>
      <w:r w:rsidR="000A2DE0">
        <w:fldChar w:fldCharType="separate"/>
      </w:r>
      <w:r w:rsidR="003B343B" w:rsidRPr="006420D5">
        <w:rPr>
          <w:rStyle w:val="HighlightedWords-Colour"/>
          <w:bCs w:val="0"/>
        </w:rPr>
        <w:t>HELP loan limit</w:t>
      </w:r>
      <w:r w:rsidR="000A2DE0">
        <w:fldChar w:fldCharType="end"/>
      </w:r>
      <w:r>
        <w:t xml:space="preserve"> on what you can borrow for your study. </w:t>
      </w:r>
    </w:p>
    <w:p w14:paraId="4A216FC3" w14:textId="77777777" w:rsidR="007A65D4" w:rsidRDefault="007A65D4" w:rsidP="007A65D4">
      <w:r w:rsidRPr="00B94921">
        <w:t>The HELP loan</w:t>
      </w:r>
      <w:r w:rsidRPr="006554A1">
        <w:t xml:space="preserve"> limit will be </w:t>
      </w:r>
      <w:r w:rsidRPr="003D149F">
        <w:t>$126,839</w:t>
      </w:r>
      <w:r w:rsidRPr="00E87687">
        <w:t xml:space="preserve"> </w:t>
      </w:r>
      <w:r w:rsidRPr="00B94921">
        <w:t xml:space="preserve">for most </w:t>
      </w:r>
      <w:r w:rsidRPr="006554A1">
        <w:t>students with census dates in 202</w:t>
      </w:r>
      <w:r>
        <w:t>5</w:t>
      </w:r>
      <w:r w:rsidRPr="00B94921">
        <w:t xml:space="preserve">. </w:t>
      </w:r>
    </w:p>
    <w:p w14:paraId="7FC96045" w14:textId="0F95C841" w:rsidR="007A65D4" w:rsidRDefault="007A65D4" w:rsidP="007A65D4">
      <w:r w:rsidRPr="00B94921">
        <w:t xml:space="preserve">There is a higher limit of </w:t>
      </w:r>
      <w:r w:rsidRPr="003D149F">
        <w:t>$182,172</w:t>
      </w:r>
      <w:r w:rsidRPr="00E87687">
        <w:t xml:space="preserve"> </w:t>
      </w:r>
      <w:r w:rsidRPr="00B94921">
        <w:t>for certain approved medicine, dentistry and veterinary science courses, which lead to initial registration to practise in one of these fields</w:t>
      </w:r>
      <w:r w:rsidR="00C4249B">
        <w:t>,</w:t>
      </w:r>
      <w:r w:rsidRPr="00B94921">
        <w:t xml:space="preserve"> as well as certain aviation courses. </w:t>
      </w:r>
    </w:p>
    <w:p w14:paraId="6B7F432E" w14:textId="2219C995" w:rsidR="007A65D4" w:rsidRDefault="007A65D4" w:rsidP="007A65D4">
      <w:r w:rsidRPr="00B94921">
        <w:t xml:space="preserve">Talk to your </w:t>
      </w:r>
      <w:r w:rsidR="003D149F">
        <w:t xml:space="preserve">provider </w:t>
      </w:r>
      <w:r w:rsidRPr="00B94921">
        <w:t>if you are unclear which limit applies to you.</w:t>
      </w:r>
    </w:p>
    <w:p w14:paraId="55A99E88" w14:textId="2320316C" w:rsidR="007A65D4" w:rsidRPr="00EC18FF" w:rsidRDefault="007A65D4" w:rsidP="007A65D4">
      <w:pPr>
        <w:pStyle w:val="Heading3"/>
        <w:spacing w:before="360"/>
      </w:pPr>
      <w:bookmarkStart w:id="60" w:name="_Toc184650597"/>
      <w:bookmarkStart w:id="61" w:name="_Toc189553411"/>
      <w:r>
        <w:t>Know y</w:t>
      </w:r>
      <w:r w:rsidRPr="00EC18FF">
        <w:t>our available HELP balance</w:t>
      </w:r>
      <w:bookmarkEnd w:id="60"/>
      <w:bookmarkEnd w:id="61"/>
    </w:p>
    <w:p w14:paraId="7771AA82" w14:textId="71E214B3" w:rsidR="000A2DE0" w:rsidRDefault="007A65D4" w:rsidP="007A65D4">
      <w:r w:rsidRPr="00EC18FF">
        <w:t>Your </w:t>
      </w:r>
      <w:r w:rsidR="000A2DE0">
        <w:rPr>
          <w:rStyle w:val="HighlightedWords-Colour"/>
        </w:rPr>
        <w:fldChar w:fldCharType="begin"/>
      </w:r>
      <w:r w:rsidR="000A2DE0">
        <w:instrText xml:space="preserve"> REF _Ref187306188 \h </w:instrText>
      </w:r>
      <w:r w:rsidR="000A2DE0">
        <w:rPr>
          <w:rStyle w:val="HighlightedWords-Colour"/>
        </w:rPr>
      </w:r>
      <w:r w:rsidR="000A2DE0">
        <w:rPr>
          <w:rStyle w:val="HighlightedWords-Colour"/>
        </w:rPr>
        <w:fldChar w:fldCharType="separate"/>
      </w:r>
      <w:r w:rsidR="003B343B" w:rsidRPr="00082C28">
        <w:rPr>
          <w:rStyle w:val="HighlightedWords-Colour"/>
          <w:bCs w:val="0"/>
        </w:rPr>
        <w:t>Available HELP balance</w:t>
      </w:r>
      <w:r w:rsidR="000A2DE0">
        <w:rPr>
          <w:rStyle w:val="HighlightedWords-Colour"/>
        </w:rPr>
        <w:fldChar w:fldCharType="end"/>
      </w:r>
      <w:r w:rsidR="000A2DE0">
        <w:rPr>
          <w:rStyle w:val="HighlightedWords-Colour"/>
        </w:rPr>
        <w:t xml:space="preserve"> </w:t>
      </w:r>
      <w:r w:rsidRPr="00EC18FF">
        <w:t xml:space="preserve">is </w:t>
      </w:r>
      <w:r>
        <w:t xml:space="preserve">the amount left that you </w:t>
      </w:r>
      <w:r w:rsidR="00C4249B">
        <w:t>may</w:t>
      </w:r>
      <w:r>
        <w:t xml:space="preserve"> borrow using a HELP loan. </w:t>
      </w:r>
    </w:p>
    <w:p w14:paraId="6733A8BC" w14:textId="56661C84" w:rsidR="007A65D4" w:rsidRDefault="007A65D4" w:rsidP="007A65D4">
      <w:r>
        <w:t>Y</w:t>
      </w:r>
      <w:r w:rsidRPr="00EC18FF">
        <w:t xml:space="preserve">our available HELP balance is the difference between the </w:t>
      </w:r>
      <w:r w:rsidR="000A2DE0">
        <w:fldChar w:fldCharType="begin"/>
      </w:r>
      <w:r w:rsidR="000A2DE0">
        <w:instrText xml:space="preserve"> REF _Ref187306478 \h </w:instrText>
      </w:r>
      <w:r w:rsidR="000A2DE0">
        <w:fldChar w:fldCharType="separate"/>
      </w:r>
      <w:r w:rsidR="003B343B" w:rsidRPr="006420D5">
        <w:rPr>
          <w:rStyle w:val="HighlightedWords-Colour"/>
          <w:bCs w:val="0"/>
        </w:rPr>
        <w:t>HELP loan limit</w:t>
      </w:r>
      <w:r w:rsidR="000A2DE0">
        <w:fldChar w:fldCharType="end"/>
      </w:r>
      <w:r w:rsidR="000A2DE0">
        <w:t xml:space="preserve"> </w:t>
      </w:r>
      <w:r>
        <w:t>and any repayments that you have made since 1 July 2022,</w:t>
      </w:r>
      <w:r w:rsidRPr="00EC18FF">
        <w:t xml:space="preserve"> and the amount of relevant HELP loans you have already received. </w:t>
      </w:r>
    </w:p>
    <w:tbl>
      <w:tblPr>
        <w:tblStyle w:val="PullTable"/>
        <w:tblW w:w="9151" w:type="dxa"/>
        <w:tblLayout w:type="fixed"/>
        <w:tblLook w:val="04A0" w:firstRow="1" w:lastRow="0" w:firstColumn="1" w:lastColumn="0" w:noHBand="0" w:noVBand="1"/>
      </w:tblPr>
      <w:tblGrid>
        <w:gridCol w:w="1327"/>
        <w:gridCol w:w="7824"/>
      </w:tblGrid>
      <w:tr w:rsidR="007A65D4" w14:paraId="28077083" w14:textId="77777777" w:rsidTr="00000AAB">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1E03E8D5" w14:textId="77777777" w:rsidR="007A65D4" w:rsidRDefault="007A65D4" w:rsidP="00000AAB">
            <w:r>
              <w:rPr>
                <w:noProof/>
              </w:rPr>
              <mc:AlternateContent>
                <mc:Choice Requires="wpg">
                  <w:drawing>
                    <wp:inline distT="0" distB="0" distL="0" distR="0" wp14:anchorId="40742429" wp14:editId="429C192D">
                      <wp:extent cx="593725" cy="579120"/>
                      <wp:effectExtent l="0" t="0" r="0" b="0"/>
                      <wp:docPr id="803704836"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4306841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69537620"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71C1D989"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">
                        <v:imagedata r:id="rId24" o:title=""/>
                      </v:shape>
                      <w10:anchorlock/>
                    </v:group>
                  </w:pict>
                </mc:Fallback>
              </mc:AlternateContent>
            </w:r>
          </w:p>
        </w:tc>
        <w:tc>
          <w:tcPr>
            <w:tcW w:w="7824" w:type="dxa"/>
          </w:tcPr>
          <w:p w14:paraId="5317261A" w14:textId="6585BC6F" w:rsidR="00597EAD" w:rsidRPr="00597EAD" w:rsidRDefault="00597EAD" w:rsidP="007A65D4">
            <w:pPr>
              <w:cnfStyle w:val="000000000000" w:firstRow="0" w:lastRow="0" w:firstColumn="0" w:lastColumn="0" w:oddVBand="0" w:evenVBand="0" w:oddHBand="0" w:evenHBand="0" w:firstRowFirstColumn="0" w:firstRowLastColumn="0" w:lastRowFirstColumn="0" w:lastRowLastColumn="0"/>
              <w:rPr>
                <w:b/>
                <w:bCs/>
              </w:rPr>
            </w:pPr>
            <w:r w:rsidRPr="00597EAD">
              <w:rPr>
                <w:b/>
                <w:bCs/>
              </w:rPr>
              <w:t>Calculating your available HELP balance</w:t>
            </w:r>
          </w:p>
          <w:p w14:paraId="644039D5" w14:textId="0A755A55" w:rsidR="007A65D4" w:rsidRDefault="007A65D4" w:rsidP="007A65D4">
            <w:pPr>
              <w:cnfStyle w:val="000000000000" w:firstRow="0" w:lastRow="0" w:firstColumn="0" w:lastColumn="0" w:oddVBand="0" w:evenVBand="0" w:oddHBand="0" w:evenHBand="0" w:firstRowFirstColumn="0" w:firstRowLastColumn="0" w:lastRowFirstColumn="0" w:lastRowLastColumn="0"/>
            </w:pPr>
            <w:r>
              <w:t>Your available HELP balance is calculated using the HELP loan limit that applies to you:</w:t>
            </w:r>
          </w:p>
          <w:p w14:paraId="0EF77D5E" w14:textId="77777777" w:rsidR="007A65D4" w:rsidRDefault="007A65D4" w:rsidP="00C4249B">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minus your FEE-HELP, VET FEE-HELP and VSL borrowing</w:t>
            </w:r>
          </w:p>
          <w:p w14:paraId="47914295" w14:textId="77777777" w:rsidR="007A65D4" w:rsidRDefault="007A65D4" w:rsidP="00C4249B">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minus any HECS-HELP loan borrowing from before 1 January 2020</w:t>
            </w:r>
          </w:p>
          <w:p w14:paraId="1707F9D0" w14:textId="2AB43A41" w:rsidR="007A65D4" w:rsidRDefault="007A65D4" w:rsidP="00C4249B">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plus any repayments you have made through the ATO from 1 July 2019 onwards.</w:t>
            </w:r>
          </w:p>
        </w:tc>
      </w:tr>
    </w:tbl>
    <w:p w14:paraId="091AF7D1" w14:textId="77777777" w:rsidR="00B31BA0" w:rsidRDefault="007A65D4" w:rsidP="007A65D4">
      <w:r w:rsidRPr="00EC18FF">
        <w:t xml:space="preserve">It is your responsibility to keep track of your HELP loans and repayments to ensure you have enough available HELP balance to pay for your study. </w:t>
      </w:r>
    </w:p>
    <w:p w14:paraId="6CF879A2" w14:textId="3B2C538B" w:rsidR="007A65D4" w:rsidRPr="00EC18FF" w:rsidRDefault="007A65D4" w:rsidP="007A65D4">
      <w:r w:rsidRPr="00EC18FF">
        <w:t xml:space="preserve">You must ensure you have enough available HELP balance at the </w:t>
      </w:r>
      <w:r w:rsidR="000A2DE0">
        <w:fldChar w:fldCharType="begin"/>
      </w:r>
      <w:r w:rsidR="000A2DE0">
        <w:instrText xml:space="preserve"> REF _Ref187161025 \h </w:instrText>
      </w:r>
      <w:r w:rsidR="000A2DE0">
        <w:fldChar w:fldCharType="separate"/>
      </w:r>
      <w:r w:rsidR="003B343B" w:rsidRPr="00082C28">
        <w:rPr>
          <w:rStyle w:val="HighlightedWords-Colour"/>
          <w:bCs w:val="0"/>
        </w:rPr>
        <w:t>Census date</w:t>
      </w:r>
      <w:r w:rsidR="000A2DE0">
        <w:fldChar w:fldCharType="end"/>
      </w:r>
      <w:r w:rsidR="000A2DE0">
        <w:t xml:space="preserve"> </w:t>
      </w:r>
      <w:r w:rsidRPr="00EC18FF">
        <w:t xml:space="preserve">to cover the amount of the fees you wish to defer to </w:t>
      </w:r>
      <w:r w:rsidR="003D149F">
        <w:fldChar w:fldCharType="begin"/>
      </w:r>
      <w:r w:rsidR="003D149F">
        <w:instrText xml:space="preserve"> REF _Ref187161251 \h </w:instrText>
      </w:r>
      <w:r w:rsidR="003D149F">
        <w:fldChar w:fldCharType="separate"/>
      </w:r>
      <w:r w:rsidR="003B343B" w:rsidRPr="00082C28">
        <w:rPr>
          <w:rStyle w:val="HighlightedWords-Colour"/>
          <w:bCs w:val="0"/>
        </w:rPr>
        <w:t>HECS-HELP</w:t>
      </w:r>
      <w:r w:rsidR="003D149F">
        <w:fldChar w:fldCharType="end"/>
      </w:r>
      <w:r w:rsidRPr="00EC18FF">
        <w:t>.</w:t>
      </w:r>
    </w:p>
    <w:p w14:paraId="5BE5EF80" w14:textId="45142774" w:rsidR="00B31BA0" w:rsidRDefault="007A65D4" w:rsidP="007A65D4">
      <w:r>
        <w:t xml:space="preserve">Any compulsory or voluntary repayments made to the </w:t>
      </w:r>
      <w:r w:rsidR="000A2DE0">
        <w:fldChar w:fldCharType="begin"/>
      </w:r>
      <w:r w:rsidR="000A2DE0">
        <w:instrText xml:space="preserve"> REF _Ref187306741 \h </w:instrText>
      </w:r>
      <w:r w:rsidR="000A2DE0">
        <w:fldChar w:fldCharType="separate"/>
      </w:r>
      <w:r w:rsidR="003B343B" w:rsidRPr="00B544FD">
        <w:rPr>
          <w:rStyle w:val="HighlightedWords-Colour"/>
          <w:bCs w:val="0"/>
        </w:rPr>
        <w:t>Australian Taxation Office (ATO)</w:t>
      </w:r>
      <w:r w:rsidR="000A2DE0">
        <w:fldChar w:fldCharType="end"/>
      </w:r>
      <w:r w:rsidR="000A2DE0">
        <w:t xml:space="preserve"> </w:t>
      </w:r>
      <w:r>
        <w:t xml:space="preserve">on your </w:t>
      </w:r>
      <w:r w:rsidR="000A2DE0">
        <w:fldChar w:fldCharType="begin"/>
      </w:r>
      <w:r w:rsidR="000A2DE0">
        <w:instrText xml:space="preserve"> REF _Ref187161299 \h </w:instrText>
      </w:r>
      <w:r w:rsidR="000A2DE0">
        <w:fldChar w:fldCharType="separate"/>
      </w:r>
      <w:r w:rsidR="003B343B" w:rsidRPr="006420D5">
        <w:rPr>
          <w:rStyle w:val="HighlightedWords-Colour"/>
          <w:bCs w:val="0"/>
        </w:rPr>
        <w:t>HELP debt</w:t>
      </w:r>
      <w:r w:rsidR="000A2DE0">
        <w:fldChar w:fldCharType="end"/>
      </w:r>
      <w:r>
        <w:t xml:space="preserve"> from the 2019–20 income year onwards will be re-credited to your HELP balance</w:t>
      </w:r>
      <w:r w:rsidR="00C4249B">
        <w:t xml:space="preserve">. </w:t>
      </w:r>
    </w:p>
    <w:p w14:paraId="135F249B" w14:textId="6AA1CA97" w:rsidR="007A65D4" w:rsidRDefault="00C4249B" w:rsidP="007A65D4">
      <w:r>
        <w:t>M</w:t>
      </w:r>
      <w:r w:rsidR="007A65D4">
        <w:t>aking HELP repayments will increase the available HELP balance you have to undertake further study.</w:t>
      </w:r>
    </w:p>
    <w:p w14:paraId="7316112F" w14:textId="77777777" w:rsidR="00B31BA0" w:rsidRDefault="00B31BA0" w:rsidP="007A65D4"/>
    <w:tbl>
      <w:tblPr>
        <w:tblStyle w:val="PullTable"/>
        <w:tblW w:w="9151" w:type="dxa"/>
        <w:tblLayout w:type="fixed"/>
        <w:tblLook w:val="04A0" w:firstRow="1" w:lastRow="0" w:firstColumn="1" w:lastColumn="0" w:noHBand="0" w:noVBand="1"/>
      </w:tblPr>
      <w:tblGrid>
        <w:gridCol w:w="1327"/>
        <w:gridCol w:w="7824"/>
      </w:tblGrid>
      <w:tr w:rsidR="007A65D4" w14:paraId="17763508" w14:textId="77777777" w:rsidTr="00000AAB">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07610A96" w14:textId="77777777" w:rsidR="007A65D4" w:rsidRDefault="007A65D4" w:rsidP="00000AAB">
            <w:r>
              <w:rPr>
                <w:noProof/>
              </w:rPr>
              <w:lastRenderedPageBreak/>
              <mc:AlternateContent>
                <mc:Choice Requires="wpg">
                  <w:drawing>
                    <wp:inline distT="0" distB="0" distL="0" distR="0" wp14:anchorId="2CDD3ED6" wp14:editId="3EC063CB">
                      <wp:extent cx="593725" cy="579120"/>
                      <wp:effectExtent l="0" t="0" r="0" b="0"/>
                      <wp:docPr id="1026384131"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3825670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378905552"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3F07335B"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O8L&#10;cW0CAA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">
                        <v:imagedata r:id="rId43" o:title=""/>
                      </v:shape>
                      <w10:anchorlock/>
                    </v:group>
                  </w:pict>
                </mc:Fallback>
              </mc:AlternateContent>
            </w:r>
          </w:p>
        </w:tc>
        <w:tc>
          <w:tcPr>
            <w:tcW w:w="7824" w:type="dxa"/>
          </w:tcPr>
          <w:p w14:paraId="706C344E" w14:textId="77777777" w:rsidR="0046011A" w:rsidRPr="00C906EE" w:rsidRDefault="0046011A" w:rsidP="0046011A">
            <w:pPr>
              <w:cnfStyle w:val="000000000000" w:firstRow="0" w:lastRow="0" w:firstColumn="0" w:lastColumn="0" w:oddVBand="0" w:evenVBand="0" w:oddHBand="0" w:evenHBand="0" w:firstRowFirstColumn="0" w:firstRowLastColumn="0" w:lastRowFirstColumn="0" w:lastRowLastColumn="0"/>
              <w:rPr>
                <w:b/>
                <w:bCs/>
              </w:rPr>
            </w:pPr>
            <w:r>
              <w:rPr>
                <w:b/>
                <w:bCs/>
              </w:rPr>
              <w:t>Watch this video</w:t>
            </w:r>
          </w:p>
          <w:p w14:paraId="30DFDEE1" w14:textId="1096146A" w:rsidR="007A65D4" w:rsidRDefault="007A65D4" w:rsidP="00000AAB">
            <w:pPr>
              <w:cnfStyle w:val="000000000000" w:firstRow="0" w:lastRow="0" w:firstColumn="0" w:lastColumn="0" w:oddVBand="0" w:evenVBand="0" w:oddHBand="0" w:evenHBand="0" w:firstRowFirstColumn="0" w:firstRowLastColumn="0" w:lastRowFirstColumn="0" w:lastRowLastColumn="0"/>
            </w:pPr>
            <w:r w:rsidRPr="00223DF4">
              <w:t xml:space="preserve">A video </w:t>
            </w:r>
            <w:r w:rsidR="00B23DC9">
              <w:t xml:space="preserve">explaining the differences between your HELP loan limit, your available HELP loan balance and your HELP debt is available </w:t>
            </w:r>
            <w:r w:rsidRPr="00223DF4">
              <w:t xml:space="preserve">on StudyAssist at: </w:t>
            </w:r>
            <w:hyperlink r:id="rId62" w:history="1">
              <w:r w:rsidRPr="00223DF4">
                <w:rPr>
                  <w:rStyle w:val="Hyperlink"/>
                  <w:rFonts w:eastAsiaTheme="majorEastAsia"/>
                </w:rPr>
                <w:t>https://www.studyassist.gov.au/managing-and-repaying-your-loan/checking-your-help-debt</w:t>
              </w:r>
            </w:hyperlink>
            <w:r w:rsidRPr="00223DF4">
              <w:t>.</w:t>
            </w:r>
          </w:p>
        </w:tc>
      </w:tr>
    </w:tbl>
    <w:p w14:paraId="2AE31D82" w14:textId="72E5977D" w:rsidR="007A65D4" w:rsidRDefault="007A65D4" w:rsidP="007A65D4">
      <w:pPr>
        <w:pStyle w:val="Heading3"/>
        <w:spacing w:before="360"/>
      </w:pPr>
      <w:bookmarkStart w:id="62" w:name="_Hlk115102759"/>
      <w:bookmarkStart w:id="63" w:name="_Toc184650598"/>
      <w:bookmarkStart w:id="64" w:name="_Toc189553412"/>
      <w:r w:rsidRPr="00AD0B44">
        <w:t>How do I check if I have enough HELP balance to cover my study</w:t>
      </w:r>
      <w:bookmarkEnd w:id="62"/>
      <w:r w:rsidRPr="00AD0B44">
        <w:t>?</w:t>
      </w:r>
      <w:bookmarkEnd w:id="63"/>
      <w:bookmarkEnd w:id="64"/>
    </w:p>
    <w:tbl>
      <w:tblPr>
        <w:tblStyle w:val="PullTable"/>
        <w:tblW w:w="9151" w:type="dxa"/>
        <w:tblLayout w:type="fixed"/>
        <w:tblLook w:val="04A0" w:firstRow="1" w:lastRow="0" w:firstColumn="1" w:lastColumn="0" w:noHBand="0" w:noVBand="1"/>
      </w:tblPr>
      <w:tblGrid>
        <w:gridCol w:w="1328"/>
        <w:gridCol w:w="7823"/>
      </w:tblGrid>
      <w:tr w:rsidR="00597EAD" w14:paraId="14B06C23" w14:textId="77777777" w:rsidTr="001370FB">
        <w:tc>
          <w:tcPr>
            <w:cnfStyle w:val="001000000000" w:firstRow="0" w:lastRow="0" w:firstColumn="1" w:lastColumn="0" w:oddVBand="0" w:evenVBand="0" w:oddHBand="0" w:evenHBand="0" w:firstRowFirstColumn="0" w:firstRowLastColumn="0" w:lastRowFirstColumn="0" w:lastRowLastColumn="0"/>
            <w:tcW w:w="1328" w:type="dxa"/>
          </w:tcPr>
          <w:p w14:paraId="28109829" w14:textId="77777777" w:rsidR="00597EAD" w:rsidRPr="00541A79" w:rsidRDefault="00597EAD" w:rsidP="001370FB">
            <w:r>
              <w:rPr>
                <w:noProof/>
                <w14:ligatures w14:val="standardContextual"/>
              </w:rPr>
              <mc:AlternateContent>
                <mc:Choice Requires="wps">
                  <w:drawing>
                    <wp:anchor distT="0" distB="0" distL="114300" distR="114300" simplePos="0" relativeHeight="251682816" behindDoc="0" locked="1" layoutInCell="1" allowOverlap="1" wp14:anchorId="41F25663" wp14:editId="68BE51D1">
                      <wp:simplePos x="0" y="0"/>
                      <wp:positionH relativeFrom="margin">
                        <wp:align>center</wp:align>
                      </wp:positionH>
                      <wp:positionV relativeFrom="margin">
                        <wp:posOffset>60960</wp:posOffset>
                      </wp:positionV>
                      <wp:extent cx="594000" cy="579600"/>
                      <wp:effectExtent l="0" t="0" r="0" b="0"/>
                      <wp:wrapNone/>
                      <wp:docPr id="188479551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C04290" w14:textId="77777777" w:rsidR="00597EAD" w:rsidRPr="00476FC8" w:rsidRDefault="00597EAD" w:rsidP="00597EAD">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1F25663" id="_x0000_s1034" alt="&quot;&quot;" style="position:absolute;margin-left:0;margin-top:4.8pt;width:46.75pt;height:45.6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cidUfH8CAAB2BQAA&#10;DgAAAAAAAAAAAAAAAAAuAgAAZHJzL2Uyb0RvYy54bWxQSwECLQAUAAYACAAAACEAB35zHdkAAAAF&#10;AQAADwAAAAAAAAAAAAAAAADZBAAAZHJzL2Rvd25yZXYueG1sUEsFBgAAAAAEAAQA8wAAAN8FAAAA&#10;AA==&#10;" fillcolor="#ffafc6 [3208]" stroked="f" strokeweight="1pt">
                      <v:stroke joinstyle="miter"/>
                      <v:textbox>
                        <w:txbxContent>
                          <w:p w14:paraId="45C04290" w14:textId="77777777" w:rsidR="00597EAD" w:rsidRPr="00476FC8" w:rsidRDefault="00597EAD" w:rsidP="00597EAD">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1FAA27E6" w14:textId="77777777" w:rsidR="00597EAD" w:rsidRPr="00541A79" w:rsidRDefault="00597EAD" w:rsidP="001370FB">
            <w:r>
              <w:rPr>
                <w:noProof/>
                <w14:ligatures w14:val="standardContextual"/>
              </w:rPr>
              <mc:AlternateContent>
                <mc:Choice Requires="wps">
                  <w:drawing>
                    <wp:anchor distT="0" distB="0" distL="114300" distR="114300" simplePos="0" relativeHeight="251681792" behindDoc="0" locked="1" layoutInCell="1" allowOverlap="1" wp14:anchorId="6D53855A" wp14:editId="6855ABB8">
                      <wp:simplePos x="0" y="0"/>
                      <wp:positionH relativeFrom="margin">
                        <wp:align>center</wp:align>
                      </wp:positionH>
                      <wp:positionV relativeFrom="page">
                        <wp:posOffset>372745</wp:posOffset>
                      </wp:positionV>
                      <wp:extent cx="0" cy="2314575"/>
                      <wp:effectExtent l="0" t="0" r="38100" b="28575"/>
                      <wp:wrapNone/>
                      <wp:docPr id="150256065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314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B26CC" id="Straight Connector 4" o:spid="_x0000_s1026" alt="&quot;&quot;"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29.35pt" to="0,2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" strokecolor="#2f0e72 [3204]" strokeweight=".5pt">
                      <v:stroke joinstyle="miter"/>
                      <w10:wrap anchorx="margin" anchory="page"/>
                      <w10:anchorlock/>
                    </v:line>
                  </w:pict>
                </mc:Fallback>
              </mc:AlternateContent>
            </w:r>
          </w:p>
        </w:tc>
        <w:tc>
          <w:tcPr>
            <w:tcW w:w="7823" w:type="dxa"/>
          </w:tcPr>
          <w:p w14:paraId="5DC97593" w14:textId="1ABFD68B" w:rsidR="00597EAD" w:rsidRDefault="00597EAD" w:rsidP="001370FB">
            <w:pPr>
              <w:cnfStyle w:val="000000000000" w:firstRow="0" w:lastRow="0" w:firstColumn="0" w:lastColumn="0" w:oddVBand="0" w:evenVBand="0" w:oddHBand="0" w:evenHBand="0" w:firstRowFirstColumn="0" w:firstRowLastColumn="0" w:lastRowFirstColumn="0" w:lastRowLastColumn="0"/>
            </w:pPr>
            <w:r w:rsidRPr="00476FC8">
              <w:rPr>
                <w:b/>
                <w:bCs/>
              </w:rPr>
              <w:t>Step 1</w:t>
            </w:r>
            <w:r>
              <w:br/>
              <w:t xml:space="preserve">Locate your </w:t>
            </w:r>
            <w:r>
              <w:rPr>
                <w:rStyle w:val="HighlightedWords-Colour"/>
              </w:rPr>
              <w:fldChar w:fldCharType="begin"/>
            </w:r>
            <w:r>
              <w:instrText xml:space="preserve"> REF _Ref187303245 \h </w:instrText>
            </w:r>
            <w:r>
              <w:rPr>
                <w:rStyle w:val="HighlightedWords-Colour"/>
              </w:rPr>
            </w:r>
            <w:r>
              <w:rPr>
                <w:rStyle w:val="HighlightedWords-Colour"/>
              </w:rPr>
              <w:fldChar w:fldCharType="separate"/>
            </w:r>
            <w:r w:rsidR="003B343B" w:rsidRPr="006420D5">
              <w:rPr>
                <w:rStyle w:val="HighlightedWords-Colour"/>
                <w:bCs w:val="0"/>
              </w:rPr>
              <w:t>Unique Student Identifier (USI)</w:t>
            </w:r>
            <w:r>
              <w:rPr>
                <w:rStyle w:val="HighlightedWords-Colour"/>
              </w:rPr>
              <w:fldChar w:fldCharType="end"/>
            </w:r>
            <w:r w:rsidRPr="00441C60">
              <w:t xml:space="preserve"> </w:t>
            </w:r>
            <w:r>
              <w:t>and student number.</w:t>
            </w:r>
          </w:p>
        </w:tc>
      </w:tr>
      <w:tr w:rsidR="00597EAD" w14:paraId="65AAF00D" w14:textId="77777777" w:rsidTr="001370FB">
        <w:tc>
          <w:tcPr>
            <w:cnfStyle w:val="001000000000" w:firstRow="0" w:lastRow="0" w:firstColumn="1" w:lastColumn="0" w:oddVBand="0" w:evenVBand="0" w:oddHBand="0" w:evenHBand="0" w:firstRowFirstColumn="0" w:firstRowLastColumn="0" w:lastRowFirstColumn="0" w:lastRowLastColumn="0"/>
            <w:tcW w:w="1328" w:type="dxa"/>
          </w:tcPr>
          <w:p w14:paraId="4F312520" w14:textId="77777777" w:rsidR="00597EAD" w:rsidRPr="00541A79" w:rsidRDefault="00597EAD" w:rsidP="001370FB">
            <w:r>
              <w:rPr>
                <w:noProof/>
                <w14:ligatures w14:val="standardContextual"/>
              </w:rPr>
              <mc:AlternateContent>
                <mc:Choice Requires="wps">
                  <w:drawing>
                    <wp:anchor distT="0" distB="0" distL="114300" distR="114300" simplePos="0" relativeHeight="251683840" behindDoc="0" locked="1" layoutInCell="1" allowOverlap="1" wp14:anchorId="185797CA" wp14:editId="39A9A828">
                      <wp:simplePos x="0" y="0"/>
                      <wp:positionH relativeFrom="margin">
                        <wp:align>center</wp:align>
                      </wp:positionH>
                      <wp:positionV relativeFrom="margin">
                        <wp:posOffset>-28575</wp:posOffset>
                      </wp:positionV>
                      <wp:extent cx="593725" cy="579120"/>
                      <wp:effectExtent l="0" t="0" r="0" b="0"/>
                      <wp:wrapNone/>
                      <wp:docPr id="80391235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BC660BB" w14:textId="77777777" w:rsidR="00597EAD" w:rsidRPr="00476FC8" w:rsidRDefault="00597EAD" w:rsidP="00597EAD">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85797CA" id="_x0000_s1035" alt="&quot;&quot;" style="position:absolute;margin-left:0;margin-top:-2.25pt;width:46.75pt;height:45.6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" fillcolor="#ffafc6 [3208]" stroked="f" strokeweight="1pt">
                      <v:stroke joinstyle="miter"/>
                      <v:textbox>
                        <w:txbxContent>
                          <w:p w14:paraId="7BC660BB" w14:textId="77777777" w:rsidR="00597EAD" w:rsidRPr="00476FC8" w:rsidRDefault="00597EAD" w:rsidP="00597EAD">
                            <w:pPr>
                              <w:pStyle w:val="NoSpacing"/>
                              <w:jc w:val="center"/>
                              <w:rPr>
                                <w:sz w:val="36"/>
                                <w:szCs w:val="36"/>
                              </w:rPr>
                            </w:pPr>
                            <w:r>
                              <w:rPr>
                                <w:sz w:val="36"/>
                                <w:szCs w:val="36"/>
                              </w:rPr>
                              <w:t>2</w:t>
                            </w:r>
                          </w:p>
                        </w:txbxContent>
                      </v:textbox>
                      <w10:wrap anchorx="margin" anchory="margin"/>
                      <w10:anchorlock/>
                    </v:oval>
                  </w:pict>
                </mc:Fallback>
              </mc:AlternateContent>
            </w:r>
          </w:p>
          <w:p w14:paraId="2B6A0F1F" w14:textId="77777777" w:rsidR="00597EAD" w:rsidRPr="00541A79" w:rsidRDefault="00597EAD" w:rsidP="001370FB"/>
        </w:tc>
        <w:tc>
          <w:tcPr>
            <w:tcW w:w="7823" w:type="dxa"/>
          </w:tcPr>
          <w:p w14:paraId="1ED2F194" w14:textId="1278D86D" w:rsidR="00597EAD" w:rsidRDefault="00597EAD" w:rsidP="001370FB">
            <w:pPr>
              <w:cnfStyle w:val="000000000000" w:firstRow="0" w:lastRow="0" w:firstColumn="0" w:lastColumn="0" w:oddVBand="0" w:evenVBand="0" w:oddHBand="0" w:evenHBand="0" w:firstRowFirstColumn="0" w:firstRowLastColumn="0" w:lastRowFirstColumn="0" w:lastRowLastColumn="0"/>
              <w:rPr>
                <w:b/>
              </w:rPr>
            </w:pPr>
            <w:r w:rsidRPr="00476FC8">
              <w:rPr>
                <w:b/>
                <w:bCs/>
              </w:rPr>
              <w:t xml:space="preserve">Step </w:t>
            </w:r>
            <w:r>
              <w:rPr>
                <w:b/>
                <w:bCs/>
              </w:rPr>
              <w:t>2</w:t>
            </w:r>
            <w:r>
              <w:br/>
              <w:t>Go to</w:t>
            </w:r>
            <w:r w:rsidR="00621547">
              <w:t xml:space="preserve"> </w:t>
            </w:r>
            <w:r w:rsidR="00621547" w:rsidRPr="00621547">
              <w:rPr>
                <w:b/>
                <w:bCs/>
                <w:color w:val="2F0E72" w:themeColor="accent1"/>
                <w:u w:val="single"/>
              </w:rPr>
              <w:fldChar w:fldCharType="begin"/>
            </w:r>
            <w:r w:rsidR="00621547" w:rsidRPr="00621547">
              <w:rPr>
                <w:b/>
                <w:bCs/>
                <w:color w:val="2F0E72" w:themeColor="accent1"/>
                <w:u w:val="single"/>
              </w:rPr>
              <w:instrText xml:space="preserve"> REF _Ref187910314 \h  \* MERGEFORMAT </w:instrText>
            </w:r>
            <w:r w:rsidR="00621547" w:rsidRPr="00621547">
              <w:rPr>
                <w:b/>
                <w:bCs/>
                <w:color w:val="2F0E72" w:themeColor="accent1"/>
                <w:u w:val="single"/>
              </w:rPr>
            </w:r>
            <w:r w:rsidR="00621547" w:rsidRPr="00621547">
              <w:rPr>
                <w:b/>
                <w:bCs/>
                <w:color w:val="2F0E72" w:themeColor="accent1"/>
                <w:u w:val="single"/>
              </w:rPr>
              <w:fldChar w:fldCharType="separate"/>
            </w:r>
            <w:r w:rsidR="003B343B" w:rsidRPr="003B343B">
              <w:rPr>
                <w:rStyle w:val="Hyperlink"/>
                <w:rFonts w:eastAsiaTheme="majorEastAsia"/>
                <w:b/>
                <w:bCs/>
                <w:color w:val="2F0E72" w:themeColor="accent1"/>
              </w:rPr>
              <w:t>myHELPbalance (</w:t>
            </w:r>
            <w:r w:rsidR="003B343B" w:rsidRPr="003B343B">
              <w:rPr>
                <w:rFonts w:eastAsiaTheme="majorEastAsia"/>
                <w:b/>
                <w:bCs/>
                <w:color w:val="2F0E72" w:themeColor="accent1"/>
                <w:u w:val="single"/>
              </w:rPr>
              <w:t>www.myHELPbalance.gov.au</w:t>
            </w:r>
            <w:r w:rsidR="003B343B" w:rsidRPr="003B343B">
              <w:rPr>
                <w:rStyle w:val="Hyperlink"/>
                <w:rFonts w:eastAsiaTheme="majorEastAsia"/>
                <w:b/>
                <w:bCs/>
                <w:color w:val="2F0E72" w:themeColor="accent1"/>
              </w:rPr>
              <w:t>)</w:t>
            </w:r>
            <w:r w:rsidR="00621547" w:rsidRPr="00621547">
              <w:rPr>
                <w:b/>
                <w:bCs/>
                <w:color w:val="2F0E72" w:themeColor="accent1"/>
                <w:u w:val="single"/>
              </w:rPr>
              <w:fldChar w:fldCharType="end"/>
            </w:r>
            <w:r w:rsidR="0003221E">
              <w:rPr>
                <w:b/>
              </w:rPr>
              <w:t>.</w:t>
            </w:r>
          </w:p>
          <w:p w14:paraId="1D8A8206" w14:textId="77777777" w:rsidR="00597EAD" w:rsidRDefault="00597EAD" w:rsidP="001370FB">
            <w:pPr>
              <w:cnfStyle w:val="000000000000" w:firstRow="0" w:lastRow="0" w:firstColumn="0" w:lastColumn="0" w:oddVBand="0" w:evenVBand="0" w:oddHBand="0" w:evenHBand="0" w:firstRowFirstColumn="0" w:firstRowLastColumn="0" w:lastRowFirstColumn="0" w:lastRowLastColumn="0"/>
            </w:pPr>
            <w:r w:rsidRPr="00B96CCE">
              <w:t xml:space="preserve">Log in </w:t>
            </w:r>
            <w:r>
              <w:t>using your personal details, USI and student number.</w:t>
            </w:r>
          </w:p>
        </w:tc>
      </w:tr>
      <w:tr w:rsidR="00597EAD" w14:paraId="73806DEE" w14:textId="77777777" w:rsidTr="001370FB">
        <w:tc>
          <w:tcPr>
            <w:cnfStyle w:val="001000000000" w:firstRow="0" w:lastRow="0" w:firstColumn="1" w:lastColumn="0" w:oddVBand="0" w:evenVBand="0" w:oddHBand="0" w:evenHBand="0" w:firstRowFirstColumn="0" w:firstRowLastColumn="0" w:lastRowFirstColumn="0" w:lastRowLastColumn="0"/>
            <w:tcW w:w="1328" w:type="dxa"/>
          </w:tcPr>
          <w:p w14:paraId="69C814B0" w14:textId="77777777" w:rsidR="00597EAD" w:rsidRPr="00541A79" w:rsidRDefault="00597EAD" w:rsidP="001370FB">
            <w:r>
              <w:rPr>
                <w:noProof/>
                <w14:ligatures w14:val="standardContextual"/>
              </w:rPr>
              <mc:AlternateContent>
                <mc:Choice Requires="wps">
                  <w:drawing>
                    <wp:anchor distT="0" distB="0" distL="114300" distR="114300" simplePos="0" relativeHeight="251684864" behindDoc="0" locked="1" layoutInCell="1" allowOverlap="1" wp14:anchorId="4EF96121" wp14:editId="3CA4D91A">
                      <wp:simplePos x="0" y="0"/>
                      <wp:positionH relativeFrom="margin">
                        <wp:align>center</wp:align>
                      </wp:positionH>
                      <wp:positionV relativeFrom="margin">
                        <wp:posOffset>-74295</wp:posOffset>
                      </wp:positionV>
                      <wp:extent cx="593725" cy="579120"/>
                      <wp:effectExtent l="0" t="0" r="0" b="0"/>
                      <wp:wrapNone/>
                      <wp:docPr id="135965985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79DEA6" w14:textId="77777777" w:rsidR="00597EAD" w:rsidRPr="00476FC8" w:rsidRDefault="00597EAD" w:rsidP="00597EAD">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EF96121" id="_x0000_s1036" alt="&quot;&quot;" style="position:absolute;margin-left:0;margin-top:-5.85pt;width:46.75pt;height:45.6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" fillcolor="#ffafc6 [3208]" stroked="f" strokeweight="1pt">
                      <v:stroke joinstyle="miter"/>
                      <v:textbox>
                        <w:txbxContent>
                          <w:p w14:paraId="0479DEA6" w14:textId="77777777" w:rsidR="00597EAD" w:rsidRPr="00476FC8" w:rsidRDefault="00597EAD" w:rsidP="00597EAD">
                            <w:pPr>
                              <w:pStyle w:val="NoSpacing"/>
                              <w:jc w:val="center"/>
                              <w:rPr>
                                <w:sz w:val="36"/>
                                <w:szCs w:val="36"/>
                              </w:rPr>
                            </w:pPr>
                            <w:r>
                              <w:rPr>
                                <w:sz w:val="36"/>
                                <w:szCs w:val="36"/>
                              </w:rPr>
                              <w:t>3</w:t>
                            </w:r>
                          </w:p>
                        </w:txbxContent>
                      </v:textbox>
                      <w10:wrap anchorx="margin" anchory="margin"/>
                      <w10:anchorlock/>
                    </v:oval>
                  </w:pict>
                </mc:Fallback>
              </mc:AlternateContent>
            </w:r>
          </w:p>
          <w:p w14:paraId="3BCE8858" w14:textId="77777777" w:rsidR="00597EAD" w:rsidRPr="00541A79" w:rsidRDefault="00597EAD" w:rsidP="001370FB"/>
        </w:tc>
        <w:tc>
          <w:tcPr>
            <w:tcW w:w="7823" w:type="dxa"/>
          </w:tcPr>
          <w:p w14:paraId="2386553B" w14:textId="7FC8E600" w:rsidR="00597EAD" w:rsidRDefault="00597EAD" w:rsidP="001370FB">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3</w:t>
            </w:r>
            <w:r>
              <w:br/>
              <w:t xml:space="preserve">Once logged in, you are able to view your available HELP balance and the </w:t>
            </w:r>
            <w:r>
              <w:fldChar w:fldCharType="begin"/>
            </w:r>
            <w:r>
              <w:instrText xml:space="preserve"> REF _Ref187306478 \h </w:instrText>
            </w:r>
            <w:r>
              <w:fldChar w:fldCharType="separate"/>
            </w:r>
            <w:r w:rsidR="003B343B" w:rsidRPr="006420D5">
              <w:rPr>
                <w:rStyle w:val="HighlightedWords-Colour"/>
                <w:bCs w:val="0"/>
              </w:rPr>
              <w:t>HELP loan limit</w:t>
            </w:r>
            <w:r>
              <w:fldChar w:fldCharType="end"/>
            </w:r>
            <w:r>
              <w:t xml:space="preserve"> that applies to you.</w:t>
            </w:r>
          </w:p>
        </w:tc>
      </w:tr>
      <w:tr w:rsidR="00597EAD" w14:paraId="027447C7" w14:textId="77777777" w:rsidTr="001370FB">
        <w:tc>
          <w:tcPr>
            <w:cnfStyle w:val="001000000000" w:firstRow="0" w:lastRow="0" w:firstColumn="1" w:lastColumn="0" w:oddVBand="0" w:evenVBand="0" w:oddHBand="0" w:evenHBand="0" w:firstRowFirstColumn="0" w:firstRowLastColumn="0" w:lastRowFirstColumn="0" w:lastRowLastColumn="0"/>
            <w:tcW w:w="1328" w:type="dxa"/>
          </w:tcPr>
          <w:p w14:paraId="210637D4" w14:textId="77777777" w:rsidR="00597EAD" w:rsidRPr="00541A79" w:rsidRDefault="00597EAD" w:rsidP="001370FB">
            <w:r>
              <w:rPr>
                <w:noProof/>
                <w14:ligatures w14:val="standardContextual"/>
              </w:rPr>
              <mc:AlternateContent>
                <mc:Choice Requires="wps">
                  <w:drawing>
                    <wp:anchor distT="0" distB="0" distL="114300" distR="114300" simplePos="0" relativeHeight="251685888" behindDoc="0" locked="1" layoutInCell="1" allowOverlap="1" wp14:anchorId="15711930" wp14:editId="1B299ABB">
                      <wp:simplePos x="0" y="0"/>
                      <wp:positionH relativeFrom="margin">
                        <wp:align>center</wp:align>
                      </wp:positionH>
                      <wp:positionV relativeFrom="margin">
                        <wp:posOffset>12700</wp:posOffset>
                      </wp:positionV>
                      <wp:extent cx="593725" cy="579120"/>
                      <wp:effectExtent l="0" t="0" r="0" b="0"/>
                      <wp:wrapNone/>
                      <wp:docPr id="39544537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25F2B65" w14:textId="77777777" w:rsidR="00597EAD" w:rsidRPr="00476FC8" w:rsidRDefault="00597EAD" w:rsidP="00597EAD">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5711930" id="_x0000_s1037" alt="&quot;&quot;" style="position:absolute;margin-left:0;margin-top:1pt;width:46.75pt;height:45.6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" fillcolor="#ffafc6 [3208]" stroked="f" strokeweight="1pt">
                      <v:stroke joinstyle="miter"/>
                      <v:textbox>
                        <w:txbxContent>
                          <w:p w14:paraId="525F2B65" w14:textId="77777777" w:rsidR="00597EAD" w:rsidRPr="00476FC8" w:rsidRDefault="00597EAD" w:rsidP="00597EAD">
                            <w:pPr>
                              <w:pStyle w:val="NoSpacing"/>
                              <w:jc w:val="center"/>
                              <w:rPr>
                                <w:sz w:val="36"/>
                                <w:szCs w:val="36"/>
                              </w:rPr>
                            </w:pPr>
                            <w:r>
                              <w:rPr>
                                <w:sz w:val="36"/>
                                <w:szCs w:val="36"/>
                              </w:rPr>
                              <w:t>4</w:t>
                            </w:r>
                          </w:p>
                        </w:txbxContent>
                      </v:textbox>
                      <w10:wrap anchorx="margin" anchory="margin"/>
                      <w10:anchorlock/>
                    </v:oval>
                  </w:pict>
                </mc:Fallback>
              </mc:AlternateContent>
            </w:r>
          </w:p>
          <w:p w14:paraId="069876F1" w14:textId="77777777" w:rsidR="00597EAD" w:rsidRPr="00541A79" w:rsidRDefault="00597EAD" w:rsidP="001370FB"/>
        </w:tc>
        <w:tc>
          <w:tcPr>
            <w:tcW w:w="7823" w:type="dxa"/>
          </w:tcPr>
          <w:p w14:paraId="2217B480" w14:textId="080AF566" w:rsidR="00597EAD" w:rsidRDefault="00597EAD" w:rsidP="001370FB">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4</w:t>
            </w:r>
            <w:r>
              <w:br/>
              <w:t>You can view a detailed statement of all the study loans you have previously received</w:t>
            </w:r>
            <w:r w:rsidR="00B23DC9">
              <w:t xml:space="preserve"> </w:t>
            </w:r>
            <w:r>
              <w:t>by selecting ‘Complete HELP and VSL history’.</w:t>
            </w:r>
          </w:p>
        </w:tc>
      </w:tr>
    </w:tbl>
    <w:p w14:paraId="226F8C60" w14:textId="7B17D759" w:rsidR="00854A9A" w:rsidRDefault="00854A9A">
      <w:pPr>
        <w:rPr>
          <w:rFonts w:ascii="Arial" w:eastAsiaTheme="minorHAnsi" w:hAnsi="Arial" w:cstheme="minorBidi"/>
          <w:color w:val="auto"/>
          <w:szCs w:val="22"/>
          <w:lang w:eastAsia="en-US"/>
        </w:rPr>
      </w:pPr>
    </w:p>
    <w:p w14:paraId="7D3BE509" w14:textId="77777777" w:rsidR="007A65D4" w:rsidRPr="00AD0B44" w:rsidRDefault="007A65D4" w:rsidP="007A65D4">
      <w:pPr>
        <w:pStyle w:val="Heading2"/>
        <w:spacing w:before="240"/>
      </w:pPr>
      <w:bookmarkStart w:id="65" w:name="_Toc189553413"/>
      <w:r w:rsidRPr="00B31521">
        <w:rPr>
          <w:bCs/>
        </w:rPr>
        <w:t>Identity Requirements</w:t>
      </w:r>
      <w:bookmarkEnd w:id="65"/>
    </w:p>
    <w:p w14:paraId="7DCE7DBB" w14:textId="77777777" w:rsidR="007A65D4" w:rsidRDefault="007A65D4" w:rsidP="007A65D4">
      <w:bookmarkStart w:id="66" w:name="_Do_I_have"/>
      <w:bookmarkStart w:id="67" w:name="_Toc54099191"/>
      <w:bookmarkStart w:id="68" w:name="_Toc176938925"/>
      <w:bookmarkEnd w:id="66"/>
      <w:r w:rsidRPr="00AD0B44">
        <w:t xml:space="preserve">The Government uses unique reference identifiers to monitor and manage your use of Commonwealth assistance. </w:t>
      </w:r>
    </w:p>
    <w:p w14:paraId="75BA6BB0" w14:textId="0018A1A2" w:rsidR="007A65D4" w:rsidRPr="00AD0B44" w:rsidRDefault="007A65D4" w:rsidP="007A65D4">
      <w:pPr>
        <w:pStyle w:val="Heading3"/>
        <w:spacing w:before="360"/>
      </w:pPr>
      <w:bookmarkStart w:id="69" w:name="_Toc184650600"/>
      <w:bookmarkStart w:id="70" w:name="_Ref187847509"/>
      <w:bookmarkStart w:id="71" w:name="_Toc189553414"/>
      <w:r w:rsidRPr="00F31897">
        <w:t>Unique Student Identifier (USI)</w:t>
      </w:r>
      <w:bookmarkEnd w:id="67"/>
      <w:bookmarkEnd w:id="68"/>
      <w:bookmarkEnd w:id="69"/>
      <w:bookmarkEnd w:id="70"/>
      <w:bookmarkEnd w:id="71"/>
    </w:p>
    <w:p w14:paraId="0BC2296A" w14:textId="5D9E6E0E" w:rsidR="007A65D4" w:rsidRDefault="007A65D4" w:rsidP="007A65D4">
      <w:pPr>
        <w:rPr>
          <w:rFonts w:eastAsia="Aptos" w:cs="Arial"/>
        </w:rPr>
      </w:pPr>
      <w:bookmarkStart w:id="72" w:name="_Hlk187838914"/>
      <w:r w:rsidRPr="00B31521">
        <w:rPr>
          <w:rFonts w:eastAsia="Aptos" w:cs="Arial"/>
        </w:rPr>
        <w:t xml:space="preserve">If you are starting a higher education course in 2025, you will need a </w:t>
      </w:r>
      <w:r w:rsidR="004C2814">
        <w:rPr>
          <w:rFonts w:eastAsia="Aptos" w:cs="Arial"/>
        </w:rPr>
        <w:fldChar w:fldCharType="begin"/>
      </w:r>
      <w:r w:rsidR="004C2814">
        <w:rPr>
          <w:rFonts w:eastAsia="Aptos" w:cs="Arial"/>
        </w:rPr>
        <w:instrText xml:space="preserve"> REF _Ref187303245 \h </w:instrText>
      </w:r>
      <w:r w:rsidR="004C2814">
        <w:rPr>
          <w:rFonts w:eastAsia="Aptos" w:cs="Arial"/>
        </w:rPr>
      </w:r>
      <w:r w:rsidR="004C2814">
        <w:rPr>
          <w:rFonts w:eastAsia="Aptos" w:cs="Arial"/>
        </w:rPr>
        <w:fldChar w:fldCharType="separate"/>
      </w:r>
      <w:r w:rsidR="003B343B" w:rsidRPr="006420D5">
        <w:rPr>
          <w:rStyle w:val="HighlightedWords-Colour"/>
          <w:bCs w:val="0"/>
        </w:rPr>
        <w:t>Unique Student Identifier (USI)</w:t>
      </w:r>
      <w:r w:rsidR="004C2814">
        <w:rPr>
          <w:rFonts w:eastAsia="Aptos" w:cs="Arial"/>
        </w:rPr>
        <w:fldChar w:fldCharType="end"/>
      </w:r>
      <w:r w:rsidR="004C2814">
        <w:rPr>
          <w:rFonts w:eastAsia="Aptos" w:cs="Arial"/>
        </w:rPr>
        <w:t xml:space="preserve"> </w:t>
      </w:r>
      <w:r w:rsidRPr="00B31521">
        <w:rPr>
          <w:rFonts w:eastAsia="Aptos" w:cs="Arial"/>
        </w:rPr>
        <w:t xml:space="preserve">to be eligible for a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rsidRPr="00B31521">
        <w:rPr>
          <w:rFonts w:eastAsia="Aptos" w:cs="Arial"/>
          <w:b/>
          <w:bCs/>
          <w:color w:val="7A2842"/>
        </w:rPr>
        <w:t xml:space="preserve"> </w:t>
      </w:r>
      <w:r w:rsidRPr="00B31521">
        <w:rPr>
          <w:rFonts w:eastAsia="Aptos" w:cs="Arial"/>
        </w:rPr>
        <w:t xml:space="preserve">or to get a </w:t>
      </w:r>
      <w:r w:rsidR="004C2814">
        <w:rPr>
          <w:rFonts w:eastAsia="Aptos" w:cs="Arial"/>
        </w:rPr>
        <w:fldChar w:fldCharType="begin"/>
      </w:r>
      <w:r w:rsidR="004C2814">
        <w:rPr>
          <w:rFonts w:eastAsia="Aptos" w:cs="Arial"/>
        </w:rPr>
        <w:instrText xml:space="preserve"> REF _Ref187161251 \h </w:instrText>
      </w:r>
      <w:r w:rsidR="004C2814">
        <w:rPr>
          <w:rFonts w:eastAsia="Aptos" w:cs="Arial"/>
        </w:rPr>
      </w:r>
      <w:r w:rsidR="004C2814">
        <w:rPr>
          <w:rFonts w:eastAsia="Aptos" w:cs="Arial"/>
        </w:rPr>
        <w:fldChar w:fldCharType="separate"/>
      </w:r>
      <w:r w:rsidR="003B343B" w:rsidRPr="00082C28">
        <w:rPr>
          <w:rStyle w:val="HighlightedWords-Colour"/>
          <w:bCs w:val="0"/>
        </w:rPr>
        <w:t>HECS-HELP</w:t>
      </w:r>
      <w:r w:rsidR="004C2814">
        <w:rPr>
          <w:rFonts w:eastAsia="Aptos" w:cs="Arial"/>
        </w:rPr>
        <w:fldChar w:fldCharType="end"/>
      </w:r>
      <w:r w:rsidR="004C2814">
        <w:rPr>
          <w:rFonts w:eastAsia="Aptos" w:cs="Arial"/>
        </w:rPr>
        <w:t xml:space="preserve"> </w:t>
      </w:r>
      <w:r w:rsidRPr="00B31521">
        <w:rPr>
          <w:rFonts w:eastAsia="Aptos" w:cs="Arial"/>
        </w:rPr>
        <w:t xml:space="preserve">loan for your study. </w:t>
      </w:r>
    </w:p>
    <w:p w14:paraId="17DA8E45" w14:textId="03CC25FE" w:rsidR="00C32E1E" w:rsidRPr="00B31521" w:rsidRDefault="00C32E1E" w:rsidP="007A65D4">
      <w:pPr>
        <w:rPr>
          <w:rFonts w:eastAsia="Aptos" w:cs="Arial"/>
        </w:rPr>
      </w:pPr>
      <w:r>
        <w:rPr>
          <w:rFonts w:eastAsia="Aptos" w:cs="Arial"/>
        </w:rPr>
        <w:t xml:space="preserve">You will also need a USI to graduate. </w:t>
      </w:r>
    </w:p>
    <w:p w14:paraId="06C970FF" w14:textId="148064E1" w:rsidR="00AF39B8" w:rsidRDefault="007A65D4" w:rsidP="007A65D4">
      <w:pPr>
        <w:rPr>
          <w:rFonts w:eastAsia="Aptos" w:cs="Arial"/>
          <w:b/>
          <w:bCs/>
          <w:color w:val="7A2842"/>
        </w:rPr>
      </w:pPr>
      <w:r w:rsidRPr="00B31521">
        <w:rPr>
          <w:rFonts w:eastAsia="Aptos" w:cs="Arial"/>
        </w:rPr>
        <w:lastRenderedPageBreak/>
        <w:t xml:space="preserve">Depending on when you started study, your identifier may have previously been a </w:t>
      </w:r>
      <w:r w:rsidR="004C2814">
        <w:rPr>
          <w:rFonts w:eastAsia="Aptos" w:cs="Arial"/>
          <w:b/>
          <w:bCs/>
          <w:color w:val="7A2842"/>
        </w:rPr>
        <w:fldChar w:fldCharType="begin"/>
      </w:r>
      <w:r w:rsidR="004C2814">
        <w:rPr>
          <w:rFonts w:eastAsia="Aptos" w:cs="Arial"/>
        </w:rPr>
        <w:instrText xml:space="preserve"> REF _Ref187306917 \h </w:instrText>
      </w:r>
      <w:r w:rsidR="004C2814">
        <w:rPr>
          <w:rFonts w:eastAsia="Aptos" w:cs="Arial"/>
          <w:b/>
          <w:bCs/>
          <w:color w:val="7A2842"/>
        </w:rPr>
      </w:r>
      <w:r w:rsidR="004C2814">
        <w:rPr>
          <w:rFonts w:eastAsia="Aptos" w:cs="Arial"/>
          <w:b/>
          <w:bCs/>
          <w:color w:val="7A2842"/>
        </w:rPr>
        <w:fldChar w:fldCharType="separate"/>
      </w:r>
      <w:r w:rsidR="003B343B" w:rsidRPr="00082C28">
        <w:rPr>
          <w:rStyle w:val="HighlightedWords-Colour"/>
          <w:bCs w:val="0"/>
        </w:rPr>
        <w:t>Commonwealth Higher Education Student Support Number (CHESSN)</w:t>
      </w:r>
      <w:r w:rsidR="004C2814">
        <w:rPr>
          <w:rFonts w:eastAsia="Aptos" w:cs="Arial"/>
          <w:b/>
          <w:bCs/>
          <w:color w:val="7A2842"/>
        </w:rPr>
        <w:fldChar w:fldCharType="end"/>
      </w:r>
      <w:r w:rsidR="004C2814">
        <w:rPr>
          <w:rFonts w:eastAsia="Aptos" w:cs="Arial"/>
          <w:b/>
          <w:bCs/>
          <w:color w:val="7A2842"/>
        </w:rPr>
        <w:t xml:space="preserve">. </w:t>
      </w:r>
    </w:p>
    <w:p w14:paraId="32BB7F55" w14:textId="5CAD7E0C" w:rsidR="007A65D4" w:rsidRDefault="007A65D4" w:rsidP="007A65D4">
      <w:pPr>
        <w:rPr>
          <w:rFonts w:eastAsia="Aptos" w:cs="Arial"/>
        </w:rPr>
      </w:pPr>
      <w:r w:rsidRPr="00B31521">
        <w:rPr>
          <w:rFonts w:eastAsia="Aptos" w:cs="Arial"/>
        </w:rPr>
        <w:t xml:space="preserve">The CHESSN has been replaced by the USI. </w:t>
      </w:r>
    </w:p>
    <w:p w14:paraId="5E109FB7" w14:textId="290241D8" w:rsidR="007A65D4" w:rsidRDefault="007A65D4" w:rsidP="007A65D4">
      <w:pPr>
        <w:pStyle w:val="Heading3"/>
        <w:spacing w:before="360"/>
      </w:pPr>
      <w:bookmarkStart w:id="73" w:name="_What_is_my_1"/>
      <w:bookmarkStart w:id="74" w:name="_Toc176938926"/>
      <w:bookmarkStart w:id="75" w:name="_Toc184650601"/>
      <w:bookmarkStart w:id="76" w:name="_Toc189553415"/>
      <w:bookmarkStart w:id="77" w:name="Your_avaliable_HELP_balance"/>
      <w:bookmarkEnd w:id="72"/>
      <w:bookmarkEnd w:id="73"/>
      <w:r>
        <w:t xml:space="preserve">What is my </w:t>
      </w:r>
      <w:bookmarkEnd w:id="74"/>
      <w:bookmarkEnd w:id="75"/>
      <w:r w:rsidR="005B10D3" w:rsidRPr="0088744F">
        <w:t xml:space="preserve">Unique Student Identifier </w:t>
      </w:r>
      <w:r w:rsidR="005B10D3">
        <w:t>(USI)?</w:t>
      </w:r>
      <w:bookmarkEnd w:id="76"/>
    </w:p>
    <w:p w14:paraId="3ECC2664" w14:textId="7AA69826" w:rsidR="007A65D4" w:rsidRDefault="007A65D4" w:rsidP="007A65D4">
      <w:bookmarkStart w:id="78" w:name="_Hlk151471050"/>
      <w:bookmarkStart w:id="79" w:name="_Hlk187838958"/>
      <w:bookmarkEnd w:id="77"/>
      <w:r>
        <w:t xml:space="preserve">Your </w:t>
      </w:r>
      <w:r w:rsidR="004C2814">
        <w:rPr>
          <w:rFonts w:eastAsia="Aptos" w:cs="Arial"/>
        </w:rPr>
        <w:fldChar w:fldCharType="begin"/>
      </w:r>
      <w:r w:rsidR="004C2814">
        <w:rPr>
          <w:rFonts w:eastAsia="Aptos" w:cs="Arial"/>
        </w:rPr>
        <w:instrText xml:space="preserve"> REF _Ref187303245 \h </w:instrText>
      </w:r>
      <w:r w:rsidR="004C2814">
        <w:rPr>
          <w:rFonts w:eastAsia="Aptos" w:cs="Arial"/>
        </w:rPr>
      </w:r>
      <w:r w:rsidR="004C2814">
        <w:rPr>
          <w:rFonts w:eastAsia="Aptos" w:cs="Arial"/>
        </w:rPr>
        <w:fldChar w:fldCharType="separate"/>
      </w:r>
      <w:r w:rsidR="003B343B" w:rsidRPr="006420D5">
        <w:rPr>
          <w:rStyle w:val="HighlightedWords-Colour"/>
          <w:bCs w:val="0"/>
        </w:rPr>
        <w:t>Unique Student Identifier (USI)</w:t>
      </w:r>
      <w:r w:rsidR="004C2814">
        <w:rPr>
          <w:rFonts w:eastAsia="Aptos" w:cs="Arial"/>
        </w:rPr>
        <w:fldChar w:fldCharType="end"/>
      </w:r>
      <w:r w:rsidR="004C2814">
        <w:rPr>
          <w:rFonts w:eastAsia="Aptos" w:cs="Arial"/>
        </w:rPr>
        <w:t xml:space="preserve"> </w:t>
      </w:r>
      <w:r>
        <w:t>is a 10-digit alpha-numeric identifier assigned to you and is unique for each student.</w:t>
      </w:r>
    </w:p>
    <w:bookmarkEnd w:id="78"/>
    <w:p w14:paraId="38E9AE49" w14:textId="637D61B5" w:rsidR="007A65D4" w:rsidRDefault="007A65D4" w:rsidP="007A65D4">
      <w:r>
        <w:t xml:space="preserve">You must have a </w:t>
      </w:r>
      <w:r w:rsidRPr="001B1D49">
        <w:rPr>
          <w:rFonts w:eastAsiaTheme="minorEastAsia"/>
        </w:rPr>
        <w:t>USI</w:t>
      </w:r>
      <w:r>
        <w:t xml:space="preserve"> to be eligible for a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t xml:space="preserve"> or </w:t>
      </w:r>
      <w:r w:rsidR="005B10D3">
        <w:fldChar w:fldCharType="begin"/>
      </w:r>
      <w:r w:rsidR="005B10D3">
        <w:instrText xml:space="preserve"> REF _Ref187161251 \h </w:instrText>
      </w:r>
      <w:r w:rsidR="005B10D3">
        <w:fldChar w:fldCharType="separate"/>
      </w:r>
      <w:r w:rsidR="003B343B" w:rsidRPr="00082C28">
        <w:rPr>
          <w:rStyle w:val="HighlightedWords-Colour"/>
          <w:bCs w:val="0"/>
        </w:rPr>
        <w:t>HECS-HELP</w:t>
      </w:r>
      <w:r w:rsidR="005B10D3">
        <w:fldChar w:fldCharType="end"/>
      </w:r>
      <w:r w:rsidR="005B10D3">
        <w:t xml:space="preserve"> loan </w:t>
      </w:r>
      <w:r>
        <w:t xml:space="preserve">and you must tell your </w:t>
      </w:r>
      <w:r w:rsidR="0003221E">
        <w:t xml:space="preserve">provider </w:t>
      </w:r>
      <w:r>
        <w:t xml:space="preserve">your </w:t>
      </w:r>
      <w:r w:rsidRPr="001B1D49">
        <w:rPr>
          <w:rFonts w:eastAsiaTheme="minorEastAsia"/>
        </w:rPr>
        <w:t>USI</w:t>
      </w:r>
      <w:r w:rsidRPr="777F4311">
        <w:rPr>
          <w:rStyle w:val="HighlightedWords-Colour"/>
        </w:rPr>
        <w:t xml:space="preserve"> </w:t>
      </w:r>
      <w:r>
        <w:t xml:space="preserve">before the </w:t>
      </w:r>
      <w:r w:rsidR="004C2814">
        <w:fldChar w:fldCharType="begin"/>
      </w:r>
      <w:r w:rsidR="004C2814">
        <w:instrText xml:space="preserve"> REF _Ref187161025 \h </w:instrText>
      </w:r>
      <w:r w:rsidR="004C2814">
        <w:fldChar w:fldCharType="separate"/>
      </w:r>
      <w:r w:rsidR="003B343B" w:rsidRPr="00082C28">
        <w:rPr>
          <w:rStyle w:val="HighlightedWords-Colour"/>
          <w:bCs w:val="0"/>
        </w:rPr>
        <w:t>Census date</w:t>
      </w:r>
      <w:r w:rsidR="004C2814">
        <w:fldChar w:fldCharType="end"/>
      </w:r>
      <w:r w:rsidR="004C2814">
        <w:t xml:space="preserve"> </w:t>
      </w:r>
      <w:r>
        <w:t>for the unit of study.</w:t>
      </w:r>
    </w:p>
    <w:p w14:paraId="77CFE5D5" w14:textId="77777777" w:rsidR="007A65D4" w:rsidRDefault="007A65D4" w:rsidP="007A65D4">
      <w:bookmarkStart w:id="80" w:name="_Hlk151471174"/>
      <w:r>
        <w:t xml:space="preserve">Without a </w:t>
      </w:r>
      <w:r w:rsidRPr="001B1D49">
        <w:rPr>
          <w:rFonts w:eastAsiaTheme="minorEastAsia"/>
        </w:rPr>
        <w:t>USI</w:t>
      </w:r>
      <w:r>
        <w:t>, you will not be able to receive your statement of attainment, qualification, or award.</w:t>
      </w:r>
    </w:p>
    <w:p w14:paraId="6E4614D6" w14:textId="6CA1DCFC" w:rsidR="00485BBD" w:rsidRDefault="007A65D4" w:rsidP="007A65D4">
      <w:bookmarkStart w:id="81" w:name="_Hlk188361114"/>
      <w:r>
        <w:t xml:space="preserve">Once you have a </w:t>
      </w:r>
      <w:r w:rsidRPr="001B1D49">
        <w:rPr>
          <w:rFonts w:eastAsiaTheme="minorEastAsia"/>
        </w:rPr>
        <w:t>USI</w:t>
      </w:r>
      <w:r w:rsidRPr="777F4311">
        <w:rPr>
          <w:rStyle w:val="HighlightedWords-Colour"/>
        </w:rPr>
        <w:t>,</w:t>
      </w:r>
      <w:r>
        <w:t xml:space="preserve"> it will be your primary education identifier</w:t>
      </w:r>
      <w:r w:rsidR="00B23DC9">
        <w:t xml:space="preserve"> </w:t>
      </w:r>
      <w:r>
        <w:t>and replace</w:t>
      </w:r>
      <w:r w:rsidR="00485BBD">
        <w:t>s</w:t>
      </w:r>
      <w:r>
        <w:t xml:space="preserve"> your </w:t>
      </w:r>
      <w:r w:rsidR="0003221E">
        <w:t>CHESSN</w:t>
      </w:r>
      <w:r>
        <w:t xml:space="preserve">, if you had one. </w:t>
      </w:r>
    </w:p>
    <w:bookmarkEnd w:id="81"/>
    <w:p w14:paraId="7DB108DF" w14:textId="583B6D84" w:rsidR="007A65D4" w:rsidRDefault="007A65D4" w:rsidP="007A65D4">
      <w:r>
        <w:t xml:space="preserve">You will need your </w:t>
      </w:r>
      <w:r w:rsidRPr="001B1D49">
        <w:rPr>
          <w:rFonts w:eastAsiaTheme="minorEastAsia"/>
        </w:rPr>
        <w:t>USI</w:t>
      </w:r>
      <w:r>
        <w:t xml:space="preserve"> when you enrol as it connects your student loan information to your personal details. </w:t>
      </w:r>
    </w:p>
    <w:tbl>
      <w:tblPr>
        <w:tblStyle w:val="PullTable"/>
        <w:tblW w:w="9151" w:type="dxa"/>
        <w:tblLayout w:type="fixed"/>
        <w:tblLook w:val="04A0" w:firstRow="1" w:lastRow="0" w:firstColumn="1" w:lastColumn="0" w:noHBand="0" w:noVBand="1"/>
      </w:tblPr>
      <w:tblGrid>
        <w:gridCol w:w="1327"/>
        <w:gridCol w:w="7824"/>
      </w:tblGrid>
      <w:tr w:rsidR="0003221E" w14:paraId="79099D5E" w14:textId="77777777" w:rsidTr="001E40C2">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39CBBC04" w14:textId="77777777" w:rsidR="0003221E" w:rsidRDefault="0003221E" w:rsidP="001E40C2">
            <w:r>
              <w:rPr>
                <w:noProof/>
              </w:rPr>
              <mc:AlternateContent>
                <mc:Choice Requires="wpg">
                  <w:drawing>
                    <wp:inline distT="0" distB="0" distL="0" distR="0" wp14:anchorId="00E72280" wp14:editId="3E234C03">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469FAA2E"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Cl&#10;nm/6bwIAAD4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">
                        <v:imagedata r:id="rId6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r:id="rId64" o:title=""/>
                      </v:shape>
                      <w10:anchorlock/>
                    </v:group>
                  </w:pict>
                </mc:Fallback>
              </mc:AlternateContent>
            </w:r>
          </w:p>
        </w:tc>
        <w:tc>
          <w:tcPr>
            <w:tcW w:w="7824" w:type="dxa"/>
          </w:tcPr>
          <w:p w14:paraId="57F8A61D" w14:textId="77777777" w:rsidR="0003221E" w:rsidRPr="009137B5" w:rsidRDefault="0003221E" w:rsidP="001E40C2">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65" w:history="1">
              <w:r>
                <w:rPr>
                  <w:rStyle w:val="Hyperlink"/>
                </w:rPr>
                <w:t>USI Student Portal</w:t>
              </w:r>
            </w:hyperlink>
            <w:r>
              <w:t xml:space="preserve"> to update your details at any time.</w:t>
            </w:r>
          </w:p>
        </w:tc>
      </w:tr>
    </w:tbl>
    <w:p w14:paraId="48AC9382" w14:textId="0E55916E" w:rsidR="007A65D4" w:rsidRPr="00F31897" w:rsidRDefault="007A65D4" w:rsidP="007A65D4">
      <w:pPr>
        <w:pStyle w:val="Heading3"/>
        <w:spacing w:before="360"/>
      </w:pPr>
      <w:bookmarkStart w:id="82" w:name="_Toc176938927"/>
      <w:bookmarkStart w:id="83" w:name="_Toc184650602"/>
      <w:bookmarkStart w:id="84" w:name="_Toc189553416"/>
      <w:bookmarkEnd w:id="79"/>
      <w:bookmarkEnd w:id="80"/>
      <w:r>
        <w:t xml:space="preserve">Create or find your </w:t>
      </w:r>
      <w:bookmarkStart w:id="85" w:name="_Hlk188527008"/>
      <w:r w:rsidR="0003221E" w:rsidRPr="0088744F">
        <w:t>Unique Student Identifier</w:t>
      </w:r>
      <w:bookmarkEnd w:id="85"/>
      <w:r w:rsidR="0003221E" w:rsidRPr="0088744F">
        <w:t xml:space="preserve"> </w:t>
      </w:r>
      <w:r w:rsidR="0003221E">
        <w:t>(</w:t>
      </w:r>
      <w:r>
        <w:t>USI</w:t>
      </w:r>
      <w:bookmarkEnd w:id="82"/>
      <w:bookmarkEnd w:id="83"/>
      <w:r w:rsidR="0003221E">
        <w:t>)</w:t>
      </w:r>
      <w:bookmarkEnd w:id="84"/>
    </w:p>
    <w:p w14:paraId="1FA3B3D3" w14:textId="6FCD2EBE" w:rsidR="007A65D4" w:rsidRDefault="007A65D4" w:rsidP="007A65D4">
      <w:r>
        <w:t xml:space="preserve">Creating a </w:t>
      </w:r>
      <w:r w:rsidR="00485BBD">
        <w:rPr>
          <w:rFonts w:eastAsia="Aptos" w:cs="Arial"/>
        </w:rPr>
        <w:fldChar w:fldCharType="begin"/>
      </w:r>
      <w:r w:rsidR="00485BBD">
        <w:rPr>
          <w:rFonts w:eastAsia="Aptos" w:cs="Arial"/>
        </w:rPr>
        <w:instrText xml:space="preserve"> REF _Ref187303245 \h </w:instrText>
      </w:r>
      <w:r w:rsidR="00485BBD">
        <w:rPr>
          <w:rFonts w:eastAsia="Aptos" w:cs="Arial"/>
        </w:rPr>
      </w:r>
      <w:r w:rsidR="00485BBD">
        <w:rPr>
          <w:rFonts w:eastAsia="Aptos" w:cs="Arial"/>
        </w:rPr>
        <w:fldChar w:fldCharType="separate"/>
      </w:r>
      <w:r w:rsidR="003B343B" w:rsidRPr="006420D5">
        <w:rPr>
          <w:rStyle w:val="HighlightedWords-Colour"/>
          <w:bCs w:val="0"/>
        </w:rPr>
        <w:t>Unique Student Identifier (USI)</w:t>
      </w:r>
      <w:r w:rsidR="00485BBD">
        <w:rPr>
          <w:rFonts w:eastAsia="Aptos" w:cs="Arial"/>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life and you only create it once. Using one form of</w:t>
      </w:r>
      <w:r w:rsidR="00846CB8">
        <w:t xml:space="preserve"> </w:t>
      </w:r>
      <w:hyperlink r:id="rId66" w:history="1">
        <w:r w:rsidR="00846CB8">
          <w:rPr>
            <w:rStyle w:val="Hyperlink"/>
          </w:rPr>
          <w:t>verifiable identification</w:t>
        </w:r>
      </w:hyperlink>
      <w:r>
        <w:t xml:space="preserve">, you can create a </w:t>
      </w:r>
      <w:r w:rsidRPr="001B1D49">
        <w:rPr>
          <w:rFonts w:eastAsiaTheme="minorEastAsia"/>
        </w:rPr>
        <w:t>USI</w:t>
      </w:r>
      <w:r>
        <w:t xml:space="preserve"> at </w:t>
      </w:r>
      <w:bookmarkStart w:id="86"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86"/>
    </w:p>
    <w:p w14:paraId="4384302F" w14:textId="5632D3AB" w:rsidR="00485BBD" w:rsidRDefault="007A65D4" w:rsidP="007A65D4">
      <w:r>
        <w:t xml:space="preserve">If you have studied a </w:t>
      </w:r>
      <w:r w:rsidR="000D64B0">
        <w:t>vocational education and training (</w:t>
      </w:r>
      <w:r>
        <w:t>VET</w:t>
      </w:r>
      <w:r w:rsidR="000D64B0">
        <w:t>)</w:t>
      </w:r>
      <w:r>
        <w:t xml:space="preserve"> course since 2015, including while at school, you will already have an existing </w:t>
      </w:r>
      <w:r w:rsidRPr="001B1D49">
        <w:rPr>
          <w:rFonts w:eastAsiaTheme="minorEastAsia"/>
        </w:rPr>
        <w:t>USI</w:t>
      </w:r>
      <w:r>
        <w:t xml:space="preserve">. Don’t create another one; find your </w:t>
      </w:r>
      <w:r w:rsidR="00485BBD">
        <w:t xml:space="preserve">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485BBD" w14:paraId="1F61983A" w14:textId="77777777" w:rsidTr="00895307">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E7EA81A" w14:textId="77777777" w:rsidR="00485BBD" w:rsidRDefault="00485BBD" w:rsidP="00895307">
            <w:r>
              <w:rPr>
                <w:noProof/>
              </w:rPr>
              <mc:AlternateContent>
                <mc:Choice Requires="wpg">
                  <w:drawing>
                    <wp:inline distT="0" distB="0" distL="0" distR="0" wp14:anchorId="7E19AC5A" wp14:editId="39F5FD3F">
                      <wp:extent cx="593725" cy="579120"/>
                      <wp:effectExtent l="0" t="0" r="0" b="0"/>
                      <wp:docPr id="45718960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4195564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8751869"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31A9487C"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">
                        <v:imagedata r:id="rId4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">
                        <v:imagedata r:id="rId67" o:title=""/>
                      </v:shape>
                      <w10:anchorlock/>
                    </v:group>
                  </w:pict>
                </mc:Fallback>
              </mc:AlternateContent>
            </w:r>
          </w:p>
        </w:tc>
        <w:tc>
          <w:tcPr>
            <w:tcW w:w="7824" w:type="dxa"/>
          </w:tcPr>
          <w:p w14:paraId="5C03F883" w14:textId="0FB2D825" w:rsidR="00485BBD" w:rsidRPr="00485BBD" w:rsidRDefault="0003221E" w:rsidP="00895307">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Pr="2C32D8DD">
              <w:rPr>
                <w:rFonts w:eastAsia="Arial" w:cs="Arial"/>
              </w:rPr>
              <w:t>information on finding your USI online</w:t>
            </w:r>
            <w:r>
              <w:rPr>
                <w:rFonts w:eastAsia="Arial" w:cs="Arial"/>
              </w:rPr>
              <w:t xml:space="preserve"> is available at: </w:t>
            </w:r>
            <w:hyperlink r:id="rId68">
              <w:r w:rsidRPr="2C32D8DD">
                <w:rPr>
                  <w:rStyle w:val="Hyperlink"/>
                  <w:rFonts w:eastAsia="Arial" w:cs="Arial"/>
                </w:rPr>
                <w:t>www.usi.gov.au/students/find-your-usi</w:t>
              </w:r>
            </w:hyperlink>
            <w:r w:rsidRPr="2C32D8DD">
              <w:rPr>
                <w:rFonts w:eastAsia="Arial" w:cs="Arial"/>
              </w:rPr>
              <w:t>.</w:t>
            </w:r>
          </w:p>
        </w:tc>
      </w:tr>
    </w:tbl>
    <w:p w14:paraId="4285B9A1" w14:textId="363FC413" w:rsidR="007A65D4" w:rsidRPr="00D66AB0" w:rsidRDefault="007A65D4" w:rsidP="007A65D4">
      <w:pPr>
        <w:pStyle w:val="Heading3"/>
        <w:spacing w:before="360"/>
      </w:pPr>
      <w:bookmarkStart w:id="87" w:name="_Toc184650603"/>
      <w:bookmarkStart w:id="88" w:name="_Ref187847544"/>
      <w:bookmarkStart w:id="89" w:name="_Toc189553417"/>
      <w:r w:rsidRPr="00C109F8">
        <w:t xml:space="preserve">Tax </w:t>
      </w:r>
      <w:r w:rsidR="0003221E">
        <w:t>f</w:t>
      </w:r>
      <w:r w:rsidRPr="00C109F8">
        <w:t xml:space="preserve">ile </w:t>
      </w:r>
      <w:r w:rsidR="0003221E">
        <w:t>n</w:t>
      </w:r>
      <w:r w:rsidRPr="00C109F8">
        <w:t>umber</w:t>
      </w:r>
      <w:bookmarkEnd w:id="87"/>
      <w:bookmarkEnd w:id="88"/>
      <w:r w:rsidR="0003221E">
        <w:t xml:space="preserve"> (TFN)</w:t>
      </w:r>
      <w:bookmarkEnd w:id="89"/>
    </w:p>
    <w:p w14:paraId="6317FE80" w14:textId="7445F2DA" w:rsidR="004F1A1D" w:rsidRDefault="007A65D4" w:rsidP="007A65D4">
      <w:r>
        <w:t xml:space="preserve">In addition to your </w:t>
      </w:r>
      <w:r w:rsidR="004F1A1D">
        <w:rPr>
          <w:rFonts w:eastAsia="Aptos" w:cs="Arial"/>
        </w:rPr>
        <w:fldChar w:fldCharType="begin"/>
      </w:r>
      <w:r w:rsidR="004F1A1D">
        <w:rPr>
          <w:rFonts w:eastAsia="Aptos" w:cs="Arial"/>
        </w:rPr>
        <w:instrText xml:space="preserve"> REF _Ref187303245 \h </w:instrText>
      </w:r>
      <w:r w:rsidR="004F1A1D">
        <w:rPr>
          <w:rFonts w:eastAsia="Aptos" w:cs="Arial"/>
        </w:rPr>
      </w:r>
      <w:r w:rsidR="004F1A1D">
        <w:rPr>
          <w:rFonts w:eastAsia="Aptos" w:cs="Arial"/>
        </w:rPr>
        <w:fldChar w:fldCharType="separate"/>
      </w:r>
      <w:r w:rsidR="003B343B" w:rsidRPr="006420D5">
        <w:rPr>
          <w:rStyle w:val="HighlightedWords-Colour"/>
          <w:bCs w:val="0"/>
        </w:rPr>
        <w:t>Unique Student Identifier (USI)</w:t>
      </w:r>
      <w:r w:rsidR="004F1A1D">
        <w:rPr>
          <w:rFonts w:eastAsia="Aptos" w:cs="Arial"/>
        </w:rPr>
        <w:fldChar w:fldCharType="end"/>
      </w:r>
      <w:r>
        <w:t xml:space="preserve">, you must give your </w:t>
      </w:r>
      <w:r w:rsidR="0003221E">
        <w:t xml:space="preserve">provider </w:t>
      </w:r>
      <w:r>
        <w:t xml:space="preserve">your </w:t>
      </w:r>
      <w:r w:rsidR="004F1A1D">
        <w:fldChar w:fldCharType="begin"/>
      </w:r>
      <w:r w:rsidR="004F1A1D">
        <w:instrText xml:space="preserve"> REF _Ref187306139 \h </w:instrText>
      </w:r>
      <w:r w:rsidR="004F1A1D">
        <w:fldChar w:fldCharType="separate"/>
      </w:r>
      <w:r w:rsidR="003B343B" w:rsidRPr="006420D5">
        <w:rPr>
          <w:rStyle w:val="HighlightedWords-Colour"/>
          <w:bCs w:val="0"/>
        </w:rPr>
        <w:t>Tax file number (TFN)</w:t>
      </w:r>
      <w:r w:rsidR="004F1A1D">
        <w:fldChar w:fldCharType="end"/>
      </w:r>
      <w:r>
        <w:t xml:space="preserve">, name, date of birth and address. </w:t>
      </w:r>
    </w:p>
    <w:p w14:paraId="1F2F24FD" w14:textId="1FEB7CC4" w:rsidR="007A65D4" w:rsidRPr="00AD0B44" w:rsidRDefault="007A65D4" w:rsidP="007A65D4">
      <w:r>
        <w:t xml:space="preserve">If the details in your </w:t>
      </w:r>
      <w:r w:rsidR="004F1A1D">
        <w:fldChar w:fldCharType="begin"/>
      </w:r>
      <w:r w:rsidR="004F1A1D">
        <w:instrText xml:space="preserve"> REF _Ref187161251 \h </w:instrText>
      </w:r>
      <w:r w:rsidR="004F1A1D">
        <w:fldChar w:fldCharType="separate"/>
      </w:r>
      <w:r w:rsidR="003B343B" w:rsidRPr="00082C28">
        <w:rPr>
          <w:rStyle w:val="HighlightedWords-Colour"/>
          <w:bCs w:val="0"/>
        </w:rPr>
        <w:t>HECS-HELP</w:t>
      </w:r>
      <w:r w:rsidR="004F1A1D">
        <w:fldChar w:fldCharType="end"/>
      </w:r>
      <w:r w:rsidR="004F1A1D">
        <w:t xml:space="preserve"> </w:t>
      </w:r>
      <w:r w:rsidR="004F1A1D">
        <w:fldChar w:fldCharType="begin"/>
      </w:r>
      <w:r w:rsidR="004F1A1D">
        <w:instrText xml:space="preserve"> REF _Ref187160782 \h </w:instrText>
      </w:r>
      <w:r w:rsidR="004F1A1D">
        <w:fldChar w:fldCharType="separate"/>
      </w:r>
      <w:r w:rsidR="003B343B" w:rsidRPr="00082C28">
        <w:rPr>
          <w:rStyle w:val="HighlightedWords-Colour"/>
          <w:bCs w:val="0"/>
        </w:rPr>
        <w:t>Electronic Commonwealth Assistance Form (eCAF)</w:t>
      </w:r>
      <w:r w:rsidR="004F1A1D">
        <w:fldChar w:fldCharType="end"/>
      </w:r>
      <w:r w:rsidR="004F1A1D">
        <w:t xml:space="preserve"> </w:t>
      </w:r>
      <w:r>
        <w:t>don’t match</w:t>
      </w:r>
      <w:r w:rsidRPr="001B1D49">
        <w:rPr>
          <w:rFonts w:eastAsiaTheme="minorEastAsia"/>
        </w:rPr>
        <w:t xml:space="preserve"> </w:t>
      </w:r>
      <w:r w:rsidR="00B23DC9">
        <w:fldChar w:fldCharType="begin"/>
      </w:r>
      <w:r w:rsidR="00B23DC9">
        <w:rPr>
          <w:rFonts w:eastAsiaTheme="minorEastAsia"/>
        </w:rPr>
        <w:instrText xml:space="preserve"> REF _Ref187306741 \h </w:instrText>
      </w:r>
      <w:r w:rsidR="00B23DC9">
        <w:fldChar w:fldCharType="separate"/>
      </w:r>
      <w:r w:rsidR="003B343B" w:rsidRPr="00B544FD">
        <w:rPr>
          <w:rStyle w:val="HighlightedWords-Colour"/>
          <w:bCs w:val="0"/>
        </w:rPr>
        <w:t>Australian Taxation Office (ATO)</w:t>
      </w:r>
      <w:r w:rsidR="00B23DC9">
        <w:fldChar w:fldCharType="end"/>
      </w:r>
      <w:r>
        <w:t xml:space="preserve"> records and the USI Registry System, you won’t be able to access a </w:t>
      </w:r>
      <w:r w:rsidRPr="001B1D49">
        <w:rPr>
          <w:rFonts w:eastAsiaTheme="minorEastAsia"/>
        </w:rPr>
        <w:t xml:space="preserve">HECS-HELP </w:t>
      </w:r>
      <w:r>
        <w:t xml:space="preserve">loan until you correct the error. </w:t>
      </w:r>
    </w:p>
    <w:p w14:paraId="19F9E5B2" w14:textId="329FFDA4" w:rsidR="00B23DC9" w:rsidRDefault="007A65D4" w:rsidP="007A65D4">
      <w:r w:rsidRPr="00AD0B44">
        <w:lastRenderedPageBreak/>
        <w:t xml:space="preserve">The </w:t>
      </w:r>
      <w:r>
        <w:t>fastest</w:t>
      </w:r>
      <w:r w:rsidRPr="00AD0B44">
        <w:t xml:space="preserve"> way to apply for a TFN is </w:t>
      </w:r>
      <w:r>
        <w:t>online using myID (</w:t>
      </w:r>
      <w:hyperlink r:id="rId69" w:history="1">
        <w:r w:rsidR="00505979">
          <w:rPr>
            <w:rStyle w:val="Hyperlink"/>
            <w:rFonts w:eastAsiaTheme="majorEastAsia"/>
          </w:rPr>
          <w:t>www.myid.gov.au</w:t>
        </w:r>
      </w:hyperlink>
      <w:r>
        <w:t>).</w:t>
      </w:r>
      <w:r w:rsidRPr="00AD0B44">
        <w:t xml:space="preserve"> </w:t>
      </w:r>
    </w:p>
    <w:p w14:paraId="6EAACD08" w14:textId="48C95C08" w:rsidR="007A65D4" w:rsidRDefault="007A65D4" w:rsidP="007A65D4">
      <w:r w:rsidRPr="00AD0B44">
        <w:t>If you</w:t>
      </w:r>
      <w:r>
        <w:t xml:space="preserve"> think you will not receive your TFN</w:t>
      </w:r>
      <w:r w:rsidRPr="00AD0B44">
        <w:t xml:space="preserve"> </w:t>
      </w:r>
      <w:r>
        <w:t>by the</w:t>
      </w:r>
      <w:r w:rsidR="0003221E">
        <w:t xml:space="preserve"> census date</w:t>
      </w:r>
      <w:r>
        <w:t>, you should call the ATO and ask for</w:t>
      </w:r>
      <w:r w:rsidRPr="00AD0B44">
        <w:t xml:space="preserve"> a </w:t>
      </w:r>
      <w:r w:rsidRPr="004F1A1D">
        <w:rPr>
          <w:i/>
          <w:iCs/>
        </w:rPr>
        <w:t>Certificate of Application for a TFN</w:t>
      </w:r>
      <w:r w:rsidRPr="00AD0B44">
        <w:t xml:space="preserve">, </w:t>
      </w:r>
      <w:r>
        <w:t>so that you can give this to your provider</w:t>
      </w:r>
      <w:r w:rsidRPr="00934989">
        <w:t xml:space="preserve">. </w:t>
      </w:r>
    </w:p>
    <w:p w14:paraId="1DE626A9" w14:textId="77777777" w:rsidR="004F1A1D" w:rsidRDefault="007A65D4" w:rsidP="004F1A1D">
      <w:pPr>
        <w:pStyle w:val="Normal-After12pt"/>
        <w:spacing w:after="120" w:line="300" w:lineRule="atLeast"/>
        <w:rPr>
          <w:rFonts w:asciiTheme="minorHAnsi" w:eastAsia="Times New Roman" w:hAnsiTheme="minorHAnsi" w:cs="Times New Roman"/>
          <w:color w:val="32323E" w:themeColor="text1"/>
          <w:szCs w:val="21"/>
          <w:lang w:eastAsia="en-AU"/>
        </w:rPr>
      </w:pPr>
      <w:r w:rsidRPr="004F1A1D">
        <w:rPr>
          <w:rFonts w:asciiTheme="minorHAnsi" w:eastAsia="Times New Roman" w:hAnsiTheme="minorHAnsi" w:cs="Times New Roman"/>
          <w:color w:val="32323E" w:themeColor="text1"/>
          <w:szCs w:val="21"/>
          <w:lang w:eastAsia="en-AU"/>
        </w:rPr>
        <w:t xml:space="preserve">You will not be able to access a HECS-HELP loan by providing the Australia Post receipt from your TFN application lodgement. </w:t>
      </w:r>
    </w:p>
    <w:p w14:paraId="2988A4EB" w14:textId="4FD4484A" w:rsidR="007A65D4" w:rsidRPr="004F1A1D" w:rsidRDefault="007A65D4" w:rsidP="004F1A1D">
      <w:pPr>
        <w:pStyle w:val="Normal-After12pt"/>
        <w:spacing w:after="120" w:line="300" w:lineRule="atLeast"/>
        <w:rPr>
          <w:rFonts w:asciiTheme="minorHAnsi" w:eastAsia="Times New Roman" w:hAnsiTheme="minorHAnsi" w:cs="Times New Roman"/>
          <w:color w:val="32323E" w:themeColor="text1"/>
          <w:szCs w:val="21"/>
          <w:lang w:eastAsia="en-AU"/>
        </w:rPr>
      </w:pPr>
      <w:r w:rsidRPr="004F1A1D">
        <w:rPr>
          <w:rFonts w:asciiTheme="minorHAnsi" w:eastAsia="Times New Roman" w:hAnsiTheme="minorHAnsi" w:cs="Times New Roman"/>
          <w:color w:val="32323E" w:themeColor="text1"/>
          <w:szCs w:val="21"/>
          <w:lang w:eastAsia="en-AU"/>
        </w:rPr>
        <w:t>Once you receive your TFN, you must give your TFN to your provider within 21 days or lose your access to HECS-HELP.</w:t>
      </w:r>
    </w:p>
    <w:tbl>
      <w:tblPr>
        <w:tblStyle w:val="PullTable"/>
        <w:tblW w:w="9150" w:type="dxa"/>
        <w:tblLayout w:type="fixed"/>
        <w:tblLook w:val="04A0" w:firstRow="1" w:lastRow="0" w:firstColumn="1" w:lastColumn="0" w:noHBand="0" w:noVBand="1"/>
      </w:tblPr>
      <w:tblGrid>
        <w:gridCol w:w="1328"/>
        <w:gridCol w:w="7822"/>
      </w:tblGrid>
      <w:tr w:rsidR="007A65D4" w14:paraId="1BAB597D" w14:textId="77777777" w:rsidTr="007A65D4">
        <w:tc>
          <w:tcPr>
            <w:cnfStyle w:val="001000000000" w:firstRow="0" w:lastRow="0" w:firstColumn="1" w:lastColumn="0" w:oddVBand="0" w:evenVBand="0" w:oddHBand="0" w:evenHBand="0" w:firstRowFirstColumn="0" w:firstRowLastColumn="0" w:lastRowFirstColumn="0" w:lastRowLastColumn="0"/>
            <w:tcW w:w="1328" w:type="dxa"/>
          </w:tcPr>
          <w:p w14:paraId="5F150981" w14:textId="77777777" w:rsidR="007A65D4" w:rsidRDefault="007A65D4" w:rsidP="00000AAB">
            <w:r>
              <w:rPr>
                <w:noProof/>
              </w:rPr>
              <mc:AlternateContent>
                <mc:Choice Requires="wpg">
                  <w:drawing>
                    <wp:inline distT="0" distB="0" distL="0" distR="0" wp14:anchorId="1794C503" wp14:editId="4156CB32">
                      <wp:extent cx="593725" cy="579120"/>
                      <wp:effectExtent l="0" t="0" r="0" b="0"/>
                      <wp:docPr id="841113169"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9053647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457169489"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06A07D33"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">
                        <v:imagedata r:id="rId27" o:title=""/>
                      </v:shape>
                      <w10:anchorlock/>
                    </v:group>
                  </w:pict>
                </mc:Fallback>
              </mc:AlternateContent>
            </w:r>
          </w:p>
        </w:tc>
        <w:tc>
          <w:tcPr>
            <w:tcW w:w="7822" w:type="dxa"/>
          </w:tcPr>
          <w:p w14:paraId="23374DAB" w14:textId="54E52E8E" w:rsidR="007A65D4" w:rsidRDefault="007A65D4" w:rsidP="00000AAB">
            <w:pPr>
              <w:cnfStyle w:val="000000000000" w:firstRow="0" w:lastRow="0" w:firstColumn="0" w:lastColumn="0" w:oddVBand="0" w:evenVBand="0" w:oddHBand="0" w:evenHBand="0" w:firstRowFirstColumn="0" w:firstRowLastColumn="0" w:lastRowFirstColumn="0" w:lastRowLastColumn="0"/>
            </w:pPr>
            <w:r w:rsidRPr="00B90135">
              <w:t>You must provide your TFN because your HELP debt is repaid through the Australian tax system.</w:t>
            </w:r>
          </w:p>
        </w:tc>
      </w:tr>
    </w:tbl>
    <w:p w14:paraId="14EC6392" w14:textId="0D302EAA" w:rsidR="007A65D4" w:rsidRPr="00AD0B44" w:rsidRDefault="007A65D4" w:rsidP="007A65D4">
      <w:pPr>
        <w:pStyle w:val="Heading2"/>
      </w:pPr>
      <w:bookmarkStart w:id="90" w:name="_Toc176938928"/>
      <w:bookmarkStart w:id="91" w:name="_Toc184650604"/>
      <w:bookmarkStart w:id="92" w:name="_Toc189553418"/>
      <w:r w:rsidRPr="00AD0B44">
        <w:t>Applying for a HECS-HELP loan</w:t>
      </w:r>
      <w:bookmarkEnd w:id="90"/>
      <w:bookmarkEnd w:id="91"/>
      <w:bookmarkEnd w:id="92"/>
    </w:p>
    <w:p w14:paraId="4BB49B8D" w14:textId="0AB03867" w:rsidR="007A65D4" w:rsidRPr="00AD0B44" w:rsidRDefault="007A65D4" w:rsidP="007A65D4">
      <w:pPr>
        <w:pStyle w:val="Heading3"/>
        <w:spacing w:before="360"/>
      </w:pPr>
      <w:bookmarkStart w:id="93" w:name="_Toc176938929"/>
      <w:bookmarkStart w:id="94" w:name="_Toc184650605"/>
      <w:bookmarkStart w:id="95" w:name="_Toc189553419"/>
      <w:r w:rsidRPr="00AD0B44">
        <w:t>Is there an application or loan fee</w:t>
      </w:r>
      <w:r>
        <w:t>?</w:t>
      </w:r>
      <w:bookmarkEnd w:id="93"/>
      <w:bookmarkEnd w:id="94"/>
      <w:bookmarkEnd w:id="95"/>
    </w:p>
    <w:p w14:paraId="6AC03CF2" w14:textId="063C8B82" w:rsidR="007A65D4" w:rsidRPr="00AD0B44" w:rsidRDefault="007A65D4" w:rsidP="007A65D4">
      <w:r>
        <w:t xml:space="preserve">No. There is no application or loan fee for </w:t>
      </w:r>
      <w:r w:rsidR="00B23DC9">
        <w:rPr>
          <w:rStyle w:val="HighlightedWords-Colour"/>
        </w:rPr>
        <w:fldChar w:fldCharType="begin"/>
      </w:r>
      <w:r w:rsidR="00B23DC9">
        <w:instrText xml:space="preserve"> REF _Ref187161251 \h </w:instrText>
      </w:r>
      <w:r w:rsidR="00B23DC9">
        <w:rPr>
          <w:rStyle w:val="HighlightedWords-Colour"/>
        </w:rPr>
      </w:r>
      <w:r w:rsidR="00B23DC9">
        <w:rPr>
          <w:rStyle w:val="HighlightedWords-Colour"/>
        </w:rPr>
        <w:fldChar w:fldCharType="separate"/>
      </w:r>
      <w:r w:rsidR="003B343B" w:rsidRPr="00082C28">
        <w:rPr>
          <w:rStyle w:val="HighlightedWords-Colour"/>
          <w:bCs w:val="0"/>
        </w:rPr>
        <w:t>HECS-HELP</w:t>
      </w:r>
      <w:r w:rsidR="00B23DC9">
        <w:rPr>
          <w:rStyle w:val="HighlightedWords-Colour"/>
        </w:rPr>
        <w:fldChar w:fldCharType="end"/>
      </w:r>
      <w:r>
        <w:t>.</w:t>
      </w:r>
    </w:p>
    <w:p w14:paraId="6BEF101D" w14:textId="31734D56" w:rsidR="007A65D4" w:rsidRPr="00AD0B44" w:rsidRDefault="007A65D4" w:rsidP="007A65D4">
      <w:pPr>
        <w:pStyle w:val="Heading3"/>
      </w:pPr>
      <w:bookmarkStart w:id="96" w:name="_Toc176938930"/>
      <w:bookmarkStart w:id="97" w:name="_Toc184650606"/>
      <w:bookmarkStart w:id="98" w:name="_Toc189553420"/>
      <w:r w:rsidRPr="00AD0B44">
        <w:t>How do I apply?</w:t>
      </w:r>
      <w:bookmarkStart w:id="99" w:name="_Hlk87451018"/>
      <w:bookmarkEnd w:id="96"/>
      <w:bookmarkEnd w:id="97"/>
      <w:bookmarkEnd w:id="98"/>
    </w:p>
    <w:p w14:paraId="2249B17C" w14:textId="7B39B37B" w:rsidR="00B23DC9" w:rsidRDefault="00B23DC9" w:rsidP="007A65D4">
      <w:r>
        <w:t>To apply y</w:t>
      </w:r>
      <w:r w:rsidR="007A65D4" w:rsidRPr="00AD0B44">
        <w:t xml:space="preserve">ou will need to submit your </w:t>
      </w:r>
      <w:r w:rsidR="0008140B">
        <w:fldChar w:fldCharType="begin"/>
      </w:r>
      <w:r w:rsidR="0008140B">
        <w:instrText xml:space="preserve"> REF _Ref187160699 \h </w:instrText>
      </w:r>
      <w:r w:rsidR="0008140B">
        <w:fldChar w:fldCharType="separate"/>
      </w:r>
      <w:r w:rsidR="003B343B" w:rsidRPr="00082C28">
        <w:rPr>
          <w:rStyle w:val="HighlightedWords-Colour"/>
          <w:bCs w:val="0"/>
        </w:rPr>
        <w:t>Commonwealth supported place (CSP)</w:t>
      </w:r>
      <w:r w:rsidR="0008140B">
        <w:fldChar w:fldCharType="end"/>
      </w:r>
      <w:r w:rsidR="007A65D4" w:rsidRPr="00AD0B44">
        <w:t xml:space="preserve"> and </w:t>
      </w:r>
      <w:r w:rsidR="00AD6BAE">
        <w:fldChar w:fldCharType="begin"/>
      </w:r>
      <w:r w:rsidR="00AD6BAE">
        <w:instrText xml:space="preserve"> REF _Ref187161251 \h </w:instrText>
      </w:r>
      <w:r w:rsidR="00AD6BAE">
        <w:fldChar w:fldCharType="separate"/>
      </w:r>
      <w:r w:rsidR="003B343B" w:rsidRPr="00082C28">
        <w:rPr>
          <w:rStyle w:val="HighlightedWords-Colour"/>
          <w:bCs w:val="0"/>
        </w:rPr>
        <w:t>HECS-HELP</w:t>
      </w:r>
      <w:r w:rsidR="00AD6BAE">
        <w:fldChar w:fldCharType="end"/>
      </w:r>
      <w:r w:rsidR="00AD6BAE">
        <w:t xml:space="preserve"> </w:t>
      </w:r>
      <w:r w:rsidR="00AD6BAE">
        <w:fldChar w:fldCharType="begin"/>
      </w:r>
      <w:r w:rsidR="00AD6BAE">
        <w:instrText xml:space="preserve"> REF _Ref187160782 \h </w:instrText>
      </w:r>
      <w:r w:rsidR="00AD6BAE">
        <w:fldChar w:fldCharType="separate"/>
      </w:r>
      <w:r w:rsidR="003B343B" w:rsidRPr="00082C28">
        <w:rPr>
          <w:rStyle w:val="HighlightedWords-Colour"/>
          <w:bCs w:val="0"/>
        </w:rPr>
        <w:t>Electronic Commonwealth Assistance Form (eCAF)</w:t>
      </w:r>
      <w:r w:rsidR="00AD6BAE">
        <w:fldChar w:fldCharType="end"/>
      </w:r>
      <w:r w:rsidR="00AD6BAE" w:rsidRPr="00AD0B44">
        <w:t xml:space="preserve"> </w:t>
      </w:r>
      <w:r w:rsidR="0003221E">
        <w:t xml:space="preserve">- </w:t>
      </w:r>
      <w:r w:rsidR="007A65D4" w:rsidRPr="00AD0B44">
        <w:t>the same eCAF will provide access to both items</w:t>
      </w:r>
      <w:r w:rsidR="0003221E">
        <w:t>.</w:t>
      </w:r>
    </w:p>
    <w:p w14:paraId="4D4A2092" w14:textId="6ABA6F3D" w:rsidR="007A65D4" w:rsidRPr="00AD0B44" w:rsidRDefault="007A65D4" w:rsidP="007A65D4">
      <w:r w:rsidRPr="00AD0B44">
        <w:t xml:space="preserve">Your </w:t>
      </w:r>
      <w:r w:rsidR="0003221E">
        <w:t>provider</w:t>
      </w:r>
      <w:r w:rsidRPr="00AD0B44">
        <w:t xml:space="preserve"> will give you instructions on how to do this as it must be done </w:t>
      </w:r>
      <w:r>
        <w:t xml:space="preserve">on or </w:t>
      </w:r>
      <w:r w:rsidRPr="00AD0B44">
        <w:t xml:space="preserve">before your provider’s </w:t>
      </w:r>
      <w:r w:rsidR="00AD6BAE">
        <w:fldChar w:fldCharType="begin"/>
      </w:r>
      <w:r w:rsidR="00AD6BAE">
        <w:instrText xml:space="preserve"> REF _Ref187161025 \h </w:instrText>
      </w:r>
      <w:r w:rsidR="00AD6BAE">
        <w:fldChar w:fldCharType="separate"/>
      </w:r>
      <w:r w:rsidR="003B343B" w:rsidRPr="00082C28">
        <w:rPr>
          <w:rStyle w:val="HighlightedWords-Colour"/>
          <w:bCs w:val="0"/>
        </w:rPr>
        <w:t>Census date</w:t>
      </w:r>
      <w:r w:rsidR="00AD6BAE">
        <w:fldChar w:fldCharType="end"/>
      </w:r>
      <w:r w:rsidR="00AD6BAE" w:rsidRPr="00AD0B44">
        <w:t xml:space="preserve"> </w:t>
      </w:r>
      <w:r w:rsidRPr="00AD0B44">
        <w:t xml:space="preserve">(or earlier </w:t>
      </w:r>
      <w:r w:rsidR="00AD6BAE">
        <w:fldChar w:fldCharType="begin"/>
      </w:r>
      <w:r w:rsidR="00AD6BAE">
        <w:instrText xml:space="preserve"> REF _Ref187156214 \h </w:instrText>
      </w:r>
      <w:r w:rsidR="00AD6BAE">
        <w:fldChar w:fldCharType="separate"/>
      </w:r>
      <w:r w:rsidR="003B343B" w:rsidRPr="00144785">
        <w:rPr>
          <w:rStyle w:val="HighlightedWords-Colour"/>
          <w:bCs w:val="0"/>
        </w:rPr>
        <w:t>Administrative date</w:t>
      </w:r>
      <w:r w:rsidR="00AD6BAE">
        <w:fldChar w:fldCharType="end"/>
      </w:r>
      <w:r w:rsidRPr="00AD0B44">
        <w:t>).</w:t>
      </w:r>
    </w:p>
    <w:p w14:paraId="2FD05A94" w14:textId="76559616" w:rsidR="007A65D4" w:rsidRDefault="007A65D4" w:rsidP="007A65D4">
      <w:pPr>
        <w:pStyle w:val="Normal-After12pt"/>
      </w:pPr>
      <w:r>
        <w:t xml:space="preserve">You must give your provider your </w:t>
      </w:r>
      <w:r w:rsidR="00AD6BAE">
        <w:rPr>
          <w:szCs w:val="21"/>
        </w:rPr>
        <w:fldChar w:fldCharType="begin"/>
      </w:r>
      <w:r w:rsidR="00AD6BAE">
        <w:rPr>
          <w:szCs w:val="21"/>
        </w:rPr>
        <w:instrText xml:space="preserve"> REF _Ref187306139 \h </w:instrText>
      </w:r>
      <w:r w:rsidR="00AD6BAE">
        <w:rPr>
          <w:szCs w:val="21"/>
        </w:rPr>
      </w:r>
      <w:r w:rsidR="00AD6BAE">
        <w:rPr>
          <w:szCs w:val="21"/>
        </w:rPr>
        <w:fldChar w:fldCharType="separate"/>
      </w:r>
      <w:r w:rsidR="003B343B" w:rsidRPr="006420D5">
        <w:rPr>
          <w:rStyle w:val="HighlightedWords-Colour"/>
          <w:bCs w:val="0"/>
        </w:rPr>
        <w:t>Tax file number (TFN)</w:t>
      </w:r>
      <w:r w:rsidR="00AD6BAE">
        <w:rPr>
          <w:szCs w:val="21"/>
        </w:rPr>
        <w:fldChar w:fldCharType="end"/>
      </w:r>
      <w:r>
        <w:t xml:space="preserve">, </w:t>
      </w:r>
      <w:r w:rsidR="00AD6BAE">
        <w:rPr>
          <w:rFonts w:eastAsia="Aptos" w:cs="Arial"/>
        </w:rPr>
        <w:fldChar w:fldCharType="begin"/>
      </w:r>
      <w:r w:rsidR="00AD6BAE">
        <w:rPr>
          <w:rFonts w:eastAsia="Aptos" w:cs="Arial"/>
        </w:rPr>
        <w:instrText xml:space="preserve"> REF _Ref187303245 \h </w:instrText>
      </w:r>
      <w:r w:rsidR="00AD6BAE">
        <w:rPr>
          <w:rFonts w:eastAsia="Aptos" w:cs="Arial"/>
        </w:rPr>
      </w:r>
      <w:r w:rsidR="00AD6BAE">
        <w:rPr>
          <w:rFonts w:eastAsia="Aptos" w:cs="Arial"/>
        </w:rPr>
        <w:fldChar w:fldCharType="separate"/>
      </w:r>
      <w:r w:rsidR="003B343B" w:rsidRPr="006420D5">
        <w:rPr>
          <w:rStyle w:val="HighlightedWords-Colour"/>
          <w:bCs w:val="0"/>
        </w:rPr>
        <w:t>Unique Student Identifier (USI)</w:t>
      </w:r>
      <w:r w:rsidR="00AD6BAE">
        <w:rPr>
          <w:rFonts w:eastAsia="Aptos" w:cs="Arial"/>
        </w:rPr>
        <w:fldChar w:fldCharType="end"/>
      </w:r>
      <w:r>
        <w:t xml:space="preserve">, name, date of </w:t>
      </w:r>
      <w:r w:rsidRPr="00B23DC9">
        <w:t>birth and address.</w:t>
      </w:r>
      <w:r>
        <w:t xml:space="preserve"> </w:t>
      </w:r>
      <w:bookmarkEnd w:id="99"/>
    </w:p>
    <w:tbl>
      <w:tblPr>
        <w:tblStyle w:val="PullTable"/>
        <w:tblW w:w="9150" w:type="dxa"/>
        <w:tblLayout w:type="fixed"/>
        <w:tblLook w:val="04A0" w:firstRow="1" w:lastRow="0" w:firstColumn="1" w:lastColumn="0" w:noHBand="0" w:noVBand="1"/>
      </w:tblPr>
      <w:tblGrid>
        <w:gridCol w:w="1328"/>
        <w:gridCol w:w="7822"/>
      </w:tblGrid>
      <w:tr w:rsidR="00B174D0" w14:paraId="5ED5FC06" w14:textId="77777777" w:rsidTr="00895307">
        <w:tc>
          <w:tcPr>
            <w:cnfStyle w:val="001000000000" w:firstRow="0" w:lastRow="0" w:firstColumn="1" w:lastColumn="0" w:oddVBand="0" w:evenVBand="0" w:oddHBand="0" w:evenHBand="0" w:firstRowFirstColumn="0" w:firstRowLastColumn="0" w:lastRowFirstColumn="0" w:lastRowLastColumn="0"/>
            <w:tcW w:w="1328" w:type="dxa"/>
          </w:tcPr>
          <w:p w14:paraId="7E546281" w14:textId="77777777" w:rsidR="00B174D0" w:rsidRDefault="00B174D0" w:rsidP="00895307">
            <w:r>
              <w:rPr>
                <w:noProof/>
              </w:rPr>
              <mc:AlternateContent>
                <mc:Choice Requires="wpg">
                  <w:drawing>
                    <wp:inline distT="0" distB="0" distL="0" distR="0" wp14:anchorId="5232669E" wp14:editId="72979F93">
                      <wp:extent cx="593725" cy="579120"/>
                      <wp:effectExtent l="0" t="0" r="0" b="0"/>
                      <wp:docPr id="56362419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0688151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30679802"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220228C1"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">
                        <v:imagedata r:id="rId48"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">
                        <v:imagedata r:id="rId70" o:title=""/>
                      </v:shape>
                      <w10:anchorlock/>
                    </v:group>
                  </w:pict>
                </mc:Fallback>
              </mc:AlternateContent>
            </w:r>
          </w:p>
        </w:tc>
        <w:tc>
          <w:tcPr>
            <w:tcW w:w="7822" w:type="dxa"/>
          </w:tcPr>
          <w:p w14:paraId="0653FB22" w14:textId="1219BF5F" w:rsidR="00B174D0" w:rsidRDefault="00B174D0" w:rsidP="00895307">
            <w:pPr>
              <w:cnfStyle w:val="000000000000" w:firstRow="0" w:lastRow="0" w:firstColumn="0" w:lastColumn="0" w:oddVBand="0" w:evenVBand="0" w:oddHBand="0" w:evenHBand="0" w:firstRowFirstColumn="0" w:firstRowLastColumn="0" w:lastRowFirstColumn="0" w:lastRowLastColumn="0"/>
            </w:pPr>
            <w:r>
              <w:t xml:space="preserve">Your details must match the information held with the </w:t>
            </w:r>
            <w:r w:rsidR="00B23DC9">
              <w:rPr>
                <w:rStyle w:val="HighlightedWords-Colour"/>
              </w:rPr>
              <w:fldChar w:fldCharType="begin"/>
            </w:r>
            <w:r w:rsidR="00B23DC9">
              <w:instrText xml:space="preserve"> REF _Ref187306741 \h </w:instrText>
            </w:r>
            <w:r w:rsidR="00B23DC9">
              <w:rPr>
                <w:rStyle w:val="HighlightedWords-Colour"/>
              </w:rPr>
            </w:r>
            <w:r w:rsidR="00B23DC9">
              <w:rPr>
                <w:rStyle w:val="HighlightedWords-Colour"/>
              </w:rPr>
              <w:fldChar w:fldCharType="separate"/>
            </w:r>
            <w:r w:rsidR="003B343B" w:rsidRPr="00B544FD">
              <w:rPr>
                <w:rStyle w:val="HighlightedWords-Colour"/>
                <w:bCs w:val="0"/>
              </w:rPr>
              <w:t>Australian Taxation Office (ATO)</w:t>
            </w:r>
            <w:r w:rsidR="00B23DC9">
              <w:rPr>
                <w:rStyle w:val="HighlightedWords-Colour"/>
              </w:rPr>
              <w:fldChar w:fldCharType="end"/>
            </w:r>
            <w:r w:rsidR="0003221E">
              <w:rPr>
                <w:rStyle w:val="HighlightedWords-Colour"/>
              </w:rPr>
              <w:t xml:space="preserve"> </w:t>
            </w:r>
            <w:r>
              <w:t>and the USI Registry System. If the details in your application don’t match</w:t>
            </w:r>
            <w:r w:rsidRPr="001B1D49">
              <w:rPr>
                <w:rFonts w:eastAsiaTheme="minorEastAsia"/>
              </w:rPr>
              <w:t xml:space="preserve"> ATO</w:t>
            </w:r>
            <w:r>
              <w:t xml:space="preserve"> records and the USI Registry System, you won’t be able to access a </w:t>
            </w:r>
            <w:r w:rsidRPr="001B1D49">
              <w:rPr>
                <w:rFonts w:eastAsiaTheme="minorEastAsia"/>
              </w:rPr>
              <w:t xml:space="preserve">HECS-HELP </w:t>
            </w:r>
            <w:r>
              <w:t>loan until you correct the error.</w:t>
            </w:r>
          </w:p>
        </w:tc>
      </w:tr>
    </w:tbl>
    <w:p w14:paraId="117F5641" w14:textId="77777777" w:rsidR="00621547" w:rsidRDefault="00621547" w:rsidP="00621547">
      <w:pPr>
        <w:pStyle w:val="Heading3"/>
        <w:numPr>
          <w:ilvl w:val="0"/>
          <w:numId w:val="0"/>
        </w:numPr>
        <w:spacing w:before="360"/>
      </w:pPr>
      <w:bookmarkStart w:id="100" w:name="_Toc184650607"/>
      <w:bookmarkStart w:id="101" w:name="_Toc189553421"/>
    </w:p>
    <w:p w14:paraId="41BC43B6" w14:textId="77777777" w:rsidR="00B31BA0" w:rsidRPr="00B31BA0" w:rsidRDefault="00B31BA0" w:rsidP="00B31BA0"/>
    <w:p w14:paraId="28532C69" w14:textId="61A1A68D" w:rsidR="007A65D4" w:rsidRDefault="007A65D4" w:rsidP="007A65D4">
      <w:pPr>
        <w:pStyle w:val="Heading3"/>
        <w:spacing w:before="360"/>
      </w:pPr>
      <w:r>
        <w:lastRenderedPageBreak/>
        <w:t>W</w:t>
      </w:r>
      <w:r w:rsidRPr="006E4A1E">
        <w:t>ho</w:t>
      </w:r>
      <w:r>
        <w:t xml:space="preserve"> assesses my eligibility</w:t>
      </w:r>
      <w:r w:rsidRPr="00AD0B44">
        <w:t>?</w:t>
      </w:r>
      <w:bookmarkEnd w:id="100"/>
      <w:bookmarkEnd w:id="101"/>
    </w:p>
    <w:p w14:paraId="19DB8FD0" w14:textId="25E1803F" w:rsidR="007A65D4" w:rsidRPr="00EA1F2B" w:rsidRDefault="007A65D4" w:rsidP="007A65D4">
      <w:r w:rsidRPr="00EA1F2B">
        <w:t xml:space="preserve">Your </w:t>
      </w:r>
      <w:r w:rsidR="00AD6BAE">
        <w:fldChar w:fldCharType="begin"/>
      </w:r>
      <w:r w:rsidR="00AD6BAE">
        <w:instrText xml:space="preserve"> REF _Ref187160864 \h </w:instrText>
      </w:r>
      <w:r w:rsidR="00AD6BAE">
        <w:fldChar w:fldCharType="separate"/>
      </w:r>
      <w:r w:rsidR="003B343B" w:rsidRPr="00144785">
        <w:rPr>
          <w:rStyle w:val="HighlightedWords-Colour"/>
          <w:bCs w:val="0"/>
        </w:rPr>
        <w:t>Approved higher education provider (provider)</w:t>
      </w:r>
      <w:r w:rsidR="00AD6BAE">
        <w:fldChar w:fldCharType="end"/>
      </w:r>
      <w:r w:rsidRPr="00EA1F2B">
        <w:t xml:space="preserve"> will assess whether you meet the eligibility requirements for a </w:t>
      </w:r>
      <w:r w:rsidR="00AD6BAE">
        <w:rPr>
          <w:rStyle w:val="HighlightedWords-Colour"/>
        </w:rPr>
        <w:fldChar w:fldCharType="begin"/>
      </w:r>
      <w:r w:rsidR="00AD6BAE">
        <w:instrText xml:space="preserve"> REF _Ref187161251 \h </w:instrText>
      </w:r>
      <w:r w:rsidR="00AD6BAE">
        <w:rPr>
          <w:rStyle w:val="HighlightedWords-Colour"/>
        </w:rPr>
      </w:r>
      <w:r w:rsidR="00AD6BAE">
        <w:rPr>
          <w:rStyle w:val="HighlightedWords-Colour"/>
        </w:rPr>
        <w:fldChar w:fldCharType="separate"/>
      </w:r>
      <w:r w:rsidR="003B343B" w:rsidRPr="00082C28">
        <w:rPr>
          <w:rStyle w:val="HighlightedWords-Colour"/>
          <w:bCs w:val="0"/>
        </w:rPr>
        <w:t>HECS-HELP</w:t>
      </w:r>
      <w:r w:rsidR="00AD6BAE">
        <w:rPr>
          <w:rStyle w:val="HighlightedWords-Colour"/>
        </w:rPr>
        <w:fldChar w:fldCharType="end"/>
      </w:r>
      <w:r w:rsidR="00AD6BAE">
        <w:rPr>
          <w:rStyle w:val="HighlightedWords-Colour"/>
        </w:rPr>
        <w:t xml:space="preserve"> </w:t>
      </w:r>
      <w:r w:rsidRPr="00EA1F2B">
        <w:t xml:space="preserve">loan. </w:t>
      </w:r>
    </w:p>
    <w:p w14:paraId="1728E5F9" w14:textId="77777777" w:rsidR="007A65D4" w:rsidRPr="00AD6BAE" w:rsidRDefault="007A65D4" w:rsidP="007A65D4">
      <w:pPr>
        <w:pStyle w:val="Normal-After12pt"/>
        <w:rPr>
          <w:rFonts w:asciiTheme="minorHAnsi" w:eastAsia="Times New Roman" w:hAnsiTheme="minorHAnsi" w:cs="Times New Roman"/>
          <w:color w:val="32323E" w:themeColor="text1"/>
          <w:szCs w:val="21"/>
          <w:lang w:eastAsia="en-AU"/>
        </w:rPr>
      </w:pPr>
      <w:r w:rsidRPr="00AD6BAE">
        <w:rPr>
          <w:rFonts w:asciiTheme="minorHAnsi" w:eastAsia="Times New Roman" w:hAnsiTheme="minorHAnsi" w:cs="Times New Roman"/>
          <w:color w:val="32323E" w:themeColor="text1"/>
          <w:szCs w:val="21"/>
          <w:lang w:eastAsia="en-AU"/>
        </w:rPr>
        <w:t xml:space="preserve">Please contact your provider if you require more information about this process. </w:t>
      </w:r>
    </w:p>
    <w:p w14:paraId="170B38E8" w14:textId="66B4318D" w:rsidR="007A65D4" w:rsidRPr="00AD0B44" w:rsidRDefault="007A65D4" w:rsidP="007A65D4">
      <w:pPr>
        <w:pStyle w:val="Heading3"/>
        <w:spacing w:before="360"/>
      </w:pPr>
      <w:bookmarkStart w:id="102" w:name="_Toc176938931"/>
      <w:bookmarkStart w:id="103" w:name="_Toc184650608"/>
      <w:bookmarkStart w:id="104" w:name="_Toc189553422"/>
      <w:r w:rsidRPr="00AD0B44">
        <w:t xml:space="preserve">What is the </w:t>
      </w:r>
      <w:r>
        <w:t>latest date I can apply for a HECS-HELP loan</w:t>
      </w:r>
      <w:r w:rsidRPr="00AD0B44">
        <w:t>?</w:t>
      </w:r>
      <w:bookmarkEnd w:id="102"/>
      <w:bookmarkEnd w:id="103"/>
      <w:bookmarkEnd w:id="104"/>
    </w:p>
    <w:p w14:paraId="3D4E305D" w14:textId="4ABB373D" w:rsidR="00E5454A" w:rsidRDefault="007A65D4" w:rsidP="007A65D4">
      <w:r>
        <w:t xml:space="preserve">The </w:t>
      </w:r>
      <w:r w:rsidR="00AD6BAE">
        <w:rPr>
          <w:rStyle w:val="HighlightedWords-Colour"/>
          <w:rFonts w:eastAsiaTheme="minorEastAsia"/>
        </w:rPr>
        <w:fldChar w:fldCharType="begin"/>
      </w:r>
      <w:r w:rsidR="00AD6BAE">
        <w:instrText xml:space="preserve"> REF _Ref187161025 \h </w:instrText>
      </w:r>
      <w:r w:rsidR="00AD6BAE">
        <w:rPr>
          <w:rStyle w:val="HighlightedWords-Colour"/>
          <w:rFonts w:eastAsiaTheme="minorEastAsia"/>
        </w:rPr>
      </w:r>
      <w:r w:rsidR="00AD6BAE">
        <w:rPr>
          <w:rStyle w:val="HighlightedWords-Colour"/>
          <w:rFonts w:eastAsiaTheme="minorEastAsia"/>
        </w:rPr>
        <w:fldChar w:fldCharType="separate"/>
      </w:r>
      <w:r w:rsidR="003B343B" w:rsidRPr="00082C28">
        <w:rPr>
          <w:rStyle w:val="HighlightedWords-Colour"/>
          <w:bCs w:val="0"/>
        </w:rPr>
        <w:t>Census date</w:t>
      </w:r>
      <w:r w:rsidR="00AD6BAE">
        <w:rPr>
          <w:rStyle w:val="HighlightedWords-Colour"/>
          <w:rFonts w:eastAsiaTheme="minorEastAsia"/>
        </w:rPr>
        <w:fldChar w:fldCharType="end"/>
      </w:r>
      <w:r w:rsidR="00AD6BAE">
        <w:rPr>
          <w:rStyle w:val="HighlightedWords-Colour"/>
          <w:rFonts w:eastAsiaTheme="minorEastAsia"/>
        </w:rPr>
        <w:t xml:space="preserve"> </w:t>
      </w:r>
      <w:r>
        <w:t xml:space="preserve">is the last day you can submit your </w:t>
      </w:r>
      <w:r w:rsidR="0040298E">
        <w:fldChar w:fldCharType="begin"/>
      </w:r>
      <w:r w:rsidR="0040298E">
        <w:instrText xml:space="preserve"> REF _Ref187160699 \h </w:instrText>
      </w:r>
      <w:r w:rsidR="0040298E">
        <w:fldChar w:fldCharType="separate"/>
      </w:r>
      <w:r w:rsidR="003B343B" w:rsidRPr="00082C28">
        <w:rPr>
          <w:rStyle w:val="HighlightedWords-Colour"/>
          <w:bCs w:val="0"/>
        </w:rPr>
        <w:t>Commonwealth supported place (CSP)</w:t>
      </w:r>
      <w:r w:rsidR="0040298E">
        <w:fldChar w:fldCharType="end"/>
      </w:r>
      <w:r>
        <w:t xml:space="preserve"> and </w:t>
      </w:r>
      <w:r w:rsidR="0040298E">
        <w:fldChar w:fldCharType="begin"/>
      </w:r>
      <w:r w:rsidR="0040298E">
        <w:instrText xml:space="preserve"> REF _Ref187161251 \h </w:instrText>
      </w:r>
      <w:r w:rsidR="0040298E">
        <w:fldChar w:fldCharType="separate"/>
      </w:r>
      <w:r w:rsidR="003B343B" w:rsidRPr="00082C28">
        <w:rPr>
          <w:rStyle w:val="HighlightedWords-Colour"/>
          <w:bCs w:val="0"/>
        </w:rPr>
        <w:t>HECS-HELP</w:t>
      </w:r>
      <w:r w:rsidR="0040298E">
        <w:fldChar w:fldCharType="end"/>
      </w:r>
      <w:r w:rsidR="0040298E">
        <w:t xml:space="preserve"> </w:t>
      </w:r>
      <w:r w:rsidR="0040298E">
        <w:fldChar w:fldCharType="begin"/>
      </w:r>
      <w:r w:rsidR="0040298E">
        <w:instrText xml:space="preserve"> REF _Ref187160782 \h </w:instrText>
      </w:r>
      <w:r w:rsidR="0040298E">
        <w:fldChar w:fldCharType="separate"/>
      </w:r>
      <w:r w:rsidR="003B343B" w:rsidRPr="00082C28">
        <w:rPr>
          <w:rStyle w:val="HighlightedWords-Colour"/>
          <w:bCs w:val="0"/>
        </w:rPr>
        <w:t>Electronic Commonwealth Assistance Form (eCAF)</w:t>
      </w:r>
      <w:r w:rsidR="0040298E">
        <w:fldChar w:fldCharType="end"/>
      </w:r>
      <w:r w:rsidR="0040298E">
        <w:t xml:space="preserve"> </w:t>
      </w:r>
      <w:r>
        <w:t xml:space="preserve">or withdraw from a unit without incurring the debt for that unit. </w:t>
      </w:r>
    </w:p>
    <w:p w14:paraId="2492DFA5" w14:textId="01D06E52" w:rsidR="007A65D4" w:rsidRPr="00AD0B44" w:rsidRDefault="007A65D4" w:rsidP="007A65D4">
      <w:r>
        <w:t xml:space="preserve">If you </w:t>
      </w:r>
      <w:bookmarkStart w:id="105" w:name="_Int_38pDeC3u"/>
      <w:r>
        <w:t>haven’t</w:t>
      </w:r>
      <w:bookmarkEnd w:id="105"/>
      <w:r>
        <w:t xml:space="preserve"> paid your student contribution amounts upfront, or correctly requested a HECS-HELP loan on or before the </w:t>
      </w:r>
      <w:r w:rsidRPr="001B1D49">
        <w:rPr>
          <w:rFonts w:eastAsiaTheme="minorEastAsia"/>
        </w:rPr>
        <w:t>census date</w:t>
      </w:r>
      <w:r>
        <w:t>, then your enrolment in the CSP will be cancelled</w:t>
      </w:r>
      <w:r w:rsidR="00E5454A">
        <w:t>. You</w:t>
      </w:r>
      <w:r>
        <w:t xml:space="preserve"> will have to re-apply for it in the next study period.</w:t>
      </w:r>
    </w:p>
    <w:p w14:paraId="09DCFAA3" w14:textId="606E7CC0" w:rsidR="00E5454A" w:rsidRDefault="007A65D4" w:rsidP="0040298E">
      <w:pPr>
        <w:pStyle w:val="Normal-After12pt"/>
        <w:spacing w:after="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The census date is a legal deadline but providers set their own census dates so each </w:t>
      </w:r>
      <w:r w:rsidR="0003221E">
        <w:t>provider</w:t>
      </w:r>
      <w:r w:rsidRPr="0040298E">
        <w:rPr>
          <w:rFonts w:asciiTheme="minorHAnsi" w:eastAsia="Times New Roman" w:hAnsiTheme="minorHAnsi" w:cs="Times New Roman"/>
          <w:color w:val="32323E" w:themeColor="text1"/>
          <w:szCs w:val="21"/>
          <w:lang w:eastAsia="en-AU"/>
        </w:rPr>
        <w:t xml:space="preserve"> will be different. </w:t>
      </w:r>
    </w:p>
    <w:p w14:paraId="656D4B57" w14:textId="77777777" w:rsidR="00E5454A" w:rsidRDefault="007A65D4" w:rsidP="0040298E">
      <w:pPr>
        <w:pStyle w:val="Normal-After12pt"/>
        <w:spacing w:after="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Each unit of study also has its own census date. </w:t>
      </w:r>
    </w:p>
    <w:p w14:paraId="319A7BBC" w14:textId="7D87FFCD" w:rsidR="007A65D4" w:rsidRDefault="007A65D4" w:rsidP="0040298E">
      <w:pPr>
        <w:pStyle w:val="Normal-After12pt"/>
        <w:spacing w:after="120" w:line="300" w:lineRule="atLeast"/>
      </w:pPr>
      <w:r w:rsidRPr="0040298E">
        <w:rPr>
          <w:rFonts w:asciiTheme="minorHAnsi" w:eastAsia="Times New Roman" w:hAnsiTheme="minorHAnsi" w:cs="Times New Roman"/>
          <w:color w:val="32323E" w:themeColor="text1"/>
          <w:szCs w:val="21"/>
          <w:lang w:eastAsia="en-AU"/>
        </w:rPr>
        <w:t>Your provider is required to publish the census dates—contact your provider for more information</w:t>
      </w:r>
      <w:r w:rsidRPr="00AD0B44">
        <w:t>.</w:t>
      </w:r>
    </w:p>
    <w:tbl>
      <w:tblPr>
        <w:tblStyle w:val="PullTable"/>
        <w:tblW w:w="0" w:type="auto"/>
        <w:tblLayout w:type="fixed"/>
        <w:tblLook w:val="04A0" w:firstRow="1" w:lastRow="0" w:firstColumn="1" w:lastColumn="0" w:noHBand="0" w:noVBand="1"/>
      </w:tblPr>
      <w:tblGrid>
        <w:gridCol w:w="1328"/>
        <w:gridCol w:w="7822"/>
      </w:tblGrid>
      <w:tr w:rsidR="0003221E" w14:paraId="7190F4A9" w14:textId="77777777" w:rsidTr="001E40C2">
        <w:tc>
          <w:tcPr>
            <w:cnfStyle w:val="001000000000" w:firstRow="0" w:lastRow="0" w:firstColumn="1" w:lastColumn="0" w:oddVBand="0" w:evenVBand="0" w:oddHBand="0" w:evenHBand="0" w:firstRowFirstColumn="0" w:firstRowLastColumn="0" w:lastRowFirstColumn="0" w:lastRowLastColumn="0"/>
            <w:tcW w:w="1328" w:type="dxa"/>
          </w:tcPr>
          <w:bookmarkStart w:id="106" w:name="_Hlk188529892"/>
          <w:p w14:paraId="7CDC2C08" w14:textId="77777777" w:rsidR="0003221E" w:rsidRDefault="0003221E" w:rsidP="001E40C2">
            <w:r>
              <w:rPr>
                <w:noProof/>
              </w:rPr>
              <mc:AlternateContent>
                <mc:Choice Requires="wpg">
                  <w:drawing>
                    <wp:inline distT="0" distB="0" distL="0" distR="0" wp14:anchorId="6106F2E0" wp14:editId="62A06266">
                      <wp:extent cx="593725" cy="579120"/>
                      <wp:effectExtent l="0" t="0" r="0" b="0"/>
                      <wp:docPr id="397221039" name="Group 4" descr="Icon - dat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0943980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53648195" name="Graphic 3"/>
                                <pic:cNvPicPr>
                                  <a:picLocks noChangeAspect="1"/>
                                </pic:cNvPicPr>
                              </pic:nvPicPr>
                              <pic:blipFill>
                                <a:blip r:embed="rId71">
                                  <a:extLst>
                                    <a:ext uri="{96DAC541-7B7A-43D3-8B79-37D633B846F1}">
                                      <asvg:svgBlip xmlns:asvg="http://schemas.microsoft.com/office/drawing/2016/SVG/main" r:embed="rId72"/>
                                    </a:ext>
                                  </a:extLst>
                                </a:blip>
                                <a:stretch>
                                  <a:fillRect/>
                                </a:stretch>
                              </pic:blipFill>
                              <pic:spPr>
                                <a:xfrm>
                                  <a:off x="133350" y="123825"/>
                                  <a:ext cx="318770" cy="314325"/>
                                </a:xfrm>
                                <a:prstGeom prst="rect">
                                  <a:avLst/>
                                </a:prstGeom>
                              </pic:spPr>
                            </pic:pic>
                          </wpg:wgp>
                        </a:graphicData>
                      </a:graphic>
                    </wp:inline>
                  </w:drawing>
                </mc:Choice>
                <mc:Fallback>
                  <w:pict>
                    <v:group w14:anchorId="4AF63881" id="Group 4" o:spid="_x0000_s1026" alt="Icon - dat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">
                        <v:imagedata r:id="rId63" o:title=""/>
                      </v:shape>
                      <v:shape id="Graphic 3" o:spid="_x0000_s1028" type="#_x0000_t75" style="position:absolute;left:1333;top:1238;width:3188;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">
                        <v:imagedata r:id="rId73" o:title=""/>
                      </v:shape>
                      <w10:anchorlock/>
                    </v:group>
                  </w:pict>
                </mc:Fallback>
              </mc:AlternateContent>
            </w:r>
          </w:p>
        </w:tc>
        <w:tc>
          <w:tcPr>
            <w:tcW w:w="7822" w:type="dxa"/>
          </w:tcPr>
          <w:p w14:paraId="25921DE1" w14:textId="77777777" w:rsidR="0003221E" w:rsidRDefault="0003221E" w:rsidP="001E40C2">
            <w:pPr>
              <w:cnfStyle w:val="000000000000" w:firstRow="0" w:lastRow="0" w:firstColumn="0" w:lastColumn="0" w:oddVBand="0" w:evenVBand="0" w:oddHBand="0" w:evenHBand="0" w:firstRowFirstColumn="0" w:firstRowLastColumn="0" w:lastRowFirstColumn="0" w:lastRowLastColumn="0"/>
            </w:pPr>
            <w:r w:rsidRPr="00144C06">
              <w:t xml:space="preserve">The census </w:t>
            </w:r>
            <w:r w:rsidRPr="0066422B">
              <w:t>date</w:t>
            </w:r>
            <w:r w:rsidRPr="00144C06">
              <w:t xml:space="preserve"> is the most important date for you as it is a legal deadline.</w:t>
            </w:r>
          </w:p>
        </w:tc>
      </w:tr>
    </w:tbl>
    <w:bookmarkEnd w:id="106"/>
    <w:p w14:paraId="66EEBB9C" w14:textId="174C1FEC" w:rsidR="0040298E" w:rsidRDefault="007A65D4" w:rsidP="0040298E">
      <w:pPr>
        <w:pStyle w:val="Normal-AfterTableFigure"/>
        <w:spacing w:before="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Your provider may set an </w:t>
      </w:r>
      <w:r w:rsidR="0040298E">
        <w:rPr>
          <w:rFonts w:asciiTheme="minorHAnsi" w:eastAsia="Times New Roman" w:hAnsiTheme="minorHAnsi" w:cs="Times New Roman"/>
          <w:color w:val="32323E" w:themeColor="text1"/>
          <w:szCs w:val="21"/>
          <w:lang w:eastAsia="en-AU"/>
        </w:rPr>
        <w:fldChar w:fldCharType="begin"/>
      </w:r>
      <w:r w:rsidR="0040298E">
        <w:rPr>
          <w:rFonts w:asciiTheme="minorHAnsi" w:eastAsia="Times New Roman" w:hAnsiTheme="minorHAnsi" w:cs="Times New Roman"/>
          <w:color w:val="32323E" w:themeColor="text1"/>
          <w:szCs w:val="21"/>
          <w:lang w:eastAsia="en-AU"/>
        </w:rPr>
        <w:instrText xml:space="preserve"> REF _Ref187156214 \h </w:instrText>
      </w:r>
      <w:r w:rsidR="0040298E">
        <w:rPr>
          <w:rFonts w:asciiTheme="minorHAnsi" w:eastAsia="Times New Roman" w:hAnsiTheme="minorHAnsi" w:cs="Times New Roman"/>
          <w:color w:val="32323E" w:themeColor="text1"/>
          <w:szCs w:val="21"/>
          <w:lang w:eastAsia="en-AU"/>
        </w:rPr>
      </w:r>
      <w:r w:rsidR="0040298E">
        <w:rPr>
          <w:rFonts w:asciiTheme="minorHAnsi" w:eastAsia="Times New Roman" w:hAnsiTheme="minorHAnsi" w:cs="Times New Roman"/>
          <w:color w:val="32323E" w:themeColor="text1"/>
          <w:szCs w:val="21"/>
          <w:lang w:eastAsia="en-AU"/>
        </w:rPr>
        <w:fldChar w:fldCharType="separate"/>
      </w:r>
      <w:r w:rsidR="003B343B" w:rsidRPr="00144785">
        <w:rPr>
          <w:rStyle w:val="HighlightedWords-Colour"/>
          <w:bCs w:val="0"/>
        </w:rPr>
        <w:t>Administrative date</w:t>
      </w:r>
      <w:r w:rsidR="0040298E">
        <w:rPr>
          <w:rFonts w:asciiTheme="minorHAnsi" w:eastAsia="Times New Roman" w:hAnsiTheme="minorHAnsi" w:cs="Times New Roman"/>
          <w:color w:val="32323E" w:themeColor="text1"/>
          <w:szCs w:val="21"/>
          <w:lang w:eastAsia="en-AU"/>
        </w:rPr>
        <w:fldChar w:fldCharType="end"/>
      </w:r>
      <w:r w:rsidR="0040298E">
        <w:rPr>
          <w:rFonts w:asciiTheme="minorHAnsi" w:eastAsia="Times New Roman" w:hAnsiTheme="minorHAnsi" w:cs="Times New Roman"/>
          <w:color w:val="32323E" w:themeColor="text1"/>
          <w:szCs w:val="21"/>
          <w:lang w:eastAsia="en-AU"/>
        </w:rPr>
        <w:t xml:space="preserve"> </w:t>
      </w:r>
      <w:r w:rsidRPr="0040298E">
        <w:rPr>
          <w:rFonts w:asciiTheme="minorHAnsi" w:eastAsia="Times New Roman" w:hAnsiTheme="minorHAnsi" w:cs="Times New Roman"/>
          <w:color w:val="32323E" w:themeColor="text1"/>
          <w:szCs w:val="21"/>
          <w:lang w:eastAsia="en-AU"/>
        </w:rPr>
        <w:t xml:space="preserve">that is before the census date. </w:t>
      </w:r>
    </w:p>
    <w:p w14:paraId="7427F5EA" w14:textId="77777777" w:rsidR="0040298E" w:rsidRDefault="007A65D4" w:rsidP="0040298E">
      <w:pPr>
        <w:pStyle w:val="Normal-AfterTableFigure"/>
        <w:spacing w:before="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This is your provider’s deadline for you to complete certain requirements such as submitting forms or finalising payments. However, your provider must allow you to submit your form right up until census date. </w:t>
      </w:r>
    </w:p>
    <w:p w14:paraId="1BA4FB20" w14:textId="77777777" w:rsidR="0040298E" w:rsidRDefault="007A65D4" w:rsidP="0040298E">
      <w:pPr>
        <w:pStyle w:val="Normal-AfterTableFigure"/>
        <w:spacing w:before="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 xml:space="preserve">Your provider cannot set an administrative date in relation to withdrawing from a unit or course. </w:t>
      </w:r>
    </w:p>
    <w:p w14:paraId="540E333C" w14:textId="3C120DB7" w:rsidR="007A65D4" w:rsidRPr="0040298E" w:rsidRDefault="007A65D4" w:rsidP="0040298E">
      <w:pPr>
        <w:pStyle w:val="Normal-AfterTableFigure"/>
        <w:spacing w:before="120" w:line="300" w:lineRule="atLeast"/>
        <w:rPr>
          <w:rFonts w:asciiTheme="minorHAnsi" w:eastAsia="Times New Roman" w:hAnsiTheme="minorHAnsi" w:cs="Times New Roman"/>
          <w:color w:val="32323E" w:themeColor="text1"/>
          <w:szCs w:val="21"/>
          <w:lang w:eastAsia="en-AU"/>
        </w:rPr>
      </w:pPr>
      <w:r w:rsidRPr="0040298E">
        <w:rPr>
          <w:rFonts w:asciiTheme="minorHAnsi" w:eastAsia="Times New Roman" w:hAnsiTheme="minorHAnsi" w:cs="Times New Roman"/>
          <w:color w:val="32323E" w:themeColor="text1"/>
          <w:szCs w:val="21"/>
          <w:lang w:eastAsia="en-AU"/>
        </w:rPr>
        <w:t>Your provider may refer to this earlier deadline as something like a payment due date, an invoice due date, a fees payment date or it may not set an administrative date at all, check with your provider.</w:t>
      </w:r>
    </w:p>
    <w:p w14:paraId="3FD067ED" w14:textId="365B4D4C" w:rsidR="007A65D4" w:rsidRPr="00AD0B44" w:rsidRDefault="007A65D4" w:rsidP="007A65D4">
      <w:pPr>
        <w:pStyle w:val="Heading3"/>
        <w:spacing w:before="360"/>
      </w:pPr>
      <w:bookmarkStart w:id="107" w:name="_Toc176938932"/>
      <w:bookmarkStart w:id="108" w:name="_Toc184650609"/>
      <w:bookmarkStart w:id="109" w:name="_Toc189553423"/>
      <w:r w:rsidRPr="00AD0B44">
        <w:t>What if I make a mistake on my eCAF?</w:t>
      </w:r>
      <w:bookmarkEnd w:id="107"/>
      <w:bookmarkEnd w:id="108"/>
      <w:bookmarkEnd w:id="109"/>
    </w:p>
    <w:p w14:paraId="2BBA4188" w14:textId="2C9C98C4" w:rsidR="0003221E" w:rsidRDefault="007A65D4" w:rsidP="007A65D4">
      <w:r>
        <w:t xml:space="preserve">If you realise you have made a mistake, you should correct it with your </w:t>
      </w:r>
      <w:r w:rsidR="00F07760">
        <w:t xml:space="preserve">provider </w:t>
      </w:r>
      <w:r>
        <w:t xml:space="preserve">as soon as possible. You only have six weeks after the </w:t>
      </w:r>
      <w:r w:rsidR="0040298E">
        <w:rPr>
          <w:rStyle w:val="HighlightedWords-Colour"/>
          <w:rFonts w:eastAsiaTheme="minorEastAsia"/>
        </w:rPr>
        <w:fldChar w:fldCharType="begin"/>
      </w:r>
      <w:r w:rsidR="0040298E">
        <w:instrText xml:space="preserve"> REF _Ref187161025 \h </w:instrText>
      </w:r>
      <w:r w:rsidR="0040298E">
        <w:rPr>
          <w:rStyle w:val="HighlightedWords-Colour"/>
          <w:rFonts w:eastAsiaTheme="minorEastAsia"/>
        </w:rPr>
      </w:r>
      <w:r w:rsidR="0040298E">
        <w:rPr>
          <w:rStyle w:val="HighlightedWords-Colour"/>
          <w:rFonts w:eastAsiaTheme="minorEastAsia"/>
        </w:rPr>
        <w:fldChar w:fldCharType="separate"/>
      </w:r>
      <w:r w:rsidR="003B343B" w:rsidRPr="00082C28">
        <w:rPr>
          <w:rStyle w:val="HighlightedWords-Colour"/>
          <w:bCs w:val="0"/>
        </w:rPr>
        <w:t>Census date</w:t>
      </w:r>
      <w:r w:rsidR="0040298E">
        <w:rPr>
          <w:rStyle w:val="HighlightedWords-Colour"/>
          <w:rFonts w:eastAsiaTheme="minorEastAsia"/>
        </w:rPr>
        <w:fldChar w:fldCharType="end"/>
      </w:r>
      <w:r w:rsidR="0040298E">
        <w:rPr>
          <w:rStyle w:val="HighlightedWords-Colour"/>
          <w:rFonts w:eastAsiaTheme="minorEastAsia"/>
        </w:rPr>
        <w:t xml:space="preserve"> </w:t>
      </w:r>
      <w:r>
        <w:t xml:space="preserve">to correct any errors to ensure your loan is not affected. This period is not an extension to the </w:t>
      </w:r>
      <w:r w:rsidRPr="001B1D49">
        <w:rPr>
          <w:rFonts w:eastAsiaTheme="minorEastAsia"/>
        </w:rPr>
        <w:t>census date</w:t>
      </w:r>
      <w:r>
        <w:t xml:space="preserve">. </w:t>
      </w:r>
    </w:p>
    <w:p w14:paraId="392FD4DA" w14:textId="3586C7F7" w:rsidR="00B174D0" w:rsidRDefault="007A65D4" w:rsidP="007A65D4">
      <w:r>
        <w:t xml:space="preserve">You must meet the </w:t>
      </w:r>
      <w:r w:rsidR="008A5022">
        <w:fldChar w:fldCharType="begin"/>
      </w:r>
      <w:r w:rsidR="008A5022">
        <w:instrText xml:space="preserve"> REF _Ref187161251 \h </w:instrText>
      </w:r>
      <w:r w:rsidR="008A5022">
        <w:fldChar w:fldCharType="separate"/>
      </w:r>
      <w:r w:rsidR="003B343B" w:rsidRPr="00082C28">
        <w:rPr>
          <w:rStyle w:val="HighlightedWords-Colour"/>
          <w:bCs w:val="0"/>
        </w:rPr>
        <w:t>HECS-HELP</w:t>
      </w:r>
      <w:r w:rsidR="008A5022">
        <w:fldChar w:fldCharType="end"/>
      </w:r>
      <w:r>
        <w:t xml:space="preserve"> citizenship, residency</w:t>
      </w:r>
      <w:r w:rsidR="000F6D0E">
        <w:t>,</w:t>
      </w:r>
      <w:r>
        <w:t xml:space="preserve"> </w:t>
      </w:r>
      <w:r w:rsidR="008A5022">
        <w:rPr>
          <w:rFonts w:eastAsia="Aptos" w:cs="Arial"/>
        </w:rPr>
        <w:fldChar w:fldCharType="begin"/>
      </w:r>
      <w:r w:rsidR="008A5022">
        <w:rPr>
          <w:rFonts w:eastAsia="Aptos" w:cs="Arial"/>
        </w:rPr>
        <w:instrText xml:space="preserve"> REF _Ref187303245 \h </w:instrText>
      </w:r>
      <w:r w:rsidR="008A5022">
        <w:rPr>
          <w:rFonts w:eastAsia="Aptos" w:cs="Arial"/>
        </w:rPr>
      </w:r>
      <w:r w:rsidR="008A5022">
        <w:rPr>
          <w:rFonts w:eastAsia="Aptos" w:cs="Arial"/>
        </w:rPr>
        <w:fldChar w:fldCharType="separate"/>
      </w:r>
      <w:r w:rsidR="003B343B" w:rsidRPr="006420D5">
        <w:rPr>
          <w:rStyle w:val="HighlightedWords-Colour"/>
          <w:bCs w:val="0"/>
        </w:rPr>
        <w:t>Unique Student Identifier (USI)</w:t>
      </w:r>
      <w:r w:rsidR="008A5022">
        <w:rPr>
          <w:rFonts w:eastAsia="Aptos" w:cs="Arial"/>
        </w:rPr>
        <w:fldChar w:fldCharType="end"/>
      </w:r>
      <w:r>
        <w:t xml:space="preserve"> </w:t>
      </w:r>
      <w:r w:rsidR="0003221E">
        <w:t xml:space="preserve">and </w:t>
      </w:r>
      <w:r w:rsidR="0003221E">
        <w:fldChar w:fldCharType="begin"/>
      </w:r>
      <w:r w:rsidR="0003221E">
        <w:instrText xml:space="preserve"> REF _Ref187306139 \h </w:instrText>
      </w:r>
      <w:r w:rsidR="0003221E">
        <w:fldChar w:fldCharType="separate"/>
      </w:r>
      <w:r w:rsidR="003B343B" w:rsidRPr="006420D5">
        <w:rPr>
          <w:rStyle w:val="HighlightedWords-Colour"/>
          <w:bCs w:val="0"/>
        </w:rPr>
        <w:t>Tax file number (TFN)</w:t>
      </w:r>
      <w:r w:rsidR="0003221E">
        <w:fldChar w:fldCharType="end"/>
      </w:r>
      <w:r w:rsidR="0003221E">
        <w:t xml:space="preserve"> </w:t>
      </w:r>
      <w:r>
        <w:t>requirements by the census date.</w:t>
      </w:r>
      <w:bookmarkStart w:id="110" w:name="_Withdrawing_from_study"/>
      <w:bookmarkEnd w:id="110"/>
    </w:p>
    <w:p w14:paraId="4A923277" w14:textId="3C512E6B" w:rsidR="007A65D4" w:rsidRPr="00EC18FF" w:rsidRDefault="007A65D4" w:rsidP="007A65D4">
      <w:pPr>
        <w:pStyle w:val="Heading2"/>
        <w:spacing w:before="240"/>
      </w:pPr>
      <w:bookmarkStart w:id="111" w:name="_Toc176938933"/>
      <w:bookmarkStart w:id="112" w:name="_Toc184650610"/>
      <w:bookmarkStart w:id="113" w:name="_Toc189553424"/>
      <w:r w:rsidRPr="00EC18FF">
        <w:lastRenderedPageBreak/>
        <w:t>Withdrawing from study</w:t>
      </w:r>
      <w:bookmarkEnd w:id="111"/>
      <w:bookmarkEnd w:id="112"/>
      <w:bookmarkEnd w:id="113"/>
    </w:p>
    <w:p w14:paraId="65A6DFE3" w14:textId="437C3D7B" w:rsidR="007A65D4" w:rsidRDefault="007A65D4" w:rsidP="007A65D4">
      <w:r w:rsidRPr="00FE110E">
        <w:t xml:space="preserve">Each </w:t>
      </w:r>
      <w:r w:rsidR="00F07760">
        <w:t xml:space="preserve">provider </w:t>
      </w:r>
      <w:r w:rsidRPr="00FE110E">
        <w:t>has their own process for withdrawing from a subject or course. Your provider’s process will outline the forms to complete and how to submit your withdrawal request form.</w:t>
      </w:r>
    </w:p>
    <w:p w14:paraId="4DE7ED71" w14:textId="2A1339D0" w:rsidR="007A65D4" w:rsidRDefault="007A65D4" w:rsidP="007A65D4">
      <w:pPr>
        <w:pStyle w:val="Heading3"/>
        <w:spacing w:before="360"/>
      </w:pPr>
      <w:bookmarkStart w:id="114" w:name="_Toc184650611"/>
      <w:bookmarkStart w:id="115" w:name="_Toc189553425"/>
      <w:r w:rsidRPr="006E4A1E">
        <w:t>Withdrawing before the census date</w:t>
      </w:r>
      <w:bookmarkEnd w:id="114"/>
      <w:bookmarkEnd w:id="115"/>
    </w:p>
    <w:p w14:paraId="558CEA0E" w14:textId="0582F741" w:rsidR="007A65D4" w:rsidRPr="00EC18FF" w:rsidRDefault="007A65D4" w:rsidP="007A65D4">
      <w:r w:rsidRPr="00EC18FF">
        <w:t xml:space="preserve">To withdraw from a unit or course without getting a </w:t>
      </w:r>
      <w:r w:rsidR="008A5022">
        <w:rPr>
          <w:rStyle w:val="HighlightedWords-Colour"/>
        </w:rPr>
        <w:fldChar w:fldCharType="begin"/>
      </w:r>
      <w:r w:rsidR="008A5022">
        <w:instrText xml:space="preserve"> REF _Ref187161299 \h </w:instrText>
      </w:r>
      <w:r w:rsidR="008A5022">
        <w:rPr>
          <w:rStyle w:val="HighlightedWords-Colour"/>
        </w:rPr>
      </w:r>
      <w:r w:rsidR="008A5022">
        <w:rPr>
          <w:rStyle w:val="HighlightedWords-Colour"/>
        </w:rPr>
        <w:fldChar w:fldCharType="separate"/>
      </w:r>
      <w:r w:rsidR="003B343B" w:rsidRPr="006420D5">
        <w:rPr>
          <w:rStyle w:val="HighlightedWords-Colour"/>
          <w:bCs w:val="0"/>
        </w:rPr>
        <w:t>HELP debt</w:t>
      </w:r>
      <w:r w:rsidR="008A5022">
        <w:rPr>
          <w:rStyle w:val="HighlightedWords-Colour"/>
        </w:rPr>
        <w:fldChar w:fldCharType="end"/>
      </w:r>
      <w:r w:rsidR="008A5022">
        <w:rPr>
          <w:rStyle w:val="HighlightedWords-Colour"/>
        </w:rPr>
        <w:t xml:space="preserve"> </w:t>
      </w:r>
      <w:r w:rsidRPr="00EC18FF">
        <w:t xml:space="preserve">or losing an upfront payment, you must complete your </w:t>
      </w:r>
      <w:r w:rsidR="00F07760">
        <w:t>provider’s</w:t>
      </w:r>
      <w:r w:rsidRPr="00EC18FF">
        <w:t xml:space="preserve"> formal withdrawal process </w:t>
      </w:r>
      <w:r>
        <w:t>on or before</w:t>
      </w:r>
      <w:r w:rsidRPr="00EC18FF">
        <w:t xml:space="preserve"> the </w:t>
      </w:r>
      <w:r w:rsidR="008A5022">
        <w:rPr>
          <w:rStyle w:val="HighlightedWords-Colour"/>
          <w:rFonts w:eastAsiaTheme="minorEastAsia"/>
        </w:rPr>
        <w:fldChar w:fldCharType="begin"/>
      </w:r>
      <w:r w:rsidR="008A5022">
        <w:instrText xml:space="preserve"> REF _Ref187161025 \h </w:instrText>
      </w:r>
      <w:r w:rsidR="008A5022">
        <w:rPr>
          <w:rStyle w:val="HighlightedWords-Colour"/>
          <w:rFonts w:eastAsiaTheme="minorEastAsia"/>
        </w:rPr>
      </w:r>
      <w:r w:rsidR="008A5022">
        <w:rPr>
          <w:rStyle w:val="HighlightedWords-Colour"/>
          <w:rFonts w:eastAsiaTheme="minorEastAsia"/>
        </w:rPr>
        <w:fldChar w:fldCharType="separate"/>
      </w:r>
      <w:r w:rsidR="003B343B" w:rsidRPr="00082C28">
        <w:rPr>
          <w:rStyle w:val="HighlightedWords-Colour"/>
          <w:bCs w:val="0"/>
        </w:rPr>
        <w:t>Census date</w:t>
      </w:r>
      <w:r w:rsidR="008A5022">
        <w:rPr>
          <w:rStyle w:val="HighlightedWords-Colour"/>
          <w:rFonts w:eastAsiaTheme="minorEastAsia"/>
        </w:rPr>
        <w:fldChar w:fldCharType="end"/>
      </w:r>
      <w:r w:rsidRPr="00EC18FF">
        <w:t xml:space="preserve">. </w:t>
      </w:r>
    </w:p>
    <w:p w14:paraId="19FC0B68" w14:textId="77777777" w:rsidR="007A65D4" w:rsidRPr="00EC18FF" w:rsidRDefault="007A65D4" w:rsidP="007A65D4">
      <w:r w:rsidRPr="00EC18FF">
        <w:t>If you are enrolled with more than one provider, you will need to withdraw from each one individually.</w:t>
      </w:r>
    </w:p>
    <w:p w14:paraId="754E52F8" w14:textId="77777777" w:rsidR="007A65D4" w:rsidRPr="00EC18FF" w:rsidRDefault="007A65D4" w:rsidP="007A65D4">
      <w:bookmarkStart w:id="116" w:name="_Hlk85715100"/>
      <w:r w:rsidRPr="00EC18FF">
        <w:t>It is your responsibility to ensure you have withdrawn properly and to keep evidence of your withdrawal.</w:t>
      </w:r>
    </w:p>
    <w:bookmarkEnd w:id="116"/>
    <w:p w14:paraId="58D1EB27" w14:textId="5CDC017C" w:rsidR="007A65D4" w:rsidRDefault="007A65D4" w:rsidP="007A65D4">
      <w:r w:rsidRPr="00EC18FF">
        <w:t xml:space="preserve">Your provider cannot set an </w:t>
      </w:r>
      <w:r w:rsidR="008A5022">
        <w:rPr>
          <w:rStyle w:val="HighlightedWords-Colour"/>
        </w:rPr>
        <w:fldChar w:fldCharType="begin"/>
      </w:r>
      <w:r w:rsidR="008A5022">
        <w:instrText xml:space="preserve"> REF _Ref187156214 \h </w:instrText>
      </w:r>
      <w:r w:rsidR="008A5022">
        <w:rPr>
          <w:rStyle w:val="HighlightedWords-Colour"/>
        </w:rPr>
      </w:r>
      <w:r w:rsidR="008A5022">
        <w:rPr>
          <w:rStyle w:val="HighlightedWords-Colour"/>
        </w:rPr>
        <w:fldChar w:fldCharType="separate"/>
      </w:r>
      <w:r w:rsidR="003B343B" w:rsidRPr="00144785">
        <w:rPr>
          <w:rStyle w:val="HighlightedWords-Colour"/>
          <w:bCs w:val="0"/>
        </w:rPr>
        <w:t>Administrative date</w:t>
      </w:r>
      <w:r w:rsidR="008A5022">
        <w:rPr>
          <w:rStyle w:val="HighlightedWords-Colour"/>
        </w:rPr>
        <w:fldChar w:fldCharType="end"/>
      </w:r>
      <w:r w:rsidR="008A5022">
        <w:rPr>
          <w:rStyle w:val="HighlightedWords-Colour"/>
        </w:rPr>
        <w:t xml:space="preserve"> </w:t>
      </w:r>
      <w:r w:rsidRPr="00EC18FF">
        <w:t>in relation to withdrawing from a unit or course.</w:t>
      </w:r>
    </w:p>
    <w:p w14:paraId="08372923" w14:textId="76950BB2" w:rsidR="007A65D4" w:rsidRPr="00E42BC7" w:rsidRDefault="007A65D4" w:rsidP="00E42BC7">
      <w:pPr>
        <w:pStyle w:val="Heading3"/>
      </w:pPr>
      <w:bookmarkStart w:id="117" w:name="_Toc184650612"/>
      <w:bookmarkStart w:id="118" w:name="_Toc189553426"/>
      <w:r w:rsidRPr="00E42BC7">
        <w:t>What if I don’t withdraw before the census date?</w:t>
      </w:r>
      <w:bookmarkEnd w:id="117"/>
      <w:bookmarkEnd w:id="118"/>
    </w:p>
    <w:p w14:paraId="4731E1C1" w14:textId="4836FBAE" w:rsidR="007A65D4" w:rsidRDefault="007A65D4" w:rsidP="007A65D4">
      <w:r>
        <w:t xml:space="preserve">If you don’t withdraw before the census date, you will have a </w:t>
      </w:r>
      <w:r w:rsidR="008A5022">
        <w:rPr>
          <w:rStyle w:val="HighlightedWords-Colour"/>
        </w:rPr>
        <w:fldChar w:fldCharType="begin"/>
      </w:r>
      <w:r w:rsidR="008A5022">
        <w:instrText xml:space="preserve"> REF _Ref187161299 \h </w:instrText>
      </w:r>
      <w:r w:rsidR="008A5022">
        <w:rPr>
          <w:rStyle w:val="HighlightedWords-Colour"/>
        </w:rPr>
      </w:r>
      <w:r w:rsidR="008A5022">
        <w:rPr>
          <w:rStyle w:val="HighlightedWords-Colour"/>
        </w:rPr>
        <w:fldChar w:fldCharType="separate"/>
      </w:r>
      <w:r w:rsidR="003B343B" w:rsidRPr="006420D5">
        <w:rPr>
          <w:rStyle w:val="HighlightedWords-Colour"/>
          <w:bCs w:val="0"/>
        </w:rPr>
        <w:t>HELP debt</w:t>
      </w:r>
      <w:r w:rsidR="008A5022">
        <w:rPr>
          <w:rStyle w:val="HighlightedWords-Colour"/>
        </w:rPr>
        <w:fldChar w:fldCharType="end"/>
      </w:r>
      <w:r w:rsidR="008A5022">
        <w:rPr>
          <w:rStyle w:val="HighlightedWords-Colour"/>
        </w:rPr>
        <w:t xml:space="preserve"> </w:t>
      </w:r>
      <w:r>
        <w:t xml:space="preserve">or will lose your upfront payment for the student contribution amount. </w:t>
      </w:r>
    </w:p>
    <w:p w14:paraId="3811B1D3" w14:textId="48965759" w:rsidR="007A65D4" w:rsidRDefault="007A65D4" w:rsidP="00A148AB">
      <w:pPr>
        <w:pStyle w:val="Normal-After12pt"/>
      </w:pPr>
      <w:r>
        <w:t xml:space="preserve">The exception is if you couldn’t withdraw before the census date because of </w:t>
      </w:r>
      <w:r w:rsidR="008A5022">
        <w:fldChar w:fldCharType="begin"/>
      </w:r>
      <w:r w:rsidR="008A5022">
        <w:instrText xml:space="preserve"> REF _Ref187161322 \h </w:instrText>
      </w:r>
      <w:r w:rsidR="008A5022">
        <w:fldChar w:fldCharType="separate"/>
      </w:r>
      <w:r w:rsidR="003B343B" w:rsidRPr="006420D5">
        <w:rPr>
          <w:rStyle w:val="HighlightedWords-Colour"/>
          <w:bCs w:val="0"/>
        </w:rPr>
        <w:t>Special circumstances</w:t>
      </w:r>
      <w:r w:rsidR="008A5022">
        <w:fldChar w:fldCharType="end"/>
      </w:r>
      <w:r w:rsidR="008A5022">
        <w:t>.</w:t>
      </w:r>
    </w:p>
    <w:tbl>
      <w:tblPr>
        <w:tblStyle w:val="PullTable"/>
        <w:tblW w:w="0" w:type="auto"/>
        <w:tblLayout w:type="fixed"/>
        <w:tblLook w:val="04A0" w:firstRow="1" w:lastRow="0" w:firstColumn="1" w:lastColumn="0" w:noHBand="0" w:noVBand="1"/>
      </w:tblPr>
      <w:tblGrid>
        <w:gridCol w:w="1328"/>
        <w:gridCol w:w="7822"/>
      </w:tblGrid>
      <w:tr w:rsidR="007A65D4" w14:paraId="1755090D" w14:textId="77777777" w:rsidTr="00000AAB">
        <w:tc>
          <w:tcPr>
            <w:cnfStyle w:val="001000000000" w:firstRow="0" w:lastRow="0" w:firstColumn="1" w:lastColumn="0" w:oddVBand="0" w:evenVBand="0" w:oddHBand="0" w:evenHBand="0" w:firstRowFirstColumn="0" w:firstRowLastColumn="0" w:lastRowFirstColumn="0" w:lastRowLastColumn="0"/>
            <w:tcW w:w="1328" w:type="dxa"/>
          </w:tcPr>
          <w:p w14:paraId="17D9AE4B" w14:textId="77777777" w:rsidR="007A65D4" w:rsidRDefault="007A65D4" w:rsidP="00000AAB">
            <w:r>
              <w:rPr>
                <w:noProof/>
              </w:rPr>
              <mc:AlternateContent>
                <mc:Choice Requires="wpg">
                  <w:drawing>
                    <wp:inline distT="0" distB="0" distL="0" distR="0" wp14:anchorId="3448E821" wp14:editId="6BFDFA80">
                      <wp:extent cx="593725" cy="579120"/>
                      <wp:effectExtent l="0" t="0" r="0" b="0"/>
                      <wp:docPr id="835275743"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8056729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9764086"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258C1755"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">
                        <v:imagedata r:id="rId27" o:title=""/>
                      </v:shape>
                      <w10:anchorlock/>
                    </v:group>
                  </w:pict>
                </mc:Fallback>
              </mc:AlternateContent>
            </w:r>
          </w:p>
        </w:tc>
        <w:tc>
          <w:tcPr>
            <w:tcW w:w="7822" w:type="dxa"/>
          </w:tcPr>
          <w:p w14:paraId="458EEE34" w14:textId="5E9B5A34" w:rsidR="007A65D4" w:rsidRDefault="007A65D4" w:rsidP="00000AAB">
            <w:pPr>
              <w:cnfStyle w:val="000000000000" w:firstRow="0" w:lastRow="0" w:firstColumn="0" w:lastColumn="0" w:oddVBand="0" w:evenVBand="0" w:oddHBand="0" w:evenHBand="0" w:firstRowFirstColumn="0" w:firstRowLastColumn="0" w:lastRowFirstColumn="0" w:lastRowLastColumn="0"/>
            </w:pPr>
            <w:r w:rsidRPr="003D5C4F">
              <w:t xml:space="preserve">If you withdraw from your study </w:t>
            </w:r>
            <w:r w:rsidRPr="00983AB5">
              <w:rPr>
                <w:u w:val="single"/>
              </w:rPr>
              <w:t>after</w:t>
            </w:r>
            <w:r w:rsidRPr="003D5C4F">
              <w:t xml:space="preserve"> the census date, you are still required to pay the relevant fees.</w:t>
            </w:r>
          </w:p>
        </w:tc>
      </w:tr>
    </w:tbl>
    <w:p w14:paraId="4F9EF870" w14:textId="5C7F8A46" w:rsidR="007A65D4" w:rsidRPr="00AD0B44" w:rsidRDefault="007A65D4" w:rsidP="007A65D4">
      <w:pPr>
        <w:pStyle w:val="Heading3"/>
        <w:spacing w:before="360"/>
      </w:pPr>
      <w:bookmarkStart w:id="119" w:name="_Toc176938934"/>
      <w:bookmarkStart w:id="120" w:name="_Toc184650613"/>
      <w:bookmarkStart w:id="121" w:name="_Toc189553427"/>
      <w:r w:rsidRPr="00AD0B44">
        <w:t>Special circumstances</w:t>
      </w:r>
      <w:bookmarkEnd w:id="119"/>
      <w:bookmarkEnd w:id="120"/>
      <w:bookmarkEnd w:id="121"/>
    </w:p>
    <w:p w14:paraId="4CB613F1" w14:textId="59DEB508" w:rsidR="00983AB5" w:rsidRDefault="007A65D4" w:rsidP="007A65D4">
      <w:pPr>
        <w:pStyle w:val="Normal-BeforeBullets"/>
      </w:pPr>
      <w:r>
        <w:t xml:space="preserve">If you withdraw from a unit of study after the </w:t>
      </w:r>
      <w:r w:rsidR="00983AB5">
        <w:rPr>
          <w:rStyle w:val="HighlightedWords-Colour"/>
          <w:rFonts w:eastAsiaTheme="minorEastAsia"/>
        </w:rPr>
        <w:fldChar w:fldCharType="begin"/>
      </w:r>
      <w:r w:rsidR="00983AB5">
        <w:instrText xml:space="preserve"> REF _Ref187161025 \h </w:instrText>
      </w:r>
      <w:r w:rsidR="00983AB5">
        <w:rPr>
          <w:rStyle w:val="HighlightedWords-Colour"/>
          <w:rFonts w:eastAsiaTheme="minorEastAsia"/>
        </w:rPr>
      </w:r>
      <w:r w:rsidR="00983AB5">
        <w:rPr>
          <w:rStyle w:val="HighlightedWords-Colour"/>
          <w:rFonts w:eastAsiaTheme="minorEastAsia"/>
        </w:rPr>
        <w:fldChar w:fldCharType="separate"/>
      </w:r>
      <w:r w:rsidR="003B343B" w:rsidRPr="00082C28">
        <w:rPr>
          <w:rStyle w:val="HighlightedWords-Colour"/>
          <w:bCs w:val="0"/>
        </w:rPr>
        <w:t>Census date</w:t>
      </w:r>
      <w:r w:rsidR="00983AB5">
        <w:rPr>
          <w:rStyle w:val="HighlightedWords-Colour"/>
          <w:rFonts w:eastAsiaTheme="minorEastAsia"/>
        </w:rPr>
        <w:fldChar w:fldCharType="end"/>
      </w:r>
      <w:r w:rsidR="00983AB5">
        <w:rPr>
          <w:rStyle w:val="HighlightedWords-Colour"/>
          <w:rFonts w:eastAsiaTheme="minorEastAsia"/>
        </w:rPr>
        <w:t xml:space="preserve"> </w:t>
      </w:r>
      <w:r>
        <w:t>because you become seriously ill or because of an issue beyond your control, you can apply to your</w:t>
      </w:r>
      <w:r w:rsidR="00983AB5" w:rsidRPr="00EC18FF">
        <w:t xml:space="preserve"> </w:t>
      </w:r>
      <w:r w:rsidR="00F07760">
        <w:t xml:space="preserve">provider </w:t>
      </w:r>
      <w:r>
        <w:t xml:space="preserve">to request a refund of your upfront payment or a </w:t>
      </w:r>
      <w:r w:rsidRPr="001B1D49">
        <w:t>re-credit</w:t>
      </w:r>
      <w:r>
        <w:t xml:space="preserve"> of your </w:t>
      </w:r>
      <w:r w:rsidR="00983AB5">
        <w:rPr>
          <w:rStyle w:val="HighlightedWords-Colour"/>
        </w:rPr>
        <w:fldChar w:fldCharType="begin"/>
      </w:r>
      <w:r w:rsidR="00983AB5">
        <w:instrText xml:space="preserve"> REF _Ref187306188 \h </w:instrText>
      </w:r>
      <w:r w:rsidR="00983AB5">
        <w:rPr>
          <w:rStyle w:val="HighlightedWords-Colour"/>
        </w:rPr>
      </w:r>
      <w:r w:rsidR="00983AB5">
        <w:rPr>
          <w:rStyle w:val="HighlightedWords-Colour"/>
        </w:rPr>
        <w:fldChar w:fldCharType="separate"/>
      </w:r>
      <w:r w:rsidR="003B343B" w:rsidRPr="00082C28">
        <w:rPr>
          <w:rStyle w:val="HighlightedWords-Colour"/>
          <w:bCs w:val="0"/>
        </w:rPr>
        <w:t>Available HELP balance</w:t>
      </w:r>
      <w:r w:rsidR="00983AB5">
        <w:rPr>
          <w:rStyle w:val="HighlightedWords-Colour"/>
        </w:rPr>
        <w:fldChar w:fldCharType="end"/>
      </w:r>
      <w:r w:rsidR="00983AB5">
        <w:rPr>
          <w:rStyle w:val="HighlightedWords-Colour"/>
        </w:rPr>
        <w:t xml:space="preserve"> </w:t>
      </w:r>
      <w:r w:rsidRPr="00983AB5">
        <w:rPr>
          <w:rStyle w:val="HighlightedWords-Colour"/>
          <w:b w:val="0"/>
          <w:bCs w:val="0"/>
          <w:color w:val="auto"/>
        </w:rPr>
        <w:t xml:space="preserve">for </w:t>
      </w:r>
      <w:r w:rsidR="00983AB5">
        <w:rPr>
          <w:rStyle w:val="HighlightedWords-Colour"/>
          <w:b w:val="0"/>
          <w:bCs w:val="0"/>
          <w:color w:val="auto"/>
        </w:rPr>
        <w:t xml:space="preserve">the </w:t>
      </w:r>
      <w:r w:rsidRPr="00983AB5">
        <w:rPr>
          <w:rStyle w:val="HighlightedWords-Colour"/>
          <w:b w:val="0"/>
          <w:bCs w:val="0"/>
          <w:color w:val="auto"/>
        </w:rPr>
        <w:t>affected units of study</w:t>
      </w:r>
      <w:r>
        <w:t xml:space="preserve">. </w:t>
      </w:r>
    </w:p>
    <w:p w14:paraId="20ADB549" w14:textId="175EAF24" w:rsidR="007A65D4" w:rsidRPr="00AD0B44" w:rsidRDefault="007A65D4" w:rsidP="007A65D4">
      <w:pPr>
        <w:pStyle w:val="Normal-BeforeBullets"/>
      </w:pPr>
      <w:r>
        <w:t xml:space="preserve">To do this, you will have to meet </w:t>
      </w:r>
      <w:r w:rsidR="00F07760">
        <w:t xml:space="preserve">special circumstances </w:t>
      </w:r>
      <w:r>
        <w:t xml:space="preserve">criteria, which means you will have to demonstrate to your provider that what happened to you: </w:t>
      </w:r>
    </w:p>
    <w:p w14:paraId="431067C5" w14:textId="47756220" w:rsidR="007A65D4" w:rsidRPr="00983AB5" w:rsidRDefault="007A65D4" w:rsidP="00621547">
      <w:pPr>
        <w:pStyle w:val="NZSCV-ListBullet-beforeindented"/>
        <w:numPr>
          <w:ilvl w:val="0"/>
          <w:numId w:val="46"/>
        </w:numPr>
        <w:rPr>
          <w:rFonts w:asciiTheme="minorHAnsi" w:eastAsia="Times New Roman" w:hAnsiTheme="minorHAnsi" w:cs="Times New Roman"/>
          <w:color w:val="32323E" w:themeColor="text1"/>
          <w:szCs w:val="21"/>
          <w:lang w:eastAsia="en-AU"/>
        </w:rPr>
      </w:pPr>
      <w:bookmarkStart w:id="122" w:name="_Hlk182569548"/>
      <w:r w:rsidRPr="00983AB5">
        <w:rPr>
          <w:rFonts w:asciiTheme="minorHAnsi" w:eastAsia="Times New Roman" w:hAnsiTheme="minorHAnsi" w:cs="Times New Roman"/>
          <w:color w:val="32323E" w:themeColor="text1"/>
          <w:szCs w:val="21"/>
          <w:lang w:eastAsia="en-AU"/>
        </w:rPr>
        <w:t xml:space="preserve">was beyond your control </w:t>
      </w:r>
    </w:p>
    <w:p w14:paraId="6769B785" w14:textId="4634F487" w:rsidR="007A65D4" w:rsidRPr="00983AB5" w:rsidRDefault="007A65D4" w:rsidP="00621547">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983AB5">
        <w:rPr>
          <w:rFonts w:asciiTheme="minorHAnsi" w:eastAsia="Times New Roman" w:hAnsiTheme="minorHAnsi" w:cs="Times New Roman"/>
          <w:color w:val="32323E" w:themeColor="text1"/>
          <w:szCs w:val="21"/>
          <w:lang w:eastAsia="en-AU"/>
        </w:rPr>
        <w:t>did not make its full impact on you until on or after the census date</w:t>
      </w:r>
    </w:p>
    <w:p w14:paraId="5DB26A0B" w14:textId="77777777" w:rsidR="007A65D4" w:rsidRPr="00983AB5" w:rsidRDefault="007A65D4" w:rsidP="00621547">
      <w:pPr>
        <w:pStyle w:val="NZSCV-ListBullet-beforeindented"/>
        <w:numPr>
          <w:ilvl w:val="0"/>
          <w:numId w:val="46"/>
        </w:numPr>
        <w:rPr>
          <w:rFonts w:asciiTheme="minorHAnsi" w:eastAsia="Times New Roman" w:hAnsiTheme="minorHAnsi" w:cs="Times New Roman"/>
          <w:color w:val="32323E" w:themeColor="text1"/>
          <w:szCs w:val="21"/>
          <w:lang w:eastAsia="en-AU"/>
        </w:rPr>
      </w:pPr>
      <w:r w:rsidRPr="00983AB5">
        <w:rPr>
          <w:rFonts w:asciiTheme="minorHAnsi" w:eastAsia="Times New Roman" w:hAnsiTheme="minorHAnsi" w:cs="Times New Roman"/>
          <w:color w:val="32323E" w:themeColor="text1"/>
          <w:szCs w:val="21"/>
          <w:lang w:eastAsia="en-AU"/>
        </w:rPr>
        <w:t xml:space="preserve">made it impracticable for you to complete the requirements for your unit(s) of study. </w:t>
      </w:r>
    </w:p>
    <w:bookmarkEnd w:id="122"/>
    <w:p w14:paraId="11557CD5" w14:textId="77777777" w:rsidR="00983AB5" w:rsidRDefault="007A65D4" w:rsidP="007A65D4">
      <w:r>
        <w:t xml:space="preserve">You will need to apply to your provider within 12 months of your withdrawal day (or your provider may allow you more time). </w:t>
      </w:r>
    </w:p>
    <w:p w14:paraId="04B99317" w14:textId="24843447" w:rsidR="00C504E8" w:rsidRPr="00C61010" w:rsidRDefault="007A65D4" w:rsidP="007A65D4">
      <w:r>
        <w:lastRenderedPageBreak/>
        <w:t>If you</w:t>
      </w:r>
      <w:r w:rsidRPr="001B1D49">
        <w:rPr>
          <w:rFonts w:eastAsiaTheme="minorEastAsia"/>
        </w:rPr>
        <w:t>r available HELP balance is</w:t>
      </w:r>
      <w:r>
        <w:t xml:space="preserve"> re-credited, your </w:t>
      </w:r>
      <w:r w:rsidR="00983AB5">
        <w:rPr>
          <w:rStyle w:val="HighlightedWords-Colour"/>
        </w:rPr>
        <w:fldChar w:fldCharType="begin"/>
      </w:r>
      <w:r w:rsidR="00983AB5">
        <w:instrText xml:space="preserve"> REF _Ref187161299 \h </w:instrText>
      </w:r>
      <w:r w:rsidR="00983AB5">
        <w:rPr>
          <w:rStyle w:val="HighlightedWords-Colour"/>
        </w:rPr>
      </w:r>
      <w:r w:rsidR="00983AB5">
        <w:rPr>
          <w:rStyle w:val="HighlightedWords-Colour"/>
        </w:rPr>
        <w:fldChar w:fldCharType="separate"/>
      </w:r>
      <w:r w:rsidR="003B343B" w:rsidRPr="006420D5">
        <w:rPr>
          <w:rStyle w:val="HighlightedWords-Colour"/>
          <w:bCs w:val="0"/>
        </w:rPr>
        <w:t>HELP debt</w:t>
      </w:r>
      <w:r w:rsidR="00983AB5">
        <w:rPr>
          <w:rStyle w:val="HighlightedWords-Colour"/>
        </w:rPr>
        <w:fldChar w:fldCharType="end"/>
      </w:r>
      <w:r w:rsidR="00983AB5">
        <w:rPr>
          <w:rStyle w:val="HighlightedWords-Colour"/>
        </w:rPr>
        <w:t xml:space="preserve"> </w:t>
      </w:r>
      <w:r>
        <w:t xml:space="preserve">for the unit will also be </w:t>
      </w:r>
      <w:r w:rsidR="00846CB8">
        <w:t>removed</w:t>
      </w:r>
      <w:r>
        <w:t xml:space="preserve">. </w:t>
      </w:r>
    </w:p>
    <w:tbl>
      <w:tblPr>
        <w:tblStyle w:val="PullTable"/>
        <w:tblW w:w="9151" w:type="dxa"/>
        <w:tblLayout w:type="fixed"/>
        <w:tblLook w:val="04A0" w:firstRow="1" w:lastRow="0" w:firstColumn="1" w:lastColumn="0" w:noHBand="0" w:noVBand="1"/>
      </w:tblPr>
      <w:tblGrid>
        <w:gridCol w:w="1327"/>
        <w:gridCol w:w="7824"/>
      </w:tblGrid>
      <w:tr w:rsidR="00C504E8" w14:paraId="00E773E9" w14:textId="77777777" w:rsidTr="00895307">
        <w:tc>
          <w:tcPr>
            <w:cnfStyle w:val="001000000000" w:firstRow="0" w:lastRow="0" w:firstColumn="1" w:lastColumn="0" w:oddVBand="0" w:evenVBand="0" w:oddHBand="0" w:evenHBand="0" w:firstRowFirstColumn="0" w:firstRowLastColumn="0" w:lastRowFirstColumn="0" w:lastRowLastColumn="0"/>
            <w:tcW w:w="1327" w:type="dxa"/>
            <w:vAlign w:val="top"/>
          </w:tcPr>
          <w:p w14:paraId="5E4C7B26" w14:textId="77777777" w:rsidR="00C504E8" w:rsidRDefault="00C504E8" w:rsidP="00895307">
            <w:r>
              <w:rPr>
                <w:noProof/>
              </w:rPr>
              <mc:AlternateContent>
                <mc:Choice Requires="wpg">
                  <w:drawing>
                    <wp:inline distT="0" distB="0" distL="0" distR="0" wp14:anchorId="4A567082" wp14:editId="71271446">
                      <wp:extent cx="593725" cy="579120"/>
                      <wp:effectExtent l="0" t="0" r="0" b="0"/>
                      <wp:docPr id="193579011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12140859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31493335"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1D4E6EBB"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IZP&#10;FXZuAgAAPw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">
                        <v:imagedata r:id="rId74"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">
                        <v:imagedata r:id="rId75" o:title=""/>
                      </v:shape>
                      <w10:anchorlock/>
                    </v:group>
                  </w:pict>
                </mc:Fallback>
              </mc:AlternateContent>
            </w:r>
          </w:p>
        </w:tc>
        <w:tc>
          <w:tcPr>
            <w:tcW w:w="7824" w:type="dxa"/>
          </w:tcPr>
          <w:p w14:paraId="76E9C2EA" w14:textId="1873CEEB" w:rsidR="00C504E8" w:rsidRDefault="00F07760" w:rsidP="00895307">
            <w:pPr>
              <w:cnfStyle w:val="000000000000" w:firstRow="0" w:lastRow="0" w:firstColumn="0" w:lastColumn="0" w:oddVBand="0" w:evenVBand="0" w:oddHBand="0" w:evenHBand="0" w:firstRowFirstColumn="0" w:firstRowLastColumn="0" w:lastRowFirstColumn="0" w:lastRowLastColumn="0"/>
            </w:pPr>
            <w:r>
              <w:t xml:space="preserve">More information on special circumstances is available on the StudyAssist website at: </w:t>
            </w:r>
            <w:r w:rsidRPr="008279D4">
              <w:t xml:space="preserve"> </w:t>
            </w:r>
            <w:hyperlink r:id="rId76">
              <w:r w:rsidRPr="008279D4">
                <w:rPr>
                  <w:u w:val="single"/>
                </w:rPr>
                <w:t>www.studyassist.gov.au/paying-back-your-loan/cancel-your-help-debt-under-special-circumstances</w:t>
              </w:r>
            </w:hyperlink>
            <w:r w:rsidRPr="2C32D8DD">
              <w:rPr>
                <w:rStyle w:val="Hyperlink"/>
              </w:rPr>
              <w:t>.</w:t>
            </w:r>
          </w:p>
        </w:tc>
      </w:tr>
    </w:tbl>
    <w:p w14:paraId="4BE0B9A7" w14:textId="6DDBC611" w:rsidR="00F63EA5" w:rsidRDefault="00F63EA5" w:rsidP="00F63EA5">
      <w:pPr>
        <w:pStyle w:val="Heading3"/>
        <w:spacing w:before="360"/>
      </w:pPr>
      <w:bookmarkStart w:id="123" w:name="_Toc184650614"/>
      <w:bookmarkStart w:id="124" w:name="_Toc189553428"/>
      <w:bookmarkStart w:id="125" w:name="_Hlk187335084"/>
      <w:r>
        <w:t xml:space="preserve">When can’t a person apply for </w:t>
      </w:r>
      <w:r w:rsidRPr="00BC6EA7">
        <w:t>re-credit,</w:t>
      </w:r>
      <w:r>
        <w:t xml:space="preserve"> remission and/or repayment?</w:t>
      </w:r>
      <w:bookmarkEnd w:id="123"/>
      <w:bookmarkEnd w:id="124"/>
    </w:p>
    <w:p w14:paraId="4DF377ED" w14:textId="7DC50DE9" w:rsidR="00983AB5" w:rsidRDefault="00F63EA5" w:rsidP="00F63EA5">
      <w:r w:rsidRPr="777F4311">
        <w:t xml:space="preserve">A person cannot apply for a re-credit, remission and/or repayment </w:t>
      </w:r>
      <w:r w:rsidR="00505979">
        <w:t xml:space="preserve">of their student contribution </w:t>
      </w:r>
      <w:r w:rsidR="00621547">
        <w:t xml:space="preserve">amount </w:t>
      </w:r>
      <w:r w:rsidRPr="777F4311">
        <w:t xml:space="preserve">if they have completed the requirements of the unit. </w:t>
      </w:r>
    </w:p>
    <w:p w14:paraId="073F1656" w14:textId="526A2AA9" w:rsidR="00F63EA5" w:rsidRPr="00983AB5" w:rsidRDefault="00F63EA5" w:rsidP="00F63EA5">
      <w:r w:rsidRPr="777F4311">
        <w:t>A person who receives a fail grade is considered not to have completed the requirements of the unit.</w:t>
      </w:r>
      <w:bookmarkStart w:id="126" w:name="_Repaying_your_HELP"/>
      <w:bookmarkEnd w:id="126"/>
    </w:p>
    <w:p w14:paraId="1138C191" w14:textId="373C26B2" w:rsidR="00F63EA5" w:rsidRDefault="00F63EA5" w:rsidP="00F63EA5">
      <w:pPr>
        <w:pStyle w:val="Heading2"/>
      </w:pPr>
      <w:bookmarkStart w:id="127" w:name="_Toc184650615"/>
      <w:bookmarkStart w:id="128" w:name="_Ref187911723"/>
      <w:bookmarkStart w:id="129" w:name="_Toc189553429"/>
      <w:bookmarkEnd w:id="125"/>
      <w:r w:rsidRPr="00AD0B44">
        <w:t>Repaying your HELP debt</w:t>
      </w:r>
      <w:bookmarkEnd w:id="127"/>
      <w:bookmarkEnd w:id="128"/>
      <w:bookmarkEnd w:id="129"/>
    </w:p>
    <w:p w14:paraId="19D25665" w14:textId="7B4E6AD6" w:rsidR="00E5454A" w:rsidRDefault="00F63EA5" w:rsidP="00F63EA5">
      <w:r w:rsidRPr="008B60EC">
        <w:t xml:space="preserve">Your </w:t>
      </w:r>
      <w:r w:rsidR="00E5454A">
        <w:fldChar w:fldCharType="begin"/>
      </w:r>
      <w:r w:rsidR="00E5454A">
        <w:instrText xml:space="preserve"> REF _Ref187161299 \h </w:instrText>
      </w:r>
      <w:r w:rsidR="00E5454A">
        <w:fldChar w:fldCharType="separate"/>
      </w:r>
      <w:r w:rsidR="003B343B" w:rsidRPr="006420D5">
        <w:rPr>
          <w:rStyle w:val="HighlightedWords-Colour"/>
          <w:bCs w:val="0"/>
        </w:rPr>
        <w:t>HELP debt</w:t>
      </w:r>
      <w:r w:rsidR="00E5454A">
        <w:fldChar w:fldCharType="end"/>
      </w:r>
      <w:r w:rsidR="00E5454A">
        <w:t xml:space="preserve"> </w:t>
      </w:r>
      <w:r w:rsidRPr="008B60EC">
        <w:t>is repaid through the tax system.</w:t>
      </w:r>
      <w:r>
        <w:t xml:space="preserve"> </w:t>
      </w:r>
    </w:p>
    <w:p w14:paraId="4966817C" w14:textId="63C4A34A" w:rsidR="00F63EA5" w:rsidRPr="00135F52" w:rsidRDefault="00F63EA5" w:rsidP="00F63EA5">
      <w:r>
        <w:t xml:space="preserve">The </w:t>
      </w:r>
      <w:r w:rsidR="00640EFE">
        <w:rPr>
          <w:rStyle w:val="HighlightedWords-Colour"/>
        </w:rPr>
        <w:fldChar w:fldCharType="begin"/>
      </w:r>
      <w:r w:rsidR="00640EFE">
        <w:instrText xml:space="preserve"> REF _Ref187306741 \h </w:instrText>
      </w:r>
      <w:r w:rsidR="00640EFE">
        <w:rPr>
          <w:rStyle w:val="HighlightedWords-Colour"/>
        </w:rPr>
      </w:r>
      <w:r w:rsidR="00640EFE">
        <w:rPr>
          <w:rStyle w:val="HighlightedWords-Colour"/>
        </w:rPr>
        <w:fldChar w:fldCharType="separate"/>
      </w:r>
      <w:r w:rsidR="003B343B" w:rsidRPr="00B544FD">
        <w:rPr>
          <w:rStyle w:val="HighlightedWords-Colour"/>
          <w:bCs w:val="0"/>
        </w:rPr>
        <w:t>Australian Taxation Office (ATO)</w:t>
      </w:r>
      <w:r w:rsidR="00640EFE">
        <w:rPr>
          <w:rStyle w:val="HighlightedWords-Colour"/>
        </w:rPr>
        <w:fldChar w:fldCharType="end"/>
      </w:r>
      <w:r>
        <w:t xml:space="preserve"> is responsible for the management of HELP debts. </w:t>
      </w:r>
    </w:p>
    <w:tbl>
      <w:tblPr>
        <w:tblStyle w:val="PullTable"/>
        <w:tblW w:w="9151" w:type="dxa"/>
        <w:tblLayout w:type="fixed"/>
        <w:tblLook w:val="04A0" w:firstRow="1" w:lastRow="0" w:firstColumn="1" w:lastColumn="0" w:noHBand="0" w:noVBand="1"/>
      </w:tblPr>
      <w:tblGrid>
        <w:gridCol w:w="1327"/>
        <w:gridCol w:w="7824"/>
      </w:tblGrid>
      <w:tr w:rsidR="00F07760" w14:paraId="6B4B6274" w14:textId="77777777" w:rsidTr="001E40C2">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30" w:name="_Hlk182569645"/>
          <w:p w14:paraId="0BCEA698" w14:textId="77777777" w:rsidR="00F07760" w:rsidRDefault="00F07760" w:rsidP="001E40C2">
            <w:r>
              <w:rPr>
                <w:noProof/>
              </w:rPr>
              <mc:AlternateContent>
                <mc:Choice Requires="wpg">
                  <w:drawing>
                    <wp:inline distT="0" distB="0" distL="0" distR="0" wp14:anchorId="460CF35A" wp14:editId="79E09D3B">
                      <wp:extent cx="593725" cy="579120"/>
                      <wp:effectExtent l="0" t="0" r="0" b="0"/>
                      <wp:docPr id="1454983073"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047435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33642567"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6C7241DF"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BtT&#10;y+1uAgAAPg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">
                        <v:imagedata r:id="rId6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">
                        <v:imagedata r:id="rId64" o:title=""/>
                      </v:shape>
                      <w10:anchorlock/>
                    </v:group>
                  </w:pict>
                </mc:Fallback>
              </mc:AlternateContent>
            </w:r>
          </w:p>
        </w:tc>
        <w:tc>
          <w:tcPr>
            <w:tcW w:w="7824" w:type="dxa"/>
          </w:tcPr>
          <w:p w14:paraId="11D9CAF2" w14:textId="13ABC8B0" w:rsidR="00F07760" w:rsidRPr="00F671D3" w:rsidRDefault="00F07760" w:rsidP="001E40C2">
            <w:pPr>
              <w:cnfStyle w:val="000000000000" w:firstRow="0" w:lastRow="0" w:firstColumn="0" w:lastColumn="0" w:oddVBand="0" w:evenVBand="0" w:oddHBand="0" w:evenHBand="0" w:firstRowFirstColumn="0" w:firstRowLastColumn="0" w:lastRowFirstColumn="0" w:lastRowLastColumn="0"/>
            </w:pPr>
            <w:r>
              <w:t xml:space="preserve">The most up-to-date information on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3B343B"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t xml:space="preserve">repayments is available on the </w:t>
            </w:r>
            <w:r w:rsidRPr="006716EA">
              <w:t>ATO</w:t>
            </w:r>
            <w:r w:rsidRPr="003F3DCD">
              <w:t xml:space="preserve"> </w:t>
            </w:r>
            <w:r>
              <w:t xml:space="preserve">website at: </w:t>
            </w:r>
            <w:hyperlink r:id="rId77" w:history="1">
              <w:r w:rsidRPr="00AD4182">
                <w:rPr>
                  <w:rStyle w:val="Hyperlink"/>
                  <w:rFonts w:eastAsiaTheme="majorEastAsia"/>
                </w:rPr>
                <w:t>www.ato.gov.au/individuals-and-families/study-and-training-support-loans/when-must-you-repay-your-loan</w:t>
              </w:r>
            </w:hyperlink>
            <w:r>
              <w:t>.</w:t>
            </w:r>
          </w:p>
        </w:tc>
      </w:tr>
    </w:tbl>
    <w:p w14:paraId="2FB13D9A" w14:textId="37BE0515" w:rsidR="00F63EA5" w:rsidRPr="00AD0B44" w:rsidRDefault="00F63EA5" w:rsidP="00F63EA5">
      <w:pPr>
        <w:rPr>
          <w:rFonts w:eastAsia="Arial" w:cs="Arial"/>
        </w:rPr>
      </w:pPr>
      <w:r>
        <w:t>If you require assistance from the ATO you can also call them on 13 28 61.</w:t>
      </w:r>
    </w:p>
    <w:p w14:paraId="3D950135" w14:textId="27254A87" w:rsidR="00F63EA5" w:rsidRPr="00AD0B44" w:rsidRDefault="00F63EA5" w:rsidP="00F63EA5">
      <w:pPr>
        <w:pStyle w:val="Heading3"/>
      </w:pPr>
      <w:bookmarkStart w:id="131" w:name="_Toc176938936"/>
      <w:bookmarkStart w:id="132" w:name="_Toc184650616"/>
      <w:bookmarkStart w:id="133" w:name="_Toc189553430"/>
      <w:bookmarkEnd w:id="130"/>
      <w:r w:rsidRPr="00AD0B44">
        <w:t>How do I check my HELP debt?</w:t>
      </w:r>
      <w:bookmarkEnd w:id="131"/>
      <w:bookmarkEnd w:id="132"/>
      <w:bookmarkEnd w:id="133"/>
    </w:p>
    <w:p w14:paraId="185C13F1" w14:textId="3F94EFD3" w:rsidR="00F63EA5" w:rsidRDefault="00F63EA5" w:rsidP="00E5454A">
      <w:bookmarkStart w:id="134" w:name="_Hlk187335039"/>
      <w:r w:rsidRPr="00AD0B44">
        <w:t xml:space="preserve">Your </w:t>
      </w:r>
      <w:r w:rsidRPr="00AD0B44">
        <w:rPr>
          <w:rStyle w:val="Emphasis"/>
        </w:rPr>
        <w:t>myGov</w:t>
      </w:r>
      <w:r w:rsidRPr="00AD0B44">
        <w:t xml:space="preserve"> account will show you a consolidated total of your </w:t>
      </w:r>
      <w:r w:rsidR="00640EFE">
        <w:rPr>
          <w:rStyle w:val="HighlightedWords-Colour"/>
          <w:rFonts w:eastAsiaTheme="minorEastAsia"/>
        </w:rPr>
        <w:fldChar w:fldCharType="begin"/>
      </w:r>
      <w:r w:rsidR="00640EFE">
        <w:instrText xml:space="preserve"> REF _Ref187161299 \h </w:instrText>
      </w:r>
      <w:r w:rsidR="00E5454A">
        <w:rPr>
          <w:rStyle w:val="HighlightedWords-Colour"/>
          <w:rFonts w:eastAsiaTheme="minorEastAsia"/>
        </w:rPr>
        <w:instrText xml:space="preserve"> \* MERGEFORMAT </w:instrText>
      </w:r>
      <w:r w:rsidR="00640EFE">
        <w:rPr>
          <w:rStyle w:val="HighlightedWords-Colour"/>
          <w:rFonts w:eastAsiaTheme="minorEastAsia"/>
        </w:rPr>
      </w:r>
      <w:r w:rsidR="00640EFE">
        <w:rPr>
          <w:rStyle w:val="HighlightedWords-Colour"/>
          <w:rFonts w:eastAsiaTheme="minorEastAsia"/>
        </w:rPr>
        <w:fldChar w:fldCharType="separate"/>
      </w:r>
      <w:r w:rsidR="003B343B" w:rsidRPr="006420D5">
        <w:rPr>
          <w:rStyle w:val="HighlightedWords-Colour"/>
          <w:bCs w:val="0"/>
        </w:rPr>
        <w:t>HELP debt</w:t>
      </w:r>
      <w:r w:rsidR="00640EFE">
        <w:rPr>
          <w:rStyle w:val="HighlightedWords-Colour"/>
          <w:rFonts w:eastAsiaTheme="minorEastAsia"/>
        </w:rPr>
        <w:fldChar w:fldCharType="end"/>
      </w:r>
      <w:r>
        <w:t xml:space="preserve">, </w:t>
      </w:r>
      <w:r w:rsidRPr="00AD0B44">
        <w:t>what your repayments have been</w:t>
      </w:r>
      <w:r>
        <w:t xml:space="preserve"> and what indexation has been applied</w:t>
      </w:r>
      <w:r w:rsidRPr="00AD0B44">
        <w:t>.</w:t>
      </w:r>
    </w:p>
    <w:p w14:paraId="351F945F" w14:textId="178BCF6A" w:rsidR="00F671D3" w:rsidRDefault="00F671D3" w:rsidP="00E5454A">
      <w:r w:rsidRPr="00AD0B44">
        <w:rPr>
          <w:rStyle w:val="Emphasis"/>
        </w:rPr>
        <w:t>myGov</w:t>
      </w:r>
      <w:r w:rsidRPr="00AD0B44">
        <w:rPr>
          <w:i/>
          <w:iCs/>
        </w:rPr>
        <w:t xml:space="preserve"> </w:t>
      </w:r>
      <w:r w:rsidRPr="00AD0B44">
        <w:t>only shows information from 2014 onwards. If you want information prior to 2014, call the ATO to request an account information statement.</w:t>
      </w:r>
    </w:p>
    <w:tbl>
      <w:tblPr>
        <w:tblStyle w:val="PullTable"/>
        <w:tblW w:w="9151" w:type="dxa"/>
        <w:tblLayout w:type="fixed"/>
        <w:tblLook w:val="04A0" w:firstRow="1" w:lastRow="0" w:firstColumn="1" w:lastColumn="0" w:noHBand="0" w:noVBand="1"/>
      </w:tblPr>
      <w:tblGrid>
        <w:gridCol w:w="1327"/>
        <w:gridCol w:w="7824"/>
      </w:tblGrid>
      <w:tr w:rsidR="00F63EA5" w14:paraId="7CAB150A" w14:textId="77777777" w:rsidTr="00000AAB">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18CC228B" w14:textId="77777777" w:rsidR="00F63EA5" w:rsidRDefault="00F63EA5" w:rsidP="00000AAB">
            <w:r>
              <w:rPr>
                <w:noProof/>
              </w:rPr>
              <mc:AlternateContent>
                <mc:Choice Requires="wpg">
                  <w:drawing>
                    <wp:inline distT="0" distB="0" distL="0" distR="0" wp14:anchorId="4A5311D9" wp14:editId="6FE09D5A">
                      <wp:extent cx="593725" cy="579120"/>
                      <wp:effectExtent l="0" t="0" r="0" b="0"/>
                      <wp:docPr id="68549953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8649210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1223242"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1ED94A23"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Bn&#10;t8RhbwIAAD8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">
                        <v:imagedata r:id="rId43" o:title=""/>
                      </v:shape>
                      <w10:anchorlock/>
                    </v:group>
                  </w:pict>
                </mc:Fallback>
              </mc:AlternateContent>
            </w:r>
          </w:p>
        </w:tc>
        <w:tc>
          <w:tcPr>
            <w:tcW w:w="7824" w:type="dxa"/>
          </w:tcPr>
          <w:p w14:paraId="6A55E7D0" w14:textId="6C48018C" w:rsidR="00F63EA5" w:rsidRPr="00F671D3" w:rsidRDefault="00F671D3" w:rsidP="00000AAB">
            <w:pPr>
              <w:cnfStyle w:val="000000000000" w:firstRow="0" w:lastRow="0" w:firstColumn="0" w:lastColumn="0" w:oddVBand="0" w:evenVBand="0" w:oddHBand="0" w:evenHBand="0" w:firstRowFirstColumn="0" w:firstRowLastColumn="0" w:lastRowFirstColumn="0" w:lastRowLastColumn="0"/>
            </w:pPr>
            <w:r w:rsidRPr="00F671D3">
              <w:t xml:space="preserve">If you don’t have a </w:t>
            </w:r>
            <w:r w:rsidRPr="00F671D3">
              <w:rPr>
                <w:rStyle w:val="Emphasis"/>
              </w:rPr>
              <w:t>myGov</w:t>
            </w:r>
            <w:r w:rsidRPr="00F671D3">
              <w:t xml:space="preserve"> account, you can set one up following the instructions at </w:t>
            </w:r>
            <w:hyperlink r:id="rId78" w:history="1">
              <w:r w:rsidRPr="00F671D3">
                <w:rPr>
                  <w:u w:val="single"/>
                </w:rPr>
                <w:t>www.my.gov.au</w:t>
              </w:r>
            </w:hyperlink>
            <w:r w:rsidRPr="00F671D3">
              <w:t xml:space="preserve"> and then link it to the ATO online services</w:t>
            </w:r>
            <w:r>
              <w:t>.</w:t>
            </w:r>
          </w:p>
        </w:tc>
      </w:tr>
    </w:tbl>
    <w:p w14:paraId="2B52B91B" w14:textId="77777777" w:rsidR="00E5454A" w:rsidRDefault="00E5454A" w:rsidP="00E5454A">
      <w:pPr>
        <w:pStyle w:val="Heading3"/>
        <w:numPr>
          <w:ilvl w:val="0"/>
          <w:numId w:val="0"/>
        </w:numPr>
      </w:pPr>
      <w:bookmarkStart w:id="135" w:name="_Toc176938937"/>
      <w:bookmarkStart w:id="136" w:name="_Toc184650617"/>
      <w:bookmarkEnd w:id="134"/>
    </w:p>
    <w:p w14:paraId="3A14AC46" w14:textId="60B56E3B" w:rsidR="00F63EA5" w:rsidRPr="00AD0B44" w:rsidRDefault="00F63EA5" w:rsidP="00F63EA5">
      <w:pPr>
        <w:pStyle w:val="Heading3"/>
      </w:pPr>
      <w:bookmarkStart w:id="137" w:name="_Toc189553431"/>
      <w:r w:rsidRPr="00AD0B44">
        <w:lastRenderedPageBreak/>
        <w:t>When do I start paying back my HELP debt?</w:t>
      </w:r>
      <w:bookmarkEnd w:id="135"/>
      <w:bookmarkEnd w:id="136"/>
      <w:bookmarkEnd w:id="137"/>
    </w:p>
    <w:p w14:paraId="4621C794" w14:textId="4A4969DF" w:rsidR="00F63EA5" w:rsidRDefault="00F63EA5" w:rsidP="00F63EA5">
      <w:r w:rsidRPr="00AD0B44">
        <w:t xml:space="preserve">You start repaying your </w:t>
      </w:r>
      <w:r w:rsidR="00F671D3">
        <w:rPr>
          <w:rStyle w:val="HighlightedWords-Colour"/>
          <w:rFonts w:eastAsiaTheme="minorEastAsia"/>
        </w:rPr>
        <w:fldChar w:fldCharType="begin"/>
      </w:r>
      <w:r w:rsidR="00F671D3">
        <w:instrText xml:space="preserve"> REF _Ref187161299 \h </w:instrText>
      </w:r>
      <w:r w:rsidR="00F671D3">
        <w:rPr>
          <w:rStyle w:val="HighlightedWords-Colour"/>
          <w:rFonts w:eastAsiaTheme="minorEastAsia"/>
        </w:rPr>
      </w:r>
      <w:r w:rsidR="00F671D3">
        <w:rPr>
          <w:rStyle w:val="HighlightedWords-Colour"/>
          <w:rFonts w:eastAsiaTheme="minorEastAsia"/>
        </w:rPr>
        <w:fldChar w:fldCharType="separate"/>
      </w:r>
      <w:r w:rsidR="003B343B" w:rsidRPr="006420D5">
        <w:rPr>
          <w:rStyle w:val="HighlightedWords-Colour"/>
          <w:bCs w:val="0"/>
        </w:rPr>
        <w:t>HELP debt</w:t>
      </w:r>
      <w:r w:rsidR="00F671D3">
        <w:rPr>
          <w:rStyle w:val="HighlightedWords-Colour"/>
          <w:rFonts w:eastAsiaTheme="minorEastAsia"/>
        </w:rPr>
        <w:fldChar w:fldCharType="end"/>
      </w:r>
      <w:r w:rsidR="00F671D3">
        <w:rPr>
          <w:rStyle w:val="HighlightedWords-Colour"/>
          <w:rFonts w:eastAsiaTheme="minorEastAsia"/>
        </w:rPr>
        <w:t xml:space="preserve"> </w:t>
      </w:r>
      <w:r w:rsidRPr="00AD0B44">
        <w:t xml:space="preserve">through the Australian tax system once you earn above the compulsory repayment threshold. </w:t>
      </w:r>
    </w:p>
    <w:p w14:paraId="6B5A0D4D" w14:textId="77777777" w:rsidR="00F671D3" w:rsidRDefault="00F63EA5" w:rsidP="00F63EA5">
      <w:pPr>
        <w:rPr>
          <w:rFonts w:eastAsia="Calibri" w:cs="Arial"/>
        </w:rPr>
      </w:pPr>
      <w:r w:rsidRPr="00AD0B44">
        <w:t xml:space="preserve">The compulsory repayment threshold is different each year. </w:t>
      </w:r>
      <w:r w:rsidRPr="00AD0B44">
        <w:rPr>
          <w:rFonts w:eastAsia="Calibri" w:cs="Arial"/>
        </w:rPr>
        <w:t>For the 202</w:t>
      </w:r>
      <w:r>
        <w:rPr>
          <w:rFonts w:eastAsia="Calibri" w:cs="Arial"/>
        </w:rPr>
        <w:t>4</w:t>
      </w:r>
      <w:r w:rsidRPr="00AD0B44">
        <w:rPr>
          <w:rFonts w:eastAsia="Calibri" w:cs="Arial"/>
        </w:rPr>
        <w:t>-2</w:t>
      </w:r>
      <w:r>
        <w:rPr>
          <w:rFonts w:eastAsia="Calibri" w:cs="Arial"/>
        </w:rPr>
        <w:t>5</w:t>
      </w:r>
      <w:r w:rsidRPr="00AD0B44">
        <w:rPr>
          <w:rFonts w:eastAsia="Calibri" w:cs="Arial"/>
        </w:rPr>
        <w:t xml:space="preserve"> income year it is $</w:t>
      </w:r>
      <w:r>
        <w:rPr>
          <w:rFonts w:eastAsia="Calibri" w:cs="Arial"/>
        </w:rPr>
        <w:t>54,435</w:t>
      </w:r>
      <w:r w:rsidRPr="00AD0B44">
        <w:rPr>
          <w:rFonts w:eastAsia="Calibri" w:cs="Arial"/>
        </w:rPr>
        <w:t xml:space="preserve">. </w:t>
      </w:r>
    </w:p>
    <w:p w14:paraId="18F263EA" w14:textId="49EC87F3" w:rsidR="00F63EA5" w:rsidRDefault="00F63EA5" w:rsidP="00F63EA5">
      <w:r w:rsidRPr="00AD0B44">
        <w:t>The more income you earn, the higher your repayment will be</w:t>
      </w:r>
      <w:r w:rsidR="008814F0">
        <w:t xml:space="preserve">. The repayment income rates are available in </w:t>
      </w:r>
      <w:r w:rsidR="008814F0" w:rsidRPr="008814F0">
        <w:rPr>
          <w:b/>
          <w:bCs/>
        </w:rPr>
        <w:t>Table 2</w:t>
      </w:r>
      <w:r w:rsidR="00581682">
        <w:rPr>
          <w:b/>
          <w:bCs/>
        </w:rPr>
        <w:t xml:space="preserve"> </w:t>
      </w:r>
      <w:r w:rsidR="00581682" w:rsidRPr="00E058D7">
        <w:t>on p.23</w:t>
      </w:r>
      <w:r w:rsidRPr="00581682">
        <w:t>.</w:t>
      </w:r>
      <w:r w:rsidRPr="00AD0B44">
        <w:t xml:space="preserve"> </w:t>
      </w:r>
      <w:bookmarkStart w:id="138" w:name="_Hlk86822013"/>
    </w:p>
    <w:tbl>
      <w:tblPr>
        <w:tblStyle w:val="PullTable"/>
        <w:tblW w:w="0" w:type="auto"/>
        <w:tblLayout w:type="fixed"/>
        <w:tblLook w:val="04A0" w:firstRow="1" w:lastRow="0" w:firstColumn="1" w:lastColumn="0" w:noHBand="0" w:noVBand="1"/>
      </w:tblPr>
      <w:tblGrid>
        <w:gridCol w:w="1328"/>
        <w:gridCol w:w="7822"/>
      </w:tblGrid>
      <w:tr w:rsidR="00F07760" w14:paraId="0121A020" w14:textId="77777777" w:rsidTr="001E40C2">
        <w:tc>
          <w:tcPr>
            <w:cnfStyle w:val="001000000000" w:firstRow="0" w:lastRow="0" w:firstColumn="1" w:lastColumn="0" w:oddVBand="0" w:evenVBand="0" w:oddHBand="0" w:evenHBand="0" w:firstRowFirstColumn="0" w:firstRowLastColumn="0" w:lastRowFirstColumn="0" w:lastRowLastColumn="0"/>
            <w:tcW w:w="1328" w:type="dxa"/>
          </w:tcPr>
          <w:bookmarkStart w:id="139" w:name="_Hlk188526333"/>
          <w:p w14:paraId="7D76705F" w14:textId="77777777" w:rsidR="00F07760" w:rsidRDefault="00F07760" w:rsidP="001E40C2">
            <w:r>
              <w:rPr>
                <w:noProof/>
              </w:rPr>
              <mc:AlternateContent>
                <mc:Choice Requires="wpg">
                  <w:drawing>
                    <wp:inline distT="0" distB="0" distL="0" distR="0" wp14:anchorId="59313757" wp14:editId="5024ECAE">
                      <wp:extent cx="593725" cy="579120"/>
                      <wp:effectExtent l="0" t="0" r="0" b="0"/>
                      <wp:docPr id="14078982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67711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22494579"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216BE8EE"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">
                        <v:imagedata r:id="rId6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">
                        <v:imagedata r:id="rId79" o:title=""/>
                      </v:shape>
                      <w10:anchorlock/>
                    </v:group>
                  </w:pict>
                </mc:Fallback>
              </mc:AlternateContent>
            </w:r>
          </w:p>
        </w:tc>
        <w:tc>
          <w:tcPr>
            <w:tcW w:w="7822" w:type="dxa"/>
          </w:tcPr>
          <w:p w14:paraId="43C1E958" w14:textId="77777777" w:rsidR="00F07760" w:rsidRDefault="00F07760" w:rsidP="001E40C2">
            <w:pPr>
              <w:cnfStyle w:val="000000000000" w:firstRow="0" w:lastRow="0" w:firstColumn="0" w:lastColumn="0" w:oddVBand="0" w:evenVBand="0" w:oddHBand="0" w:evenHBand="0" w:firstRowFirstColumn="0" w:firstRowLastColumn="0" w:lastRowFirstColumn="0" w:lastRowLastColumn="0"/>
            </w:pPr>
            <w:r w:rsidRPr="00AD0B44">
              <w:t xml:space="preserve">HELP debt repayments are calculated based on your income – not the size of your </w:t>
            </w:r>
            <w:r>
              <w:t xml:space="preserve">HELP </w:t>
            </w:r>
            <w:r w:rsidRPr="00AD0B44">
              <w:t xml:space="preserve">debt. </w:t>
            </w:r>
          </w:p>
        </w:tc>
      </w:tr>
    </w:tbl>
    <w:p w14:paraId="0208A639" w14:textId="77777777" w:rsidR="00F07760" w:rsidRDefault="00F07760" w:rsidP="00F07760">
      <w:bookmarkStart w:id="140" w:name="_Hlk188526342"/>
      <w:bookmarkEnd w:id="139"/>
      <w:r w:rsidRPr="00AD0B44">
        <w:t xml:space="preserve">Voluntary repayments can also be made at any time to reduce the balance of your HELP debt. </w:t>
      </w:r>
    </w:p>
    <w:tbl>
      <w:tblPr>
        <w:tblStyle w:val="PullTable"/>
        <w:tblW w:w="9151" w:type="dxa"/>
        <w:tblLayout w:type="fixed"/>
        <w:tblLook w:val="04A0" w:firstRow="1" w:lastRow="0" w:firstColumn="1" w:lastColumn="0" w:noHBand="0" w:noVBand="1"/>
      </w:tblPr>
      <w:tblGrid>
        <w:gridCol w:w="1327"/>
        <w:gridCol w:w="7824"/>
      </w:tblGrid>
      <w:tr w:rsidR="00F07760" w14:paraId="321D8F84" w14:textId="77777777" w:rsidTr="001E40C2">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41" w:name="_Hlk188528821"/>
          <w:bookmarkEnd w:id="140"/>
          <w:p w14:paraId="20DD8DD6" w14:textId="77777777" w:rsidR="00F07760" w:rsidRDefault="00F07760" w:rsidP="001E40C2">
            <w:r>
              <w:rPr>
                <w:noProof/>
              </w:rPr>
              <mc:AlternateContent>
                <mc:Choice Requires="wpg">
                  <w:drawing>
                    <wp:inline distT="0" distB="0" distL="0" distR="0" wp14:anchorId="3398B484" wp14:editId="0451F59D">
                      <wp:extent cx="593725" cy="579120"/>
                      <wp:effectExtent l="0" t="0" r="0" b="0"/>
                      <wp:docPr id="203064253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8164021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39747288"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4B9B0B0C"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ZKHh&#10;wm0CAA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">
                        <v:imagedata r:id="rId6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">
                        <v:imagedata r:id="rId64" o:title=""/>
                      </v:shape>
                      <w10:anchorlock/>
                    </v:group>
                  </w:pict>
                </mc:Fallback>
              </mc:AlternateContent>
            </w:r>
          </w:p>
        </w:tc>
        <w:tc>
          <w:tcPr>
            <w:tcW w:w="7824" w:type="dxa"/>
          </w:tcPr>
          <w:p w14:paraId="6E970166" w14:textId="77777777" w:rsidR="00F07760" w:rsidRPr="00F671D3" w:rsidRDefault="00F07760" w:rsidP="001E40C2">
            <w:pPr>
              <w:spacing w:before="120" w:after="120"/>
              <w:cnfStyle w:val="000000000000" w:firstRow="0" w:lastRow="0" w:firstColumn="0" w:lastColumn="0" w:oddVBand="0" w:evenVBand="0" w:oddHBand="0" w:evenHBand="0" w:firstRowFirstColumn="0" w:firstRowLastColumn="0" w:lastRowFirstColumn="0" w:lastRowLastColumn="0"/>
            </w:pPr>
            <w:r>
              <w:t xml:space="preserve">More information on voluntary repayments is available on the ATO website at: </w:t>
            </w:r>
            <w:hyperlink r:id="rId80" w:history="1">
              <w:r w:rsidRPr="00AD4182">
                <w:rPr>
                  <w:rStyle w:val="Hyperlink"/>
                  <w:rFonts w:eastAsiaTheme="majorEastAsia"/>
                </w:rPr>
                <w:t>www.ato.gov.au/individuals-and-families/study-and-training-support-loans/voluntary-repayments</w:t>
              </w:r>
            </w:hyperlink>
            <w:r>
              <w:t>.</w:t>
            </w:r>
          </w:p>
        </w:tc>
      </w:tr>
    </w:tbl>
    <w:p w14:paraId="33179AF0" w14:textId="77777777" w:rsidR="00F07760" w:rsidRDefault="00F07760" w:rsidP="00F07760">
      <w:bookmarkStart w:id="142" w:name="_Hlk188526354"/>
      <w:bookmarkEnd w:id="141"/>
      <w:r>
        <w:t>V</w:t>
      </w:r>
      <w:r w:rsidRPr="00AD0B44">
        <w:t>oluntary repayments are in addition to compulsory repayments and are not refundable</w:t>
      </w:r>
      <w:r>
        <w:t>.</w:t>
      </w:r>
    </w:p>
    <w:tbl>
      <w:tblPr>
        <w:tblStyle w:val="PullTable"/>
        <w:tblW w:w="9151" w:type="dxa"/>
        <w:tblLayout w:type="fixed"/>
        <w:tblLook w:val="04A0" w:firstRow="1" w:lastRow="0" w:firstColumn="1" w:lastColumn="0" w:noHBand="0" w:noVBand="1"/>
      </w:tblPr>
      <w:tblGrid>
        <w:gridCol w:w="1327"/>
        <w:gridCol w:w="7824"/>
      </w:tblGrid>
      <w:tr w:rsidR="00F07760" w14:paraId="79D771AF" w14:textId="77777777" w:rsidTr="001E40C2">
        <w:trPr>
          <w:trHeight w:val="1134"/>
        </w:trPr>
        <w:tc>
          <w:tcPr>
            <w:cnfStyle w:val="001000000000" w:firstRow="0" w:lastRow="0" w:firstColumn="1" w:lastColumn="0" w:oddVBand="0" w:evenVBand="0" w:oddHBand="0" w:evenHBand="0" w:firstRowFirstColumn="0" w:firstRowLastColumn="0" w:lastRowFirstColumn="0" w:lastRowLastColumn="0"/>
            <w:tcW w:w="1327" w:type="dxa"/>
          </w:tcPr>
          <w:bookmarkEnd w:id="142"/>
          <w:p w14:paraId="2B9FB6D1" w14:textId="77777777" w:rsidR="00F07760" w:rsidRDefault="00F07760" w:rsidP="001E40C2">
            <w:r>
              <w:rPr>
                <w:noProof/>
              </w:rPr>
              <mc:AlternateContent>
                <mc:Choice Requires="wpg">
                  <w:drawing>
                    <wp:inline distT="0" distB="0" distL="0" distR="0" wp14:anchorId="57482A5A" wp14:editId="068D9FE2">
                      <wp:extent cx="593725" cy="579120"/>
                      <wp:effectExtent l="0" t="0" r="0" b="0"/>
                      <wp:docPr id="148700720"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9236506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90744824"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5FA026DA"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">
                        <v:imagedata r:id="rId6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">
                        <v:imagedata r:id="rId81" o:title=""/>
                      </v:shape>
                      <w10:anchorlock/>
                    </v:group>
                  </w:pict>
                </mc:Fallback>
              </mc:AlternateContent>
            </w:r>
          </w:p>
        </w:tc>
        <w:tc>
          <w:tcPr>
            <w:tcW w:w="7824" w:type="dxa"/>
          </w:tcPr>
          <w:p w14:paraId="29352A4C" w14:textId="77777777" w:rsidR="00F07760" w:rsidRDefault="00F07760" w:rsidP="001E40C2">
            <w:pPr>
              <w:cnfStyle w:val="000000000000" w:firstRow="0" w:lastRow="0" w:firstColumn="0" w:lastColumn="0" w:oddVBand="0" w:evenVBand="0" w:oddHBand="0" w:evenHBand="0" w:firstRowFirstColumn="0" w:firstRowLastColumn="0" w:lastRowFirstColumn="0" w:lastRowLastColumn="0"/>
            </w:pPr>
            <w:r>
              <w:t>T</w:t>
            </w:r>
            <w:r w:rsidRPr="0044151B">
              <w:t xml:space="preserve">he Government is proposing changes to the compulsory repayment threshold </w:t>
            </w:r>
            <w:r>
              <w:t>for</w:t>
            </w:r>
            <w:r w:rsidRPr="0044151B">
              <w:t xml:space="preserve"> 2025-26 which are not yet legislated. </w:t>
            </w:r>
          </w:p>
          <w:p w14:paraId="77A46C30" w14:textId="77777777" w:rsidR="00F07760" w:rsidRDefault="00F07760" w:rsidP="001E40C2">
            <w:pPr>
              <w:cnfStyle w:val="000000000000" w:firstRow="0" w:lastRow="0" w:firstColumn="0" w:lastColumn="0" w:oddVBand="0" w:evenVBand="0" w:oddHBand="0" w:evenHBand="0" w:firstRowFirstColumn="0" w:firstRowLastColumn="0" w:lastRowFirstColumn="0" w:lastRowLastColumn="0"/>
            </w:pPr>
            <w:r w:rsidRPr="0044151B">
              <w:t xml:space="preserve">Please read further information at </w:t>
            </w:r>
            <w:hyperlink r:id="rId82" w:history="1">
              <w:r w:rsidRPr="0044151B">
                <w:rPr>
                  <w:rStyle w:val="Hyperlink"/>
                  <w:rFonts w:eastAsiaTheme="majorEastAsia"/>
                </w:rPr>
                <w:t>www.education.gov.au</w:t>
              </w:r>
            </w:hyperlink>
            <w:r w:rsidRPr="0044151B">
              <w:rPr>
                <w:u w:val="single"/>
              </w:rPr>
              <w:t>.</w:t>
            </w:r>
          </w:p>
        </w:tc>
      </w:tr>
    </w:tbl>
    <w:p w14:paraId="2FCA3534" w14:textId="1BE4B149" w:rsidR="00F63EA5" w:rsidRPr="006E4A1E" w:rsidRDefault="00F63EA5" w:rsidP="00F63EA5">
      <w:pPr>
        <w:pStyle w:val="Heading3"/>
      </w:pPr>
      <w:bookmarkStart w:id="143" w:name="_Toc184650618"/>
      <w:bookmarkStart w:id="144" w:name="_Toc189553432"/>
      <w:bookmarkEnd w:id="138"/>
      <w:r w:rsidRPr="00BD75D9">
        <w:t>How do I manage my repayments</w:t>
      </w:r>
      <w:bookmarkEnd w:id="143"/>
      <w:bookmarkEnd w:id="144"/>
    </w:p>
    <w:p w14:paraId="7B67E4AD" w14:textId="040F3FFF" w:rsidR="00F63EA5" w:rsidRDefault="00F63EA5" w:rsidP="00F63EA5">
      <w:bookmarkStart w:id="145" w:name="_Hlk187334982"/>
      <w:r w:rsidRPr="00AD0B44">
        <w:t xml:space="preserve">To manage repayments, </w:t>
      </w:r>
      <w:r w:rsidR="005B10D3">
        <w:t xml:space="preserve">when </w:t>
      </w:r>
      <w:r w:rsidRPr="00E75FAA">
        <w:t>you get a job or change jobs</w:t>
      </w:r>
      <w:r>
        <w:t>,</w:t>
      </w:r>
      <w:r w:rsidRPr="00E75FAA">
        <w:t xml:space="preserve"> </w:t>
      </w:r>
      <w:r w:rsidR="00DF4392">
        <w:t xml:space="preserve">it is important that </w:t>
      </w:r>
      <w:r w:rsidRPr="00E75FAA">
        <w:t xml:space="preserve">you tell your employer you have a </w:t>
      </w:r>
      <w:r w:rsidR="00F671D3">
        <w:rPr>
          <w:rStyle w:val="HighlightedWords-Colour"/>
          <w:rFonts w:eastAsiaTheme="minorEastAsia"/>
        </w:rPr>
        <w:fldChar w:fldCharType="begin"/>
      </w:r>
      <w:r w:rsidR="00F671D3">
        <w:instrText xml:space="preserve"> REF _Ref187161299 \h </w:instrText>
      </w:r>
      <w:r w:rsidR="00F671D3">
        <w:rPr>
          <w:rStyle w:val="HighlightedWords-Colour"/>
          <w:rFonts w:eastAsiaTheme="minorEastAsia"/>
        </w:rPr>
      </w:r>
      <w:r w:rsidR="00F671D3">
        <w:rPr>
          <w:rStyle w:val="HighlightedWords-Colour"/>
          <w:rFonts w:eastAsiaTheme="minorEastAsia"/>
        </w:rPr>
        <w:fldChar w:fldCharType="separate"/>
      </w:r>
      <w:r w:rsidR="003B343B" w:rsidRPr="006420D5">
        <w:rPr>
          <w:rStyle w:val="HighlightedWords-Colour"/>
          <w:bCs w:val="0"/>
        </w:rPr>
        <w:t>HELP debt</w:t>
      </w:r>
      <w:r w:rsidR="00F671D3">
        <w:rPr>
          <w:rStyle w:val="HighlightedWords-Colour"/>
          <w:rFonts w:eastAsiaTheme="minorEastAsia"/>
        </w:rPr>
        <w:fldChar w:fldCharType="end"/>
      </w:r>
      <w:r w:rsidR="00F671D3">
        <w:rPr>
          <w:rStyle w:val="HighlightedWords-Colour"/>
          <w:rFonts w:eastAsiaTheme="minorEastAsia"/>
        </w:rPr>
        <w:t xml:space="preserve"> </w:t>
      </w:r>
      <w:r w:rsidRPr="00E75FAA">
        <w:t>so they can</w:t>
      </w:r>
      <w:r w:rsidRPr="00AD0B44">
        <w:t xml:space="preserve"> withhold some of your pay to go towards paying your tax, which includes your </w:t>
      </w:r>
      <w:r w:rsidR="008814F0">
        <w:t xml:space="preserve">compulsory </w:t>
      </w:r>
      <w:r w:rsidRPr="00AD0B44">
        <w:t>HELP debt repayments</w:t>
      </w:r>
      <w:r w:rsidR="00846CB8">
        <w:t>.</w:t>
      </w:r>
    </w:p>
    <w:p w14:paraId="5BBCCA6A" w14:textId="6B22B1A5" w:rsidR="00F63EA5" w:rsidRDefault="00F63EA5" w:rsidP="00F63EA5">
      <w:pPr>
        <w:rPr>
          <w:rFonts w:eastAsia="Calibri"/>
        </w:rPr>
      </w:pPr>
      <w:r w:rsidRPr="00AD0B44">
        <w:t>Although these amounts are withheld from your pay throughout the year to offset your compulsory repayment</w:t>
      </w:r>
      <w:r w:rsidR="00F671D3">
        <w:t xml:space="preserve"> - </w:t>
      </w:r>
      <w:r w:rsidRPr="00AD0B44">
        <w:t xml:space="preserve">your compulsory repayment won’t be processed </w:t>
      </w:r>
      <w:r w:rsidRPr="00AD0B44">
        <w:rPr>
          <w:rFonts w:eastAsia="Calibri"/>
        </w:rPr>
        <w:t>until you lodge your tax return.</w:t>
      </w:r>
    </w:p>
    <w:p w14:paraId="1A964094" w14:textId="6E1A9A1C" w:rsidR="001E240D" w:rsidRPr="00AD0B44" w:rsidRDefault="001E240D" w:rsidP="00F63EA5">
      <w:r>
        <w:t>The ATO will use t</w:t>
      </w:r>
      <w:r w:rsidR="00581682">
        <w:t>he</w:t>
      </w:r>
      <w:r>
        <w:t xml:space="preserve"> amounts deducted by your employer to go towards your compulsory repayment. </w:t>
      </w:r>
    </w:p>
    <w:p w14:paraId="58FF80AF" w14:textId="36C6D8D6" w:rsidR="00F63EA5" w:rsidRPr="00AD0B44" w:rsidRDefault="00F63EA5" w:rsidP="00F63EA5">
      <w:pPr>
        <w:pStyle w:val="Heading3"/>
      </w:pPr>
      <w:bookmarkStart w:id="146" w:name="_Toc184650620"/>
      <w:bookmarkStart w:id="147" w:name="_Toc189553433"/>
      <w:bookmarkEnd w:id="145"/>
      <w:r w:rsidRPr="00AD0B44">
        <w:t>How much will my repayments be?</w:t>
      </w:r>
      <w:bookmarkEnd w:id="146"/>
      <w:bookmarkEnd w:id="147"/>
    </w:p>
    <w:p w14:paraId="7AEB1358" w14:textId="4BC752AF" w:rsidR="00F671D3" w:rsidRDefault="00F63EA5" w:rsidP="00F63EA5">
      <w:bookmarkStart w:id="148" w:name="_Hlk187334888"/>
      <w:r w:rsidRPr="00AD0B44">
        <w:t>The amount you repay each year is calculated as a percentage of your world-wide income.</w:t>
      </w:r>
      <w:r w:rsidR="008814F0">
        <w:t xml:space="preserve"> T</w:t>
      </w:r>
      <w:r w:rsidRPr="00AD0B44">
        <w:t>he more income you earn, the higher your repayments will be</w:t>
      </w:r>
      <w:r>
        <w:t xml:space="preserve"> (see </w:t>
      </w:r>
      <w:r w:rsidRPr="00B0545F">
        <w:rPr>
          <w:b/>
          <w:bCs/>
        </w:rPr>
        <w:t xml:space="preserve">Table </w:t>
      </w:r>
      <w:r>
        <w:rPr>
          <w:b/>
          <w:bCs/>
        </w:rPr>
        <w:t>2</w:t>
      </w:r>
      <w:r w:rsidR="00B6065C">
        <w:rPr>
          <w:b/>
          <w:bCs/>
        </w:rPr>
        <w:t xml:space="preserve"> </w:t>
      </w:r>
      <w:r w:rsidR="00B6065C" w:rsidRPr="00B6065C">
        <w:t>on p.23</w:t>
      </w:r>
      <w:r>
        <w:t>)</w:t>
      </w:r>
      <w:r w:rsidRPr="00AD0B44">
        <w:t xml:space="preserve">. </w:t>
      </w:r>
    </w:p>
    <w:p w14:paraId="77CF8E47" w14:textId="77777777" w:rsidR="00F07760" w:rsidRDefault="00F63EA5" w:rsidP="00F63EA5">
      <w:r w:rsidRPr="00AD0B44">
        <w:lastRenderedPageBreak/>
        <w:t>When you do your tax return, the </w:t>
      </w:r>
      <w:r w:rsidR="00F07760">
        <w:t xml:space="preserve">ATO </w:t>
      </w:r>
      <w:r w:rsidRPr="00AD0B44">
        <w:t xml:space="preserve">will calculate your income for the year and tell you on your tax notice of assessment how much your compulsory repayment will be. </w:t>
      </w:r>
    </w:p>
    <w:p w14:paraId="5CF89C8E" w14:textId="52FE1099" w:rsidR="00F63EA5" w:rsidRDefault="00F63EA5" w:rsidP="00F63EA5">
      <w:r w:rsidRPr="00AD0B44">
        <w:t xml:space="preserve">Compulsory repayments are not tax deductible. </w:t>
      </w:r>
    </w:p>
    <w:p w14:paraId="4AA01085" w14:textId="4C93F7E3" w:rsidR="006B5D0F" w:rsidRDefault="006B5D0F" w:rsidP="006B5D0F">
      <w:pPr>
        <w:rPr>
          <w:b/>
          <w:bCs/>
        </w:rPr>
      </w:pPr>
      <w:bookmarkStart w:id="149" w:name="_Hlk187334903"/>
      <w:bookmarkEnd w:id="148"/>
      <w:r w:rsidRPr="00266395">
        <w:rPr>
          <w:b/>
          <w:bCs/>
        </w:rPr>
        <w:t>Table 2: Repayment rates for the 2024</w:t>
      </w:r>
      <w:r w:rsidRPr="00266395">
        <w:rPr>
          <w:rFonts w:ascii="Symbol" w:eastAsia="Symbol" w:hAnsi="Symbol" w:cs="Symbol"/>
          <w:b/>
          <w:bCs/>
        </w:rPr>
        <w:t>-</w:t>
      </w:r>
      <w:r w:rsidRPr="00266395">
        <w:rPr>
          <w:b/>
          <w:bCs/>
        </w:rPr>
        <w:t>25 income year</w:t>
      </w:r>
    </w:p>
    <w:tbl>
      <w:tblPr>
        <w:tblStyle w:val="TableGrid"/>
        <w:tblW w:w="5000" w:type="pct"/>
        <w:tblLayout w:type="fixed"/>
        <w:tblLook w:val="0020" w:firstRow="1" w:lastRow="0" w:firstColumn="0" w:lastColumn="0" w:noHBand="0" w:noVBand="0"/>
      </w:tblPr>
      <w:tblGrid>
        <w:gridCol w:w="4252"/>
        <w:gridCol w:w="4932"/>
      </w:tblGrid>
      <w:tr w:rsidR="006B5D0F" w:rsidRPr="003B5D2C" w14:paraId="24C502D7" w14:textId="77777777" w:rsidTr="006B5D0F">
        <w:trPr>
          <w:cnfStyle w:val="100000000000" w:firstRow="1" w:lastRow="0" w:firstColumn="0" w:lastColumn="0" w:oddVBand="0" w:evenVBand="0" w:oddHBand="0" w:evenHBand="0" w:firstRowFirstColumn="0" w:firstRowLastColumn="0" w:lastRowFirstColumn="0" w:lastRowLastColumn="0"/>
        </w:trPr>
        <w:tc>
          <w:tcPr>
            <w:tcW w:w="2315" w:type="pct"/>
          </w:tcPr>
          <w:p w14:paraId="5EEFAD63" w14:textId="68BA37DD" w:rsidR="006B5D0F" w:rsidRPr="003B5D2C" w:rsidRDefault="006B5D0F" w:rsidP="006B5D0F">
            <w:pPr>
              <w:jc w:val="center"/>
              <w:rPr>
                <w:lang w:val="en-US"/>
              </w:rPr>
            </w:pPr>
            <w:bookmarkStart w:id="150" w:name="_Hlk187334919"/>
            <w:bookmarkEnd w:id="149"/>
            <w:r>
              <w:rPr>
                <w:lang w:val="en-US"/>
              </w:rPr>
              <w:t>Repayment income</w:t>
            </w:r>
          </w:p>
        </w:tc>
        <w:tc>
          <w:tcPr>
            <w:tcW w:w="2685" w:type="pct"/>
          </w:tcPr>
          <w:p w14:paraId="2BDBA7E7" w14:textId="0F443828" w:rsidR="006B5D0F" w:rsidRPr="003B5D2C" w:rsidRDefault="006B5D0F" w:rsidP="006B5D0F">
            <w:pPr>
              <w:jc w:val="center"/>
            </w:pPr>
            <w:r>
              <w:t>Repayment % rate</w:t>
            </w:r>
          </w:p>
        </w:tc>
      </w:tr>
      <w:tr w:rsidR="006B5D0F" w:rsidRPr="003B5D2C" w14:paraId="52170303" w14:textId="77777777" w:rsidTr="006B5D0F">
        <w:tc>
          <w:tcPr>
            <w:tcW w:w="2315" w:type="pct"/>
          </w:tcPr>
          <w:p w14:paraId="350AB53E" w14:textId="7228BF06" w:rsidR="006B5D0F" w:rsidRPr="003B5D2C" w:rsidRDefault="006B5D0F" w:rsidP="006B5D0F">
            <w:pPr>
              <w:rPr>
                <w:lang w:val="en-US"/>
              </w:rPr>
            </w:pPr>
            <w:r w:rsidRPr="008D33F4">
              <w:t>Below $54,43</w:t>
            </w:r>
            <w:r>
              <w:t>5</w:t>
            </w:r>
          </w:p>
        </w:tc>
        <w:tc>
          <w:tcPr>
            <w:tcW w:w="2685" w:type="pct"/>
          </w:tcPr>
          <w:p w14:paraId="76D7DBC5" w14:textId="20353681" w:rsidR="006B5D0F" w:rsidRPr="003B5D2C" w:rsidRDefault="006B5D0F" w:rsidP="006B5D0F">
            <w:pPr>
              <w:jc w:val="center"/>
              <w:rPr>
                <w:lang w:val="en-US"/>
              </w:rPr>
            </w:pPr>
            <w:r w:rsidRPr="008D33F4">
              <w:t>Nil</w:t>
            </w:r>
          </w:p>
        </w:tc>
      </w:tr>
      <w:tr w:rsidR="006B5D0F" w:rsidRPr="003B5D2C" w14:paraId="5527D7AD" w14:textId="77777777" w:rsidTr="006B5D0F">
        <w:tc>
          <w:tcPr>
            <w:tcW w:w="2315" w:type="pct"/>
          </w:tcPr>
          <w:p w14:paraId="5B79B14E" w14:textId="7489EECC" w:rsidR="006B5D0F" w:rsidRPr="008D33F4" w:rsidRDefault="006B5D0F" w:rsidP="006B5D0F">
            <w:r w:rsidRPr="008D33F4">
              <w:t>$54,435 - $62,850</w:t>
            </w:r>
          </w:p>
        </w:tc>
        <w:tc>
          <w:tcPr>
            <w:tcW w:w="2685" w:type="pct"/>
          </w:tcPr>
          <w:p w14:paraId="6693F4EB" w14:textId="6A9AF7FA" w:rsidR="006B5D0F" w:rsidRPr="008D33F4" w:rsidRDefault="006B5D0F" w:rsidP="006B5D0F">
            <w:pPr>
              <w:jc w:val="center"/>
            </w:pPr>
            <w:r w:rsidRPr="008D33F4">
              <w:t>1.0%</w:t>
            </w:r>
          </w:p>
        </w:tc>
      </w:tr>
      <w:tr w:rsidR="006B5D0F" w:rsidRPr="003B5D2C" w14:paraId="3EE944D5" w14:textId="77777777" w:rsidTr="006B5D0F">
        <w:tc>
          <w:tcPr>
            <w:tcW w:w="2315" w:type="pct"/>
          </w:tcPr>
          <w:p w14:paraId="42ED02DA" w14:textId="1602794C" w:rsidR="006B5D0F" w:rsidRPr="008D33F4" w:rsidRDefault="006B5D0F" w:rsidP="006B5D0F">
            <w:r w:rsidRPr="008D33F4">
              <w:t>$62,851 - $66,620</w:t>
            </w:r>
          </w:p>
        </w:tc>
        <w:tc>
          <w:tcPr>
            <w:tcW w:w="2685" w:type="pct"/>
          </w:tcPr>
          <w:p w14:paraId="199331C6" w14:textId="77F40AE2" w:rsidR="006B5D0F" w:rsidRPr="008D33F4" w:rsidRDefault="006B5D0F" w:rsidP="006B5D0F">
            <w:pPr>
              <w:jc w:val="center"/>
            </w:pPr>
            <w:r w:rsidRPr="008D33F4">
              <w:t>2.0%</w:t>
            </w:r>
          </w:p>
        </w:tc>
      </w:tr>
      <w:tr w:rsidR="006B5D0F" w:rsidRPr="003B5D2C" w14:paraId="7053BF46" w14:textId="77777777" w:rsidTr="006B5D0F">
        <w:tc>
          <w:tcPr>
            <w:tcW w:w="2315" w:type="pct"/>
          </w:tcPr>
          <w:p w14:paraId="20C56487" w14:textId="57DDC2A9" w:rsidR="006B5D0F" w:rsidRPr="008D33F4" w:rsidRDefault="006B5D0F" w:rsidP="006B5D0F">
            <w:r w:rsidRPr="008D33F4">
              <w:t>$66,621 - $70,618</w:t>
            </w:r>
          </w:p>
        </w:tc>
        <w:tc>
          <w:tcPr>
            <w:tcW w:w="2685" w:type="pct"/>
          </w:tcPr>
          <w:p w14:paraId="4FAE6489" w14:textId="7181AC53" w:rsidR="006B5D0F" w:rsidRPr="008D33F4" w:rsidRDefault="006B5D0F" w:rsidP="006B5D0F">
            <w:pPr>
              <w:jc w:val="center"/>
            </w:pPr>
            <w:r w:rsidRPr="008D33F4">
              <w:t>2.5%</w:t>
            </w:r>
          </w:p>
        </w:tc>
      </w:tr>
      <w:tr w:rsidR="006B5D0F" w:rsidRPr="003B5D2C" w14:paraId="51BE3D98" w14:textId="77777777" w:rsidTr="006B5D0F">
        <w:tc>
          <w:tcPr>
            <w:tcW w:w="2315" w:type="pct"/>
          </w:tcPr>
          <w:p w14:paraId="5F1B6D4D" w14:textId="0A4DD65A" w:rsidR="006B5D0F" w:rsidRPr="008D33F4" w:rsidRDefault="006B5D0F" w:rsidP="006B5D0F">
            <w:r w:rsidRPr="008D33F4">
              <w:t>$70,619 - $74,855</w:t>
            </w:r>
          </w:p>
        </w:tc>
        <w:tc>
          <w:tcPr>
            <w:tcW w:w="2685" w:type="pct"/>
          </w:tcPr>
          <w:p w14:paraId="3A3D038E" w14:textId="6724DDE9" w:rsidR="006B5D0F" w:rsidRPr="008D33F4" w:rsidRDefault="006B5D0F" w:rsidP="006B5D0F">
            <w:pPr>
              <w:jc w:val="center"/>
            </w:pPr>
            <w:r w:rsidRPr="008D33F4">
              <w:t>3.0%</w:t>
            </w:r>
          </w:p>
        </w:tc>
      </w:tr>
      <w:tr w:rsidR="006B5D0F" w:rsidRPr="003B5D2C" w14:paraId="28AE0D0B" w14:textId="77777777" w:rsidTr="006B5D0F">
        <w:tc>
          <w:tcPr>
            <w:tcW w:w="2315" w:type="pct"/>
          </w:tcPr>
          <w:p w14:paraId="468C4676" w14:textId="38372907" w:rsidR="006B5D0F" w:rsidRPr="008D33F4" w:rsidRDefault="006B5D0F" w:rsidP="006B5D0F">
            <w:r w:rsidRPr="008D33F4">
              <w:t>$74,856 - $79,346</w:t>
            </w:r>
          </w:p>
        </w:tc>
        <w:tc>
          <w:tcPr>
            <w:tcW w:w="2685" w:type="pct"/>
          </w:tcPr>
          <w:p w14:paraId="0E77E58D" w14:textId="372DB6B4" w:rsidR="006B5D0F" w:rsidRPr="008D33F4" w:rsidRDefault="006B5D0F" w:rsidP="006B5D0F">
            <w:pPr>
              <w:jc w:val="center"/>
            </w:pPr>
            <w:r w:rsidRPr="008D33F4">
              <w:t>3.5%</w:t>
            </w:r>
          </w:p>
        </w:tc>
      </w:tr>
      <w:tr w:rsidR="006B5D0F" w:rsidRPr="003B5D2C" w14:paraId="12BF7E73" w14:textId="77777777" w:rsidTr="006B5D0F">
        <w:tc>
          <w:tcPr>
            <w:tcW w:w="2315" w:type="pct"/>
          </w:tcPr>
          <w:p w14:paraId="5C764CA0" w14:textId="5762AA63" w:rsidR="006B5D0F" w:rsidRPr="008D33F4" w:rsidRDefault="006B5D0F" w:rsidP="006B5D0F">
            <w:r w:rsidRPr="008D33F4">
              <w:t>$79,347 - $84,107</w:t>
            </w:r>
          </w:p>
        </w:tc>
        <w:tc>
          <w:tcPr>
            <w:tcW w:w="2685" w:type="pct"/>
          </w:tcPr>
          <w:p w14:paraId="416675BC" w14:textId="7F2F8309" w:rsidR="006B5D0F" w:rsidRPr="008D33F4" w:rsidRDefault="006B5D0F" w:rsidP="006B5D0F">
            <w:pPr>
              <w:jc w:val="center"/>
            </w:pPr>
            <w:r w:rsidRPr="008D33F4">
              <w:t>4.0%</w:t>
            </w:r>
          </w:p>
        </w:tc>
      </w:tr>
      <w:tr w:rsidR="006B5D0F" w:rsidRPr="003B5D2C" w14:paraId="27BFB533" w14:textId="77777777" w:rsidTr="006B5D0F">
        <w:tc>
          <w:tcPr>
            <w:tcW w:w="2315" w:type="pct"/>
          </w:tcPr>
          <w:p w14:paraId="4E5D7342" w14:textId="009728E4" w:rsidR="006B5D0F" w:rsidRPr="008D33F4" w:rsidRDefault="006B5D0F" w:rsidP="006B5D0F">
            <w:r w:rsidRPr="008D33F4">
              <w:t>$84,108 - $89,154</w:t>
            </w:r>
          </w:p>
        </w:tc>
        <w:tc>
          <w:tcPr>
            <w:tcW w:w="2685" w:type="pct"/>
          </w:tcPr>
          <w:p w14:paraId="721B98BE" w14:textId="4208719E" w:rsidR="006B5D0F" w:rsidRPr="008D33F4" w:rsidRDefault="006B5D0F" w:rsidP="006B5D0F">
            <w:pPr>
              <w:jc w:val="center"/>
            </w:pPr>
            <w:r w:rsidRPr="008D33F4">
              <w:t>4.5%</w:t>
            </w:r>
          </w:p>
        </w:tc>
      </w:tr>
      <w:tr w:rsidR="006B5D0F" w:rsidRPr="003B5D2C" w14:paraId="2E35591D" w14:textId="77777777" w:rsidTr="006B5D0F">
        <w:tc>
          <w:tcPr>
            <w:tcW w:w="2315" w:type="pct"/>
          </w:tcPr>
          <w:p w14:paraId="1E4945F5" w14:textId="4FA874CB" w:rsidR="006B5D0F" w:rsidRPr="008D33F4" w:rsidRDefault="006B5D0F" w:rsidP="006B5D0F">
            <w:r w:rsidRPr="008D33F4">
              <w:t>$89,155 - $94,503</w:t>
            </w:r>
          </w:p>
        </w:tc>
        <w:tc>
          <w:tcPr>
            <w:tcW w:w="2685" w:type="pct"/>
          </w:tcPr>
          <w:p w14:paraId="7C0D885D" w14:textId="0C955FA0" w:rsidR="006B5D0F" w:rsidRPr="008D33F4" w:rsidRDefault="006B5D0F" w:rsidP="006B5D0F">
            <w:pPr>
              <w:jc w:val="center"/>
            </w:pPr>
            <w:r w:rsidRPr="008D33F4">
              <w:t>5.0%</w:t>
            </w:r>
          </w:p>
        </w:tc>
      </w:tr>
      <w:tr w:rsidR="006B5D0F" w:rsidRPr="003B5D2C" w14:paraId="7A0EFA2F" w14:textId="77777777" w:rsidTr="006B5D0F">
        <w:tc>
          <w:tcPr>
            <w:tcW w:w="2315" w:type="pct"/>
          </w:tcPr>
          <w:p w14:paraId="2791D090" w14:textId="2BA0CD3E" w:rsidR="006B5D0F" w:rsidRPr="008D33F4" w:rsidRDefault="006B5D0F" w:rsidP="006B5D0F">
            <w:r w:rsidRPr="008D33F4">
              <w:t>$94,504 - $100,174</w:t>
            </w:r>
          </w:p>
        </w:tc>
        <w:tc>
          <w:tcPr>
            <w:tcW w:w="2685" w:type="pct"/>
          </w:tcPr>
          <w:p w14:paraId="1FFAF829" w14:textId="52EE9A37" w:rsidR="006B5D0F" w:rsidRPr="008D33F4" w:rsidRDefault="006B5D0F" w:rsidP="006B5D0F">
            <w:pPr>
              <w:jc w:val="center"/>
            </w:pPr>
            <w:r w:rsidRPr="008D33F4">
              <w:t>5.5%</w:t>
            </w:r>
          </w:p>
        </w:tc>
      </w:tr>
      <w:tr w:rsidR="006B5D0F" w:rsidRPr="003B5D2C" w14:paraId="1142F609" w14:textId="77777777" w:rsidTr="006B5D0F">
        <w:tc>
          <w:tcPr>
            <w:tcW w:w="2315" w:type="pct"/>
          </w:tcPr>
          <w:p w14:paraId="64E8CDE6" w14:textId="50E56FD7" w:rsidR="006B5D0F" w:rsidRPr="008D33F4" w:rsidRDefault="006B5D0F" w:rsidP="006B5D0F">
            <w:r w:rsidRPr="008D33F4">
              <w:t>$100,175 - $106,185</w:t>
            </w:r>
          </w:p>
        </w:tc>
        <w:tc>
          <w:tcPr>
            <w:tcW w:w="2685" w:type="pct"/>
          </w:tcPr>
          <w:p w14:paraId="522FDD20" w14:textId="0D006A45" w:rsidR="006B5D0F" w:rsidRPr="008D33F4" w:rsidRDefault="006B5D0F" w:rsidP="006B5D0F">
            <w:pPr>
              <w:jc w:val="center"/>
            </w:pPr>
            <w:r w:rsidRPr="008D33F4">
              <w:t>6.0%</w:t>
            </w:r>
          </w:p>
        </w:tc>
      </w:tr>
      <w:tr w:rsidR="006B5D0F" w:rsidRPr="003B5D2C" w14:paraId="53B68F45" w14:textId="77777777" w:rsidTr="006B5D0F">
        <w:tc>
          <w:tcPr>
            <w:tcW w:w="2315" w:type="pct"/>
          </w:tcPr>
          <w:p w14:paraId="5BAC82B9" w14:textId="1DA338BD" w:rsidR="006B5D0F" w:rsidRPr="008D33F4" w:rsidRDefault="006B5D0F" w:rsidP="006B5D0F">
            <w:r w:rsidRPr="008D33F4">
              <w:t xml:space="preserve">$106,186 - $112,556 </w:t>
            </w:r>
          </w:p>
        </w:tc>
        <w:tc>
          <w:tcPr>
            <w:tcW w:w="2685" w:type="pct"/>
          </w:tcPr>
          <w:p w14:paraId="041FD18C" w14:textId="19C46901" w:rsidR="006B5D0F" w:rsidRPr="008D33F4" w:rsidRDefault="006B5D0F" w:rsidP="006B5D0F">
            <w:pPr>
              <w:jc w:val="center"/>
            </w:pPr>
            <w:r w:rsidRPr="008D33F4">
              <w:t>6.5%</w:t>
            </w:r>
          </w:p>
        </w:tc>
      </w:tr>
      <w:tr w:rsidR="006B5D0F" w:rsidRPr="003B5D2C" w14:paraId="4E0194B6" w14:textId="77777777" w:rsidTr="006B5D0F">
        <w:tc>
          <w:tcPr>
            <w:tcW w:w="2315" w:type="pct"/>
          </w:tcPr>
          <w:p w14:paraId="59A0D7AF" w14:textId="2DB2E9F4" w:rsidR="006B5D0F" w:rsidRPr="008D33F4" w:rsidRDefault="006B5D0F" w:rsidP="006B5D0F">
            <w:r w:rsidRPr="008D33F4">
              <w:t>$112,557 - $119,309</w:t>
            </w:r>
          </w:p>
        </w:tc>
        <w:tc>
          <w:tcPr>
            <w:tcW w:w="2685" w:type="pct"/>
          </w:tcPr>
          <w:p w14:paraId="0A7F3ADB" w14:textId="43C5F554" w:rsidR="006B5D0F" w:rsidRPr="008D33F4" w:rsidRDefault="006B5D0F" w:rsidP="006B5D0F">
            <w:pPr>
              <w:jc w:val="center"/>
            </w:pPr>
            <w:r w:rsidRPr="008D33F4">
              <w:t>7.0%</w:t>
            </w:r>
          </w:p>
        </w:tc>
      </w:tr>
      <w:tr w:rsidR="006B5D0F" w:rsidRPr="003B5D2C" w14:paraId="1C4767AE" w14:textId="77777777" w:rsidTr="006B5D0F">
        <w:tc>
          <w:tcPr>
            <w:tcW w:w="2315" w:type="pct"/>
          </w:tcPr>
          <w:p w14:paraId="6C7B4A3C" w14:textId="7A614517" w:rsidR="006B5D0F" w:rsidRPr="008D33F4" w:rsidRDefault="006B5D0F" w:rsidP="006B5D0F">
            <w:r w:rsidRPr="008D33F4">
              <w:t>$119,310 - $126,467</w:t>
            </w:r>
          </w:p>
        </w:tc>
        <w:tc>
          <w:tcPr>
            <w:tcW w:w="2685" w:type="pct"/>
          </w:tcPr>
          <w:p w14:paraId="50DBD356" w14:textId="00A47D1E" w:rsidR="006B5D0F" w:rsidRPr="008D33F4" w:rsidRDefault="006B5D0F" w:rsidP="006B5D0F">
            <w:pPr>
              <w:jc w:val="center"/>
            </w:pPr>
            <w:r w:rsidRPr="008D33F4">
              <w:t>7.5%</w:t>
            </w:r>
          </w:p>
        </w:tc>
      </w:tr>
      <w:tr w:rsidR="006B5D0F" w:rsidRPr="003B5D2C" w14:paraId="1CD46B15" w14:textId="77777777" w:rsidTr="006B5D0F">
        <w:tc>
          <w:tcPr>
            <w:tcW w:w="2315" w:type="pct"/>
          </w:tcPr>
          <w:p w14:paraId="55AC094F" w14:textId="1C1CB5DC" w:rsidR="006B5D0F" w:rsidRPr="008D33F4" w:rsidRDefault="006B5D0F" w:rsidP="006B5D0F">
            <w:r w:rsidRPr="008D33F4">
              <w:t>$126,468 - $134,056</w:t>
            </w:r>
          </w:p>
        </w:tc>
        <w:tc>
          <w:tcPr>
            <w:tcW w:w="2685" w:type="pct"/>
          </w:tcPr>
          <w:p w14:paraId="43EE0220" w14:textId="1479795D" w:rsidR="006B5D0F" w:rsidRPr="008D33F4" w:rsidRDefault="006B5D0F" w:rsidP="006B5D0F">
            <w:pPr>
              <w:jc w:val="center"/>
            </w:pPr>
            <w:r w:rsidRPr="008D33F4">
              <w:t>8.0%</w:t>
            </w:r>
          </w:p>
        </w:tc>
      </w:tr>
      <w:tr w:rsidR="006B5D0F" w:rsidRPr="003B5D2C" w14:paraId="7DD24E31" w14:textId="77777777" w:rsidTr="006B5D0F">
        <w:tc>
          <w:tcPr>
            <w:tcW w:w="2315" w:type="pct"/>
          </w:tcPr>
          <w:p w14:paraId="73E03CAB" w14:textId="080EA2C5" w:rsidR="006B5D0F" w:rsidRPr="008D33F4" w:rsidRDefault="006B5D0F" w:rsidP="006B5D0F">
            <w:r w:rsidRPr="008D33F4">
              <w:t>$134,057 - $142,100</w:t>
            </w:r>
          </w:p>
        </w:tc>
        <w:tc>
          <w:tcPr>
            <w:tcW w:w="2685" w:type="pct"/>
          </w:tcPr>
          <w:p w14:paraId="7C8462E1" w14:textId="34870183" w:rsidR="006B5D0F" w:rsidRPr="008D33F4" w:rsidRDefault="006B5D0F" w:rsidP="006B5D0F">
            <w:pPr>
              <w:jc w:val="center"/>
            </w:pPr>
            <w:r w:rsidRPr="008D33F4">
              <w:t>8.5%</w:t>
            </w:r>
          </w:p>
        </w:tc>
      </w:tr>
      <w:tr w:rsidR="006B5D0F" w:rsidRPr="003B5D2C" w14:paraId="3F6B41D3" w14:textId="77777777" w:rsidTr="006B5D0F">
        <w:tc>
          <w:tcPr>
            <w:tcW w:w="2315" w:type="pct"/>
          </w:tcPr>
          <w:p w14:paraId="1600E35F" w14:textId="10C903F6" w:rsidR="006B5D0F" w:rsidRPr="008D33F4" w:rsidRDefault="006B5D0F" w:rsidP="006B5D0F">
            <w:r w:rsidRPr="008D33F4">
              <w:t>$142,101 - $150,626</w:t>
            </w:r>
          </w:p>
        </w:tc>
        <w:tc>
          <w:tcPr>
            <w:tcW w:w="2685" w:type="pct"/>
          </w:tcPr>
          <w:p w14:paraId="3B1F6B7C" w14:textId="0AA9B2B6" w:rsidR="006B5D0F" w:rsidRPr="008D33F4" w:rsidRDefault="006B5D0F" w:rsidP="006B5D0F">
            <w:pPr>
              <w:jc w:val="center"/>
            </w:pPr>
            <w:r w:rsidRPr="008D33F4">
              <w:t>9.0%</w:t>
            </w:r>
          </w:p>
        </w:tc>
      </w:tr>
      <w:tr w:rsidR="006B5D0F" w:rsidRPr="003B5D2C" w14:paraId="426ADD68" w14:textId="77777777" w:rsidTr="006B5D0F">
        <w:tc>
          <w:tcPr>
            <w:tcW w:w="2315" w:type="pct"/>
          </w:tcPr>
          <w:p w14:paraId="6BDFB038" w14:textId="18BCC2D0" w:rsidR="006B5D0F" w:rsidRPr="008D33F4" w:rsidRDefault="006B5D0F" w:rsidP="006B5D0F">
            <w:r w:rsidRPr="008D33F4">
              <w:t>$150,627 - $159,663</w:t>
            </w:r>
          </w:p>
        </w:tc>
        <w:tc>
          <w:tcPr>
            <w:tcW w:w="2685" w:type="pct"/>
          </w:tcPr>
          <w:p w14:paraId="7F783A8B" w14:textId="1C8A6BD9" w:rsidR="006B5D0F" w:rsidRPr="008D33F4" w:rsidRDefault="006B5D0F" w:rsidP="006B5D0F">
            <w:pPr>
              <w:jc w:val="center"/>
            </w:pPr>
            <w:r w:rsidRPr="008D33F4">
              <w:t>9.5%</w:t>
            </w:r>
          </w:p>
        </w:tc>
      </w:tr>
      <w:tr w:rsidR="006B5D0F" w:rsidRPr="003B5D2C" w14:paraId="6DE354C7" w14:textId="77777777" w:rsidTr="006B5D0F">
        <w:tc>
          <w:tcPr>
            <w:tcW w:w="2315" w:type="pct"/>
          </w:tcPr>
          <w:p w14:paraId="11816BB1" w14:textId="453840FE" w:rsidR="006B5D0F" w:rsidRPr="008D33F4" w:rsidRDefault="006B5D0F" w:rsidP="006B5D0F">
            <w:r w:rsidRPr="008D33F4">
              <w:t>$159,664 and above</w:t>
            </w:r>
          </w:p>
        </w:tc>
        <w:tc>
          <w:tcPr>
            <w:tcW w:w="2685" w:type="pct"/>
          </w:tcPr>
          <w:p w14:paraId="2D0D2F7B" w14:textId="1A221CED" w:rsidR="006B5D0F" w:rsidRPr="008D33F4" w:rsidRDefault="006B5D0F" w:rsidP="006B5D0F">
            <w:pPr>
              <w:jc w:val="center"/>
            </w:pPr>
            <w:r w:rsidRPr="008D33F4">
              <w:t>10.0%</w:t>
            </w:r>
          </w:p>
        </w:tc>
      </w:tr>
    </w:tbl>
    <w:p w14:paraId="0AC7F699" w14:textId="77777777" w:rsidR="00F671D3" w:rsidRDefault="006B5D0F" w:rsidP="006B5D0F">
      <w:pPr>
        <w:pStyle w:val="Normal-AfterTableFigure"/>
        <w:rPr>
          <w:rFonts w:asciiTheme="minorHAnsi" w:eastAsia="Times New Roman" w:hAnsiTheme="minorHAnsi" w:cs="Times New Roman"/>
          <w:color w:val="32323E" w:themeColor="text1"/>
          <w:szCs w:val="21"/>
          <w:lang w:eastAsia="en-AU"/>
        </w:rPr>
      </w:pPr>
      <w:bookmarkStart w:id="151" w:name="_Hlk187334936"/>
      <w:bookmarkEnd w:id="150"/>
      <w:r w:rsidRPr="00F671D3">
        <w:rPr>
          <w:rFonts w:asciiTheme="minorHAnsi" w:eastAsia="Times New Roman" w:hAnsiTheme="minorHAnsi" w:cs="Times New Roman"/>
          <w:color w:val="32323E" w:themeColor="text1"/>
          <w:szCs w:val="21"/>
          <w:lang w:eastAsia="en-AU"/>
        </w:rPr>
        <w:t xml:space="preserve">In addition to your compulsory repayment, you can make a voluntary repayment to the ATO at any time. </w:t>
      </w:r>
    </w:p>
    <w:tbl>
      <w:tblPr>
        <w:tblStyle w:val="PullTable"/>
        <w:tblW w:w="9151" w:type="dxa"/>
        <w:tblLayout w:type="fixed"/>
        <w:tblLook w:val="04A0" w:firstRow="1" w:lastRow="0" w:firstColumn="1" w:lastColumn="0" w:noHBand="0" w:noVBand="1"/>
      </w:tblPr>
      <w:tblGrid>
        <w:gridCol w:w="1327"/>
        <w:gridCol w:w="7824"/>
      </w:tblGrid>
      <w:tr w:rsidR="00F07760" w:rsidRPr="00F671D3" w14:paraId="5942ECF3" w14:textId="77777777" w:rsidTr="001E40C2">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3552108" w14:textId="77777777" w:rsidR="00F07760" w:rsidRDefault="00F07760" w:rsidP="001E40C2">
            <w:r>
              <w:rPr>
                <w:noProof/>
              </w:rPr>
              <w:lastRenderedPageBreak/>
              <mc:AlternateContent>
                <mc:Choice Requires="wpg">
                  <w:drawing>
                    <wp:inline distT="0" distB="0" distL="0" distR="0" wp14:anchorId="77890030" wp14:editId="5DD93071">
                      <wp:extent cx="593725" cy="579120"/>
                      <wp:effectExtent l="0" t="0" r="0" b="0"/>
                      <wp:docPr id="93409996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725830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53469431"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079DC35F"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">
                        <v:imagedata r:id="rId6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">
                        <v:imagedata r:id="rId64" o:title=""/>
                      </v:shape>
                      <w10:anchorlock/>
                    </v:group>
                  </w:pict>
                </mc:Fallback>
              </mc:AlternateContent>
            </w:r>
          </w:p>
        </w:tc>
        <w:tc>
          <w:tcPr>
            <w:tcW w:w="7824" w:type="dxa"/>
          </w:tcPr>
          <w:p w14:paraId="33E0FC7C" w14:textId="77777777" w:rsidR="00F07760" w:rsidRPr="00F671D3" w:rsidRDefault="00F07760" w:rsidP="001E40C2">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szCs w:val="21"/>
                <w:lang w:eastAsia="en-AU"/>
              </w:rPr>
            </w:pPr>
            <w:r>
              <w:rPr>
                <w:rFonts w:asciiTheme="minorHAnsi" w:eastAsia="Times New Roman" w:hAnsiTheme="minorHAnsi" w:cs="Times New Roman"/>
                <w:color w:val="32323E" w:themeColor="text1"/>
                <w:szCs w:val="21"/>
                <w:lang w:eastAsia="en-AU"/>
              </w:rPr>
              <w:t xml:space="preserve">More information on </w:t>
            </w:r>
            <w:r w:rsidRPr="00F671D3">
              <w:rPr>
                <w:rFonts w:asciiTheme="minorHAnsi" w:eastAsia="Times New Roman" w:hAnsiTheme="minorHAnsi" w:cs="Times New Roman"/>
                <w:color w:val="32323E" w:themeColor="text1"/>
                <w:szCs w:val="21"/>
                <w:lang w:eastAsia="en-AU"/>
              </w:rPr>
              <w:t>voluntary repayments</w:t>
            </w:r>
            <w:r>
              <w:rPr>
                <w:rFonts w:asciiTheme="minorHAnsi" w:eastAsia="Times New Roman" w:hAnsiTheme="minorHAnsi" w:cs="Times New Roman"/>
                <w:color w:val="32323E" w:themeColor="text1"/>
                <w:szCs w:val="21"/>
                <w:lang w:eastAsia="en-AU"/>
              </w:rPr>
              <w:t xml:space="preserve"> is available on the ATO website at:</w:t>
            </w:r>
            <w:r w:rsidRPr="00F671D3">
              <w:rPr>
                <w:rFonts w:asciiTheme="minorHAnsi" w:eastAsia="Times New Roman" w:hAnsiTheme="minorHAnsi" w:cs="Times New Roman"/>
                <w:color w:val="32323E" w:themeColor="text1"/>
                <w:szCs w:val="21"/>
                <w:lang w:eastAsia="en-AU"/>
              </w:rPr>
              <w:t xml:space="preserve"> </w:t>
            </w:r>
            <w:hyperlink r:id="rId83" w:history="1">
              <w:r w:rsidRPr="00F671D3">
                <w:rPr>
                  <w:rFonts w:asciiTheme="minorHAnsi" w:eastAsia="Times New Roman" w:hAnsiTheme="minorHAnsi" w:cs="Times New Roman"/>
                  <w:color w:val="32323E" w:themeColor="text1"/>
                  <w:szCs w:val="21"/>
                  <w:u w:val="single"/>
                  <w:lang w:eastAsia="en-AU"/>
                </w:rPr>
                <w:t>www.ato.gov.au/individuals-and-families/study-and-training-support-loans/voluntary-repayments</w:t>
              </w:r>
            </w:hyperlink>
            <w:r w:rsidRPr="00F671D3">
              <w:rPr>
                <w:rFonts w:asciiTheme="minorHAnsi" w:eastAsia="Times New Roman" w:hAnsiTheme="minorHAnsi" w:cs="Times New Roman"/>
                <w:color w:val="32323E" w:themeColor="text1"/>
                <w:szCs w:val="21"/>
                <w:lang w:eastAsia="en-AU"/>
              </w:rPr>
              <w:t>.</w:t>
            </w:r>
          </w:p>
        </w:tc>
      </w:tr>
    </w:tbl>
    <w:p w14:paraId="1C566386" w14:textId="77777777" w:rsidR="00F07760" w:rsidRDefault="00F07760" w:rsidP="006B5D0F">
      <w:pPr>
        <w:pStyle w:val="Normal-AfterTableFigure"/>
        <w:rPr>
          <w:rFonts w:asciiTheme="minorHAnsi" w:eastAsia="Times New Roman" w:hAnsiTheme="minorHAnsi" w:cs="Times New Roman"/>
          <w:color w:val="32323E" w:themeColor="text1"/>
          <w:szCs w:val="21"/>
          <w:lang w:eastAsia="en-AU"/>
        </w:rPr>
      </w:pPr>
    </w:p>
    <w:tbl>
      <w:tblPr>
        <w:tblStyle w:val="PullTable"/>
        <w:tblW w:w="9151" w:type="dxa"/>
        <w:tblLayout w:type="fixed"/>
        <w:tblLook w:val="04A0" w:firstRow="1" w:lastRow="0" w:firstColumn="1" w:lastColumn="0" w:noHBand="0" w:noVBand="1"/>
      </w:tblPr>
      <w:tblGrid>
        <w:gridCol w:w="1327"/>
        <w:gridCol w:w="7824"/>
      </w:tblGrid>
      <w:tr w:rsidR="00846CB8" w14:paraId="2CB5F406" w14:textId="77777777" w:rsidTr="00895307">
        <w:trPr>
          <w:trHeight w:val="1134"/>
        </w:trPr>
        <w:tc>
          <w:tcPr>
            <w:cnfStyle w:val="001000000000" w:firstRow="0" w:lastRow="0" w:firstColumn="1" w:lastColumn="0" w:oddVBand="0" w:evenVBand="0" w:oddHBand="0" w:evenHBand="0" w:firstRowFirstColumn="0" w:firstRowLastColumn="0" w:lastRowFirstColumn="0" w:lastRowLastColumn="0"/>
            <w:tcW w:w="1327" w:type="dxa"/>
          </w:tcPr>
          <w:bookmarkEnd w:id="151"/>
          <w:p w14:paraId="68AF9DC2" w14:textId="77777777" w:rsidR="00846CB8" w:rsidRDefault="00846CB8" w:rsidP="00895307">
            <w:r>
              <w:rPr>
                <w:noProof/>
              </w:rPr>
              <mc:AlternateContent>
                <mc:Choice Requires="wpg">
                  <w:drawing>
                    <wp:inline distT="0" distB="0" distL="0" distR="0" wp14:anchorId="5B5F5329" wp14:editId="73062295">
                      <wp:extent cx="593725" cy="579120"/>
                      <wp:effectExtent l="0" t="0" r="0" b="0"/>
                      <wp:docPr id="523633430"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75736778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146818702"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31C88877"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">
                        <v:imagedata r:id="rId48"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">
                        <v:imagedata r:id="rId53" o:title=""/>
                      </v:shape>
                      <w10:anchorlock/>
                    </v:group>
                  </w:pict>
                </mc:Fallback>
              </mc:AlternateContent>
            </w:r>
          </w:p>
        </w:tc>
        <w:tc>
          <w:tcPr>
            <w:tcW w:w="7824" w:type="dxa"/>
          </w:tcPr>
          <w:p w14:paraId="4C797CFD" w14:textId="77777777" w:rsidR="00F07760" w:rsidRDefault="00846CB8" w:rsidP="00895307">
            <w:pPr>
              <w:cnfStyle w:val="000000000000" w:firstRow="0" w:lastRow="0" w:firstColumn="0" w:lastColumn="0" w:oddVBand="0" w:evenVBand="0" w:oddHBand="0" w:evenHBand="0" w:firstRowFirstColumn="0" w:firstRowLastColumn="0" w:lastRowFirstColumn="0" w:lastRowLastColumn="0"/>
            </w:pPr>
            <w:r>
              <w:t>T</w:t>
            </w:r>
            <w:r w:rsidRPr="0044151B">
              <w:t xml:space="preserve">he Government is proposing changes to </w:t>
            </w:r>
            <w:r>
              <w:t>the HELP repayment system</w:t>
            </w:r>
            <w:r w:rsidRPr="0044151B">
              <w:t xml:space="preserve"> </w:t>
            </w:r>
            <w:r>
              <w:t>from</w:t>
            </w:r>
            <w:r w:rsidRPr="0044151B">
              <w:t xml:space="preserve"> 2025-26 </w:t>
            </w:r>
            <w:r>
              <w:t xml:space="preserve">onwards </w:t>
            </w:r>
            <w:r w:rsidRPr="0044151B">
              <w:t xml:space="preserve">which </w:t>
            </w:r>
            <w:r w:rsidR="00E3183B">
              <w:t xml:space="preserve">is </w:t>
            </w:r>
            <w:r w:rsidRPr="0044151B">
              <w:t xml:space="preserve">not yet legislated. </w:t>
            </w:r>
          </w:p>
          <w:p w14:paraId="33BE75B2" w14:textId="1939763B" w:rsidR="00846CB8" w:rsidRDefault="00846CB8" w:rsidP="00895307">
            <w:pPr>
              <w:cnfStyle w:val="000000000000" w:firstRow="0" w:lastRow="0" w:firstColumn="0" w:lastColumn="0" w:oddVBand="0" w:evenVBand="0" w:oddHBand="0" w:evenHBand="0" w:firstRowFirstColumn="0" w:firstRowLastColumn="0" w:lastRowFirstColumn="0" w:lastRowLastColumn="0"/>
            </w:pPr>
            <w:r w:rsidRPr="0044151B">
              <w:t xml:space="preserve">Please read further information at </w:t>
            </w:r>
            <w:hyperlink r:id="rId84" w:history="1">
              <w:r w:rsidRPr="0044151B">
                <w:rPr>
                  <w:rStyle w:val="Hyperlink"/>
                  <w:rFonts w:eastAsiaTheme="majorEastAsia"/>
                </w:rPr>
                <w:t>www.education.gov.au</w:t>
              </w:r>
            </w:hyperlink>
            <w:r w:rsidRPr="0044151B">
              <w:rPr>
                <w:u w:val="single"/>
              </w:rPr>
              <w:t>.</w:t>
            </w:r>
          </w:p>
        </w:tc>
      </w:tr>
    </w:tbl>
    <w:p w14:paraId="7976E99D" w14:textId="05488961" w:rsidR="00846CB8" w:rsidRPr="006E4A1E" w:rsidRDefault="00846CB8" w:rsidP="00846CB8">
      <w:pPr>
        <w:pStyle w:val="Heading3"/>
      </w:pPr>
      <w:bookmarkStart w:id="152" w:name="_Toc184650619"/>
      <w:bookmarkStart w:id="153" w:name="_Toc189553434"/>
      <w:bookmarkStart w:id="154" w:name="_Hlk187334853"/>
      <w:bookmarkStart w:id="155" w:name="_Toc184650621"/>
      <w:r>
        <w:t>How</w:t>
      </w:r>
      <w:r w:rsidRPr="00BD75D9">
        <w:t xml:space="preserve"> </w:t>
      </w:r>
      <w:r>
        <w:t>is</w:t>
      </w:r>
      <w:r w:rsidRPr="00BD75D9">
        <w:t xml:space="preserve"> my </w:t>
      </w:r>
      <w:r>
        <w:t xml:space="preserve">repayment income </w:t>
      </w:r>
      <w:r w:rsidRPr="00BD75D9">
        <w:t>calculated?</w:t>
      </w:r>
      <w:bookmarkEnd w:id="152"/>
      <w:bookmarkEnd w:id="153"/>
    </w:p>
    <w:p w14:paraId="61ED1F59" w14:textId="5BD414EB" w:rsidR="00846CB8" w:rsidRPr="00AD0B44" w:rsidRDefault="00846CB8" w:rsidP="00846CB8">
      <w:pPr>
        <w:pStyle w:val="Normal-BeforeBullets"/>
      </w:pPr>
      <w:r>
        <w:t>Y</w:t>
      </w:r>
      <w:r w:rsidRPr="00AD0B44">
        <w:t xml:space="preserve">our </w:t>
      </w:r>
      <w:r>
        <w:t xml:space="preserve">repayment income </w:t>
      </w:r>
      <w:r w:rsidRPr="00AD0B44">
        <w:t xml:space="preserve">is calculated </w:t>
      </w:r>
      <w:r>
        <w:t xml:space="preserve">using the following amounts </w:t>
      </w:r>
      <w:r w:rsidRPr="00AD0B44">
        <w:t>from your income tax return</w:t>
      </w:r>
      <w:r>
        <w:t xml:space="preserve"> and payment summaries</w:t>
      </w:r>
      <w:r w:rsidRPr="00AD0B44">
        <w:t xml:space="preserve">: </w:t>
      </w:r>
    </w:p>
    <w:p w14:paraId="60D88826" w14:textId="59E0CF5D" w:rsidR="00846CB8" w:rsidRPr="00F671D3" w:rsidRDefault="00846CB8" w:rsidP="00D345F5">
      <w:pPr>
        <w:pStyle w:val="ListParagraph"/>
        <w:numPr>
          <w:ilvl w:val="0"/>
          <w:numId w:val="45"/>
        </w:numPr>
      </w:pPr>
      <w:r w:rsidRPr="00F671D3">
        <w:t>taxable income</w:t>
      </w:r>
      <w:r>
        <w:t xml:space="preserve"> – not including any assessable First Home Super Saver (FHSS) released amounts</w:t>
      </w:r>
    </w:p>
    <w:p w14:paraId="6DEC0C71" w14:textId="7984AE67" w:rsidR="00846CB8" w:rsidRPr="00F671D3" w:rsidRDefault="00846CB8" w:rsidP="00D345F5">
      <w:pPr>
        <w:pStyle w:val="ListParagraph"/>
        <w:numPr>
          <w:ilvl w:val="0"/>
          <w:numId w:val="45"/>
        </w:numPr>
      </w:pPr>
      <w:r>
        <w:t xml:space="preserve">any </w:t>
      </w:r>
      <w:r w:rsidRPr="00F671D3">
        <w:t xml:space="preserve">reportable fringe benefits </w:t>
      </w:r>
      <w:r>
        <w:t>(regardless of the exempt status of your employer)</w:t>
      </w:r>
    </w:p>
    <w:p w14:paraId="13A647CF" w14:textId="77777777" w:rsidR="00846CB8" w:rsidRPr="00F671D3" w:rsidRDefault="00846CB8" w:rsidP="00D345F5">
      <w:pPr>
        <w:pStyle w:val="ListParagraph"/>
        <w:numPr>
          <w:ilvl w:val="0"/>
          <w:numId w:val="45"/>
        </w:numPr>
      </w:pPr>
      <w:r w:rsidRPr="00F671D3">
        <w:t>total net investment loss (including net rental loss)</w:t>
      </w:r>
    </w:p>
    <w:p w14:paraId="6D1D944E" w14:textId="77777777" w:rsidR="00846CB8" w:rsidRPr="00F671D3" w:rsidRDefault="00846CB8" w:rsidP="00D345F5">
      <w:pPr>
        <w:pStyle w:val="ListParagraph"/>
        <w:numPr>
          <w:ilvl w:val="0"/>
          <w:numId w:val="45"/>
        </w:numPr>
      </w:pPr>
      <w:bookmarkStart w:id="156" w:name="_Hlk182569693"/>
      <w:r w:rsidRPr="00F671D3">
        <w:t>reportable super contributions</w:t>
      </w:r>
    </w:p>
    <w:p w14:paraId="22CF78D0" w14:textId="77777777" w:rsidR="00846CB8" w:rsidRDefault="00846CB8" w:rsidP="00D345F5">
      <w:pPr>
        <w:pStyle w:val="ListParagraph"/>
        <w:numPr>
          <w:ilvl w:val="0"/>
          <w:numId w:val="45"/>
        </w:numPr>
      </w:pPr>
      <w:r w:rsidRPr="00F671D3">
        <w:t>exempt foreign employment income amounts.</w:t>
      </w:r>
    </w:p>
    <w:p w14:paraId="09BDA868" w14:textId="6589E0A8" w:rsidR="006B5D0F" w:rsidRPr="00983F95" w:rsidRDefault="006B5D0F" w:rsidP="006B5D0F">
      <w:pPr>
        <w:pStyle w:val="Heading3"/>
      </w:pPr>
      <w:bookmarkStart w:id="157" w:name="_Toc189553435"/>
      <w:bookmarkEnd w:id="154"/>
      <w:bookmarkEnd w:id="156"/>
      <w:r w:rsidRPr="00983F95">
        <w:t>What if I can’t make my compulsory repayment?</w:t>
      </w:r>
      <w:bookmarkEnd w:id="155"/>
      <w:bookmarkEnd w:id="157"/>
    </w:p>
    <w:p w14:paraId="4BF256A7" w14:textId="7FF590F6" w:rsidR="006B5D0F" w:rsidRDefault="006B5D0F" w:rsidP="006B5D0F">
      <w:bookmarkStart w:id="158" w:name="_Hlk187334836"/>
      <w:bookmarkStart w:id="159" w:name="_Hlk182570306"/>
      <w:r>
        <w:t xml:space="preserve">The </w:t>
      </w:r>
      <w:r w:rsidR="00F671D3">
        <w:fldChar w:fldCharType="begin"/>
      </w:r>
      <w:r w:rsidR="00F671D3">
        <w:instrText xml:space="preserve"> REF _Ref187306741 \h </w:instrText>
      </w:r>
      <w:r w:rsidR="00F671D3">
        <w:fldChar w:fldCharType="separate"/>
      </w:r>
      <w:r w:rsidR="003B343B" w:rsidRPr="00B544FD">
        <w:rPr>
          <w:rStyle w:val="HighlightedWords-Colour"/>
          <w:bCs w:val="0"/>
        </w:rPr>
        <w:t>Australian Taxation Office (ATO)</w:t>
      </w:r>
      <w:r w:rsidR="00F671D3">
        <w:fldChar w:fldCharType="end"/>
      </w:r>
      <w:r>
        <w:t xml:space="preserve"> may be able to assist i</w:t>
      </w:r>
      <w:r w:rsidRPr="00AD0B44">
        <w:t>f you are struggling to make a compulsory repayment</w:t>
      </w:r>
      <w:r>
        <w:t xml:space="preserve">. </w:t>
      </w:r>
    </w:p>
    <w:p w14:paraId="2AF31957" w14:textId="0BB39936" w:rsidR="006B5D0F" w:rsidRDefault="006B5D0F" w:rsidP="006B5D0F">
      <w:r w:rsidRPr="00AD0B44">
        <w:t xml:space="preserve">Depending on your situation, you may be eligible to apply to the </w:t>
      </w:r>
      <w:r w:rsidR="00F671D3">
        <w:t xml:space="preserve">ATO </w:t>
      </w:r>
      <w:r w:rsidRPr="00AD0B44">
        <w:t>to request an amendment or deferment of your compulsory repayment</w:t>
      </w:r>
      <w:r>
        <w:t>.</w:t>
      </w:r>
    </w:p>
    <w:tbl>
      <w:tblPr>
        <w:tblStyle w:val="PullTable"/>
        <w:tblW w:w="9151" w:type="dxa"/>
        <w:tblLayout w:type="fixed"/>
        <w:tblLook w:val="04A0" w:firstRow="1" w:lastRow="0" w:firstColumn="1" w:lastColumn="0" w:noHBand="0" w:noVBand="1"/>
      </w:tblPr>
      <w:tblGrid>
        <w:gridCol w:w="1327"/>
        <w:gridCol w:w="7824"/>
      </w:tblGrid>
      <w:tr w:rsidR="00F671D3" w14:paraId="6A9842AD" w14:textId="77777777" w:rsidTr="00895307">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37BF471C" w14:textId="77777777" w:rsidR="00F671D3" w:rsidRDefault="00F671D3" w:rsidP="00895307">
            <w:r>
              <w:rPr>
                <w:noProof/>
              </w:rPr>
              <mc:AlternateContent>
                <mc:Choice Requires="wpg">
                  <w:drawing>
                    <wp:inline distT="0" distB="0" distL="0" distR="0" wp14:anchorId="6E42E6BF" wp14:editId="179B2FEA">
                      <wp:extent cx="593725" cy="579120"/>
                      <wp:effectExtent l="0" t="0" r="0" b="0"/>
                      <wp:docPr id="192256491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8035494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514498501"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66D7612A"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Bg&#10;or28bwIAAD8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">
                        <v:imagedata r:id="rId4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">
                        <v:imagedata r:id="rId67" o:title=""/>
                      </v:shape>
                      <w10:anchorlock/>
                    </v:group>
                  </w:pict>
                </mc:Fallback>
              </mc:AlternateContent>
            </w:r>
          </w:p>
        </w:tc>
        <w:tc>
          <w:tcPr>
            <w:tcW w:w="7824" w:type="dxa"/>
          </w:tcPr>
          <w:p w14:paraId="4017C2C8" w14:textId="56E8FB30" w:rsidR="00F671D3" w:rsidRDefault="00F07760" w:rsidP="00895307">
            <w:pPr>
              <w:cnfStyle w:val="000000000000" w:firstRow="0" w:lastRow="0" w:firstColumn="0" w:lastColumn="0" w:oddVBand="0" w:evenVBand="0" w:oddHBand="0" w:evenHBand="0" w:firstRowFirstColumn="0" w:firstRowLastColumn="0" w:lastRowFirstColumn="0" w:lastRowLastColumn="0"/>
            </w:pPr>
            <w:r>
              <w:t xml:space="preserve">More information on requesting assistance with making your compulsory repayment is available on the ATO website at: </w:t>
            </w:r>
            <w:hyperlink r:id="rId85" w:history="1">
              <w:r w:rsidRPr="00AD4182">
                <w:rPr>
                  <w:rStyle w:val="Hyperlink"/>
                  <w:rFonts w:eastAsiaTheme="majorEastAsia"/>
                </w:rPr>
                <w:t>www.ato.gov.au/individuals-and-families/study-and-training-support-loans/deferring-repayments</w:t>
              </w:r>
            </w:hyperlink>
            <w:r>
              <w:rPr>
                <w:rStyle w:val="Hyperlink"/>
                <w:rFonts w:eastAsiaTheme="majorEastAsia"/>
              </w:rPr>
              <w:t>.</w:t>
            </w:r>
          </w:p>
        </w:tc>
      </w:tr>
    </w:tbl>
    <w:p w14:paraId="4B1FDBD2" w14:textId="732E3D0F" w:rsidR="006B5D0F" w:rsidRPr="00AD0B44" w:rsidRDefault="006B5D0F" w:rsidP="006B5D0F">
      <w:pPr>
        <w:pStyle w:val="Heading3"/>
      </w:pPr>
      <w:bookmarkStart w:id="160" w:name="_Toc184650622"/>
      <w:bookmarkStart w:id="161" w:name="_Toc189553436"/>
      <w:bookmarkEnd w:id="158"/>
      <w:bookmarkEnd w:id="159"/>
      <w:r>
        <w:t xml:space="preserve">Do I still have to make repayments </w:t>
      </w:r>
      <w:r w:rsidRPr="00AD0B44">
        <w:t>if I go overseas?</w:t>
      </w:r>
      <w:bookmarkEnd w:id="160"/>
      <w:bookmarkEnd w:id="161"/>
    </w:p>
    <w:p w14:paraId="2040F07E" w14:textId="051C3ED9" w:rsidR="006B5D0F" w:rsidRDefault="006B5D0F" w:rsidP="004C3C11">
      <w:bookmarkStart w:id="162" w:name="_Hlk187334808"/>
      <w:r w:rsidRPr="00AD0B44">
        <w:t xml:space="preserve">If you go overseas </w:t>
      </w:r>
      <w:r w:rsidR="001E240D">
        <w:t xml:space="preserve">to live or work </w:t>
      </w:r>
      <w:r w:rsidRPr="00AD0B44">
        <w:t xml:space="preserve">and have a </w:t>
      </w:r>
      <w:r w:rsidR="00F671D3">
        <w:rPr>
          <w:rStyle w:val="HighlightedWords-Colour"/>
        </w:rPr>
        <w:fldChar w:fldCharType="begin"/>
      </w:r>
      <w:r w:rsidR="00F671D3">
        <w:instrText xml:space="preserve"> REF _Ref187161299 \h </w:instrText>
      </w:r>
      <w:r w:rsidR="004C3C11">
        <w:rPr>
          <w:rStyle w:val="HighlightedWords-Colour"/>
        </w:rPr>
        <w:instrText xml:space="preserve"> \* MERGEFORMAT </w:instrText>
      </w:r>
      <w:r w:rsidR="00F671D3">
        <w:rPr>
          <w:rStyle w:val="HighlightedWords-Colour"/>
        </w:rPr>
      </w:r>
      <w:r w:rsidR="00F671D3">
        <w:rPr>
          <w:rStyle w:val="HighlightedWords-Colour"/>
        </w:rPr>
        <w:fldChar w:fldCharType="separate"/>
      </w:r>
      <w:r w:rsidR="003B343B" w:rsidRPr="006420D5">
        <w:rPr>
          <w:rStyle w:val="HighlightedWords-Colour"/>
          <w:bCs w:val="0"/>
        </w:rPr>
        <w:t>HELP debt</w:t>
      </w:r>
      <w:r w:rsidR="00F671D3">
        <w:rPr>
          <w:rStyle w:val="HighlightedWords-Colour"/>
        </w:rPr>
        <w:fldChar w:fldCharType="end"/>
      </w:r>
      <w:r w:rsidRPr="00AD0B44">
        <w:t>, you still need to make repayments as if you were living in Australia.</w:t>
      </w:r>
    </w:p>
    <w:p w14:paraId="76B28AA5" w14:textId="77777777" w:rsidR="00621547" w:rsidRDefault="00621547" w:rsidP="004C3C11"/>
    <w:p w14:paraId="604B3A2D" w14:textId="4FE6DCA3" w:rsidR="001E240D" w:rsidRDefault="001E240D" w:rsidP="004C3C11">
      <w:r>
        <w:lastRenderedPageBreak/>
        <w:t>You are required to:</w:t>
      </w:r>
    </w:p>
    <w:p w14:paraId="458EC820" w14:textId="16F12699" w:rsidR="00DF4392" w:rsidRDefault="00DF4392" w:rsidP="004C3C11">
      <w:pPr>
        <w:pStyle w:val="ListParagraph"/>
        <w:numPr>
          <w:ilvl w:val="0"/>
          <w:numId w:val="20"/>
        </w:numPr>
      </w:pPr>
      <w:r>
        <w:t xml:space="preserve">update your contact details and submit an </w:t>
      </w:r>
      <w:r w:rsidRPr="004C3C11">
        <w:rPr>
          <w:i/>
          <w:iCs/>
        </w:rPr>
        <w:t>overseas travel notification</w:t>
      </w:r>
      <w:r>
        <w:t xml:space="preserve"> within 7 days of leaving Australia – this is if you have an intention to (or already</w:t>
      </w:r>
      <w:r w:rsidR="00E3183B">
        <w:t xml:space="preserve"> do</w:t>
      </w:r>
      <w:r>
        <w:t>) reside overseas for 183 days or more in any 12 months</w:t>
      </w:r>
    </w:p>
    <w:p w14:paraId="11A04081" w14:textId="5C9D7A5B" w:rsidR="00DF4392" w:rsidRDefault="00DF4392" w:rsidP="004C3C11">
      <w:pPr>
        <w:pStyle w:val="ListParagraph"/>
        <w:numPr>
          <w:ilvl w:val="0"/>
          <w:numId w:val="20"/>
        </w:numPr>
      </w:pPr>
      <w:r>
        <w:t>lodge your worldwide income or a non-</w:t>
      </w:r>
      <w:r w:rsidR="004C3C11">
        <w:t>lodgement</w:t>
      </w:r>
      <w:r>
        <w:t xml:space="preserve"> advice.</w:t>
      </w:r>
    </w:p>
    <w:p w14:paraId="4BD75646" w14:textId="77777777" w:rsidR="00DF4392" w:rsidRPr="00895307" w:rsidRDefault="00DF4392" w:rsidP="004C3C11">
      <w:pPr>
        <w:rPr>
          <w:rFonts w:ascii="Arial" w:eastAsiaTheme="minorHAnsi" w:hAnsi="Arial" w:cstheme="minorBidi"/>
          <w:lang w:eastAsia="en-US"/>
        </w:rPr>
      </w:pPr>
      <w:r w:rsidRPr="004C3C11">
        <w:t>After you have reported your worldwide income, you will receive a notice confirming</w:t>
      </w:r>
      <w:r w:rsidRPr="00895307">
        <w:rPr>
          <w:rFonts w:ascii="Arial" w:eastAsiaTheme="minorHAnsi" w:hAnsi="Arial" w:cstheme="minorBidi"/>
          <w:lang w:eastAsia="en-US"/>
        </w:rPr>
        <w:t>:</w:t>
      </w:r>
    </w:p>
    <w:p w14:paraId="1F15AB3A" w14:textId="4AA33E46" w:rsidR="00DF4392" w:rsidRPr="004C3C11" w:rsidRDefault="00DF4392" w:rsidP="004C3C11">
      <w:pPr>
        <w:pStyle w:val="ListParagraph"/>
        <w:numPr>
          <w:ilvl w:val="0"/>
          <w:numId w:val="21"/>
        </w:numPr>
      </w:pPr>
      <w:r w:rsidRPr="004C3C11">
        <w:t xml:space="preserve">how much you owe </w:t>
      </w:r>
      <w:r w:rsidR="001E240D" w:rsidRPr="004C3C11">
        <w:t xml:space="preserve">as a compulsory repayment </w:t>
      </w:r>
      <w:r w:rsidRPr="004C3C11">
        <w:t>or will be refunded</w:t>
      </w:r>
    </w:p>
    <w:p w14:paraId="1D5683D9" w14:textId="1B1D8ED9" w:rsidR="00DF4392" w:rsidRPr="004C3C11" w:rsidRDefault="00DF4392" w:rsidP="004C3C11">
      <w:pPr>
        <w:pStyle w:val="ListParagraph"/>
        <w:numPr>
          <w:ilvl w:val="0"/>
          <w:numId w:val="21"/>
        </w:numPr>
      </w:pPr>
      <w:r w:rsidRPr="004C3C11">
        <w:t xml:space="preserve">the due date for </w:t>
      </w:r>
      <w:r w:rsidR="001E240D" w:rsidRPr="004C3C11">
        <w:t>any compulsory re</w:t>
      </w:r>
      <w:r w:rsidRPr="004C3C11">
        <w:t>payment.</w:t>
      </w:r>
    </w:p>
    <w:tbl>
      <w:tblPr>
        <w:tblStyle w:val="PullTable"/>
        <w:tblW w:w="9151" w:type="dxa"/>
        <w:tblLayout w:type="fixed"/>
        <w:tblLook w:val="04A0" w:firstRow="1" w:lastRow="0" w:firstColumn="1" w:lastColumn="0" w:noHBand="0" w:noVBand="1"/>
      </w:tblPr>
      <w:tblGrid>
        <w:gridCol w:w="1327"/>
        <w:gridCol w:w="7824"/>
      </w:tblGrid>
      <w:tr w:rsidR="006B5D0F" w14:paraId="306629C0" w14:textId="77777777" w:rsidTr="00000AAB">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EEA9751" w14:textId="77777777" w:rsidR="006B5D0F" w:rsidRDefault="006B5D0F" w:rsidP="00000AAB">
            <w:r>
              <w:rPr>
                <w:noProof/>
              </w:rPr>
              <mc:AlternateContent>
                <mc:Choice Requires="wpg">
                  <w:drawing>
                    <wp:inline distT="0" distB="0" distL="0" distR="0" wp14:anchorId="5A5C89E8" wp14:editId="2B237D59">
                      <wp:extent cx="593725" cy="579120"/>
                      <wp:effectExtent l="0" t="0" r="0" b="0"/>
                      <wp:docPr id="73207333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789552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63084919"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29DAD019"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DR&#10;vwNZbwIAAEA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">
                        <v:imagedata r:id="rId43" o:title=""/>
                      </v:shape>
                      <w10:anchorlock/>
                    </v:group>
                  </w:pict>
                </mc:Fallback>
              </mc:AlternateContent>
            </w:r>
          </w:p>
        </w:tc>
        <w:tc>
          <w:tcPr>
            <w:tcW w:w="7824" w:type="dxa"/>
          </w:tcPr>
          <w:p w14:paraId="08BC0706" w14:textId="7A49AAE3" w:rsidR="006B5D0F" w:rsidRDefault="00F07760" w:rsidP="00000AAB">
            <w:pPr>
              <w:cnfStyle w:val="000000000000" w:firstRow="0" w:lastRow="0" w:firstColumn="0" w:lastColumn="0" w:oddVBand="0" w:evenVBand="0" w:oddHBand="0" w:evenHBand="0" w:firstRowFirstColumn="0" w:firstRowLastColumn="0" w:lastRowFirstColumn="0" w:lastRowLastColumn="0"/>
            </w:pPr>
            <w:r>
              <w:rPr>
                <w:rFonts w:cs="HelveticaNeue LT 47 LightCn"/>
              </w:rPr>
              <w:t>More information on overseas repayments is available on the ATO website at:</w:t>
            </w:r>
            <w:r w:rsidR="00415077">
              <w:rPr>
                <w:rFonts w:cs="HelveticaNeue LT 47 LightCn"/>
              </w:rPr>
              <w:t xml:space="preserve"> </w:t>
            </w:r>
            <w:hyperlink r:id="rId86" w:history="1">
              <w:r w:rsidR="00415077" w:rsidRPr="00D32C09">
                <w:rPr>
                  <w:rStyle w:val="Hyperlink"/>
                  <w:rFonts w:eastAsiaTheme="majorEastAsia"/>
                </w:rPr>
                <w:t>www.ato.gov.au/individuals-and-families/study-and-training-support-loans/overseas-repayments</w:t>
              </w:r>
            </w:hyperlink>
            <w:r>
              <w:t>.</w:t>
            </w:r>
          </w:p>
        </w:tc>
      </w:tr>
    </w:tbl>
    <w:p w14:paraId="54708503" w14:textId="510959F5" w:rsidR="006B5D0F" w:rsidRPr="00C01489" w:rsidRDefault="006B5D0F" w:rsidP="006B5D0F">
      <w:pPr>
        <w:pStyle w:val="Heading2"/>
      </w:pPr>
      <w:bookmarkStart w:id="163" w:name="_Toc184650623"/>
      <w:bookmarkStart w:id="164" w:name="_Toc189553437"/>
      <w:bookmarkEnd w:id="162"/>
      <w:r>
        <w:t>HELP debt indexation</w:t>
      </w:r>
      <w:bookmarkEnd w:id="163"/>
      <w:bookmarkEnd w:id="164"/>
      <w:r w:rsidRPr="00BD75D9">
        <w:t xml:space="preserve"> </w:t>
      </w:r>
    </w:p>
    <w:p w14:paraId="7BAB9FA6" w14:textId="3E55858F" w:rsidR="006B5D0F" w:rsidRPr="00AD0B44" w:rsidRDefault="006B5D0F" w:rsidP="006B5D0F">
      <w:pPr>
        <w:pStyle w:val="Heading3"/>
      </w:pPr>
      <w:bookmarkStart w:id="165" w:name="_Toc184650624"/>
      <w:bookmarkStart w:id="166" w:name="_Toc189553438"/>
      <w:r w:rsidRPr="00AD0B44">
        <w:t>Will</w:t>
      </w:r>
      <w:r>
        <w:t xml:space="preserve"> my HELP debt grow?</w:t>
      </w:r>
      <w:bookmarkEnd w:id="165"/>
      <w:bookmarkEnd w:id="166"/>
    </w:p>
    <w:p w14:paraId="6DA33842" w14:textId="28B8770B" w:rsidR="00F671D3" w:rsidRDefault="006B5D0F" w:rsidP="006B5D0F">
      <w:pPr>
        <w:rPr>
          <w:rFonts w:eastAsiaTheme="minorEastAsia"/>
        </w:rPr>
      </w:pPr>
      <w:bookmarkStart w:id="167" w:name="_Hlk187334779"/>
      <w:r w:rsidRPr="00586D77">
        <w:t xml:space="preserve">Similar to interest, your </w:t>
      </w:r>
      <w:r w:rsidR="00F671D3">
        <w:rPr>
          <w:rStyle w:val="HighlightedWords-Colour"/>
        </w:rPr>
        <w:fldChar w:fldCharType="begin"/>
      </w:r>
      <w:r w:rsidR="00F671D3">
        <w:instrText xml:space="preserve"> REF _Ref187161299 \h </w:instrText>
      </w:r>
      <w:r w:rsidR="00F671D3">
        <w:rPr>
          <w:rStyle w:val="HighlightedWords-Colour"/>
        </w:rPr>
      </w:r>
      <w:r w:rsidR="00F671D3">
        <w:rPr>
          <w:rStyle w:val="HighlightedWords-Colour"/>
        </w:rPr>
        <w:fldChar w:fldCharType="separate"/>
      </w:r>
      <w:r w:rsidR="003B343B" w:rsidRPr="006420D5">
        <w:rPr>
          <w:rStyle w:val="HighlightedWords-Colour"/>
          <w:bCs w:val="0"/>
        </w:rPr>
        <w:t>HELP debt</w:t>
      </w:r>
      <w:r w:rsidR="00F671D3">
        <w:rPr>
          <w:rStyle w:val="HighlightedWords-Colour"/>
        </w:rPr>
        <w:fldChar w:fldCharType="end"/>
      </w:r>
      <w:r w:rsidR="00F671D3">
        <w:rPr>
          <w:rStyle w:val="HighlightedWords-Colour"/>
        </w:rPr>
        <w:t xml:space="preserve"> </w:t>
      </w:r>
      <w:r w:rsidRPr="00586D77">
        <w:t xml:space="preserve">will grow. We call this </w:t>
      </w:r>
      <w:r w:rsidR="00F671D3">
        <w:fldChar w:fldCharType="begin"/>
      </w:r>
      <w:r w:rsidR="00F671D3">
        <w:instrText xml:space="preserve"> REF _Ref187311912 \h </w:instrText>
      </w:r>
      <w:r w:rsidR="00F671D3">
        <w:fldChar w:fldCharType="separate"/>
      </w:r>
      <w:r w:rsidR="003B343B" w:rsidRPr="006420D5">
        <w:rPr>
          <w:rStyle w:val="HighlightedWords-Colour"/>
          <w:bCs w:val="0"/>
        </w:rPr>
        <w:t>Indexation</w:t>
      </w:r>
      <w:r w:rsidR="00F671D3">
        <w:fldChar w:fldCharType="end"/>
      </w:r>
      <w:r w:rsidRPr="00586D77">
        <w:t>.</w:t>
      </w:r>
      <w:r w:rsidRPr="00586D77">
        <w:rPr>
          <w:rFonts w:eastAsiaTheme="minorEastAsia"/>
        </w:rPr>
        <w:t xml:space="preserve"> </w:t>
      </w:r>
    </w:p>
    <w:p w14:paraId="322C4B88" w14:textId="77777777" w:rsidR="00F671D3" w:rsidRDefault="006B5D0F" w:rsidP="006B5D0F">
      <w:pPr>
        <w:rPr>
          <w:rFonts w:eastAsiaTheme="majorEastAsia" w:cstheme="majorBidi"/>
          <w:b/>
          <w:bCs/>
          <w:color w:val="AF206F"/>
        </w:rPr>
      </w:pPr>
      <w:r w:rsidRPr="00586D77">
        <w:rPr>
          <w:rFonts w:eastAsiaTheme="minorEastAsia"/>
        </w:rPr>
        <w:t>Indexation</w:t>
      </w:r>
      <w:r w:rsidRPr="00586D77">
        <w:t xml:space="preserve"> is applied on 1 June to the portion of your HELP debt that is 11 months and older.</w:t>
      </w:r>
      <w:r w:rsidRPr="00586D77">
        <w:rPr>
          <w:rFonts w:eastAsiaTheme="majorEastAsia" w:cstheme="majorBidi"/>
          <w:b/>
          <w:bCs/>
          <w:color w:val="AF206F"/>
        </w:rPr>
        <w:t xml:space="preserve"> </w:t>
      </w:r>
    </w:p>
    <w:p w14:paraId="44B77DCA" w14:textId="77777777" w:rsidR="004C3C11" w:rsidRDefault="006B5D0F" w:rsidP="006B5D0F">
      <w:r w:rsidRPr="00586D77">
        <w:rPr>
          <w:rFonts w:eastAsiaTheme="minorEastAsia"/>
        </w:rPr>
        <w:t>Indexation</w:t>
      </w:r>
      <w:r w:rsidRPr="00586D77">
        <w:rPr>
          <w:b/>
          <w:bCs/>
          <w:color w:val="DB3400"/>
        </w:rPr>
        <w:t xml:space="preserve"> </w:t>
      </w:r>
      <w:r w:rsidRPr="00586D77">
        <w:t xml:space="preserve">is applied to keep up with changes in the cost of living to maintain the ‘value’ of the education, so that no matter how long it takes to repay, a student would repay an amount that is more like the cost of education today. </w:t>
      </w:r>
    </w:p>
    <w:p w14:paraId="0218A22A" w14:textId="1AFF06E0" w:rsidR="006B5D0F" w:rsidRPr="00586D77" w:rsidRDefault="004E2803" w:rsidP="006B5D0F">
      <w:r>
        <w:t>The indexation figure is calculated each year.</w:t>
      </w:r>
    </w:p>
    <w:p w14:paraId="0611C64E" w14:textId="117C7530" w:rsidR="006B5D0F" w:rsidRPr="00F31897" w:rsidRDefault="006B5D0F" w:rsidP="006B5D0F">
      <w:pPr>
        <w:pStyle w:val="Heading3"/>
      </w:pPr>
      <w:bookmarkStart w:id="168" w:name="_Toc184650625"/>
      <w:bookmarkStart w:id="169" w:name="_Toc189553439"/>
      <w:bookmarkEnd w:id="167"/>
      <w:r w:rsidRPr="00F31897">
        <w:t>What is the rate of indexation?</w:t>
      </w:r>
      <w:bookmarkEnd w:id="168"/>
      <w:bookmarkEnd w:id="169"/>
    </w:p>
    <w:p w14:paraId="5DB3A203" w14:textId="4CCAEC46" w:rsidR="00F671D3" w:rsidRDefault="006B5D0F" w:rsidP="006B5D0F">
      <w:r>
        <w:t xml:space="preserve">The rate of </w:t>
      </w:r>
      <w:r w:rsidRPr="001B1D49">
        <w:rPr>
          <w:rFonts w:eastAsiaTheme="minorEastAsia"/>
        </w:rPr>
        <w:t>indexation</w:t>
      </w:r>
      <w:r w:rsidRPr="777F4311">
        <w:rPr>
          <w:b/>
          <w:bCs/>
          <w:color w:val="DB3400"/>
        </w:rPr>
        <w:t xml:space="preserve"> </w:t>
      </w:r>
      <w:r>
        <w:t xml:space="preserve">that is applied to your debt changes each year, as it is based on the lower of the </w:t>
      </w:r>
      <w:r w:rsidR="00F671D3">
        <w:rPr>
          <w:rFonts w:eastAsiaTheme="majorEastAsia" w:cstheme="majorBidi"/>
          <w:b/>
          <w:bCs/>
          <w:color w:val="7A2842"/>
        </w:rPr>
        <w:fldChar w:fldCharType="begin"/>
      </w:r>
      <w:r w:rsidR="00F671D3">
        <w:instrText xml:space="preserve"> REF _Ref187311951 \h </w:instrText>
      </w:r>
      <w:r w:rsidR="00F671D3">
        <w:rPr>
          <w:rFonts w:eastAsiaTheme="majorEastAsia" w:cstheme="majorBidi"/>
          <w:b/>
          <w:bCs/>
          <w:color w:val="7A2842"/>
        </w:rPr>
      </w:r>
      <w:r w:rsidR="00F671D3">
        <w:rPr>
          <w:rFonts w:eastAsiaTheme="majorEastAsia" w:cstheme="majorBidi"/>
          <w:b/>
          <w:bCs/>
          <w:color w:val="7A2842"/>
        </w:rPr>
        <w:fldChar w:fldCharType="separate"/>
      </w:r>
      <w:r w:rsidR="003B343B" w:rsidRPr="00082C28">
        <w:rPr>
          <w:rStyle w:val="HighlightedWords-Colour"/>
          <w:bCs w:val="0"/>
        </w:rPr>
        <w:t>Consumer price index (CPI)</w:t>
      </w:r>
      <w:r w:rsidR="00F671D3">
        <w:rPr>
          <w:rFonts w:eastAsiaTheme="majorEastAsia" w:cstheme="majorBidi"/>
          <w:b/>
          <w:bCs/>
          <w:color w:val="7A2842"/>
        </w:rPr>
        <w:fldChar w:fldCharType="end"/>
      </w:r>
      <w:r w:rsidR="00F671D3">
        <w:rPr>
          <w:rFonts w:eastAsiaTheme="majorEastAsia" w:cstheme="majorBidi"/>
          <w:b/>
          <w:bCs/>
          <w:color w:val="7A2842"/>
        </w:rPr>
        <w:t xml:space="preserve"> </w:t>
      </w:r>
      <w:r w:rsidRPr="0044151B">
        <w:t>or</w:t>
      </w:r>
      <w:r w:rsidR="000B74C6">
        <w:t xml:space="preserve"> </w:t>
      </w:r>
      <w:r w:rsidR="000B74C6" w:rsidRPr="000B74C6">
        <w:rPr>
          <w:b/>
          <w:bCs/>
          <w:color w:val="2F0E72" w:themeColor="accent1"/>
        </w:rPr>
        <w:fldChar w:fldCharType="begin"/>
      </w:r>
      <w:r w:rsidR="000B74C6" w:rsidRPr="000B74C6">
        <w:rPr>
          <w:b/>
          <w:bCs/>
          <w:color w:val="2F0E72" w:themeColor="accent1"/>
        </w:rPr>
        <w:instrText xml:space="preserve"> REF _Ref187320534 \h  \* MERGEFORMAT </w:instrText>
      </w:r>
      <w:r w:rsidR="000B74C6" w:rsidRPr="000B74C6">
        <w:rPr>
          <w:b/>
          <w:bCs/>
          <w:color w:val="2F0E72" w:themeColor="accent1"/>
        </w:rPr>
      </w:r>
      <w:r w:rsidR="000B74C6" w:rsidRPr="000B74C6">
        <w:rPr>
          <w:b/>
          <w:bCs/>
          <w:color w:val="2F0E72" w:themeColor="accent1"/>
        </w:rPr>
        <w:fldChar w:fldCharType="separate"/>
      </w:r>
      <w:r w:rsidR="003B343B" w:rsidRPr="003B343B">
        <w:rPr>
          <w:b/>
          <w:bCs/>
          <w:color w:val="2F0E72" w:themeColor="accent1"/>
        </w:rPr>
        <w:t>Wage Price Index (WPI)</w:t>
      </w:r>
      <w:r w:rsidR="000B74C6" w:rsidRPr="000B74C6">
        <w:rPr>
          <w:b/>
          <w:bCs/>
          <w:color w:val="2F0E72" w:themeColor="accent1"/>
        </w:rPr>
        <w:fldChar w:fldCharType="end"/>
      </w:r>
      <w:r w:rsidR="000B74C6" w:rsidRPr="000B74C6">
        <w:rPr>
          <w:color w:val="7A7A94" w:themeColor="text1" w:themeTint="99"/>
        </w:rPr>
        <w:t>.</w:t>
      </w:r>
      <w:r w:rsidRPr="0044151B">
        <w:t xml:space="preserve"> </w:t>
      </w:r>
    </w:p>
    <w:tbl>
      <w:tblPr>
        <w:tblStyle w:val="PullTable"/>
        <w:tblW w:w="9151" w:type="dxa"/>
        <w:tblLayout w:type="fixed"/>
        <w:tblLook w:val="04A0" w:firstRow="1" w:lastRow="0" w:firstColumn="1" w:lastColumn="0" w:noHBand="0" w:noVBand="1"/>
      </w:tblPr>
      <w:tblGrid>
        <w:gridCol w:w="1327"/>
        <w:gridCol w:w="7824"/>
      </w:tblGrid>
      <w:tr w:rsidR="00F671D3" w14:paraId="451735AA" w14:textId="77777777" w:rsidTr="00895307">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70" w:name="_Hlk187334760"/>
          <w:p w14:paraId="5291F988" w14:textId="77777777" w:rsidR="00F671D3" w:rsidRDefault="00F671D3" w:rsidP="00895307">
            <w:r>
              <w:rPr>
                <w:noProof/>
              </w:rPr>
              <mc:AlternateContent>
                <mc:Choice Requires="wpg">
                  <w:drawing>
                    <wp:inline distT="0" distB="0" distL="0" distR="0" wp14:anchorId="267283F7" wp14:editId="123D5FF8">
                      <wp:extent cx="593725" cy="579120"/>
                      <wp:effectExtent l="0" t="0" r="0" b="0"/>
                      <wp:docPr id="208072164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375292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42525135"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529A34ED"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FId&#10;Js1uAgAAQA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">
                        <v:imagedata r:id="rId4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">
                        <v:imagedata r:id="rId67" o:title=""/>
                      </v:shape>
                      <w10:anchorlock/>
                    </v:group>
                  </w:pict>
                </mc:Fallback>
              </mc:AlternateContent>
            </w:r>
          </w:p>
        </w:tc>
        <w:tc>
          <w:tcPr>
            <w:tcW w:w="7824" w:type="dxa"/>
          </w:tcPr>
          <w:p w14:paraId="451EAE72" w14:textId="1D425ECC" w:rsidR="00F671D3" w:rsidRDefault="00F07760" w:rsidP="00895307">
            <w:pPr>
              <w:cnfStyle w:val="000000000000" w:firstRow="0" w:lastRow="0" w:firstColumn="0" w:lastColumn="0" w:oddVBand="0" w:evenVBand="0" w:oddHBand="0" w:evenHBand="0" w:firstRowFirstColumn="0" w:firstRowLastColumn="0" w:lastRowFirstColumn="0" w:lastRowLastColumn="0"/>
            </w:pPr>
            <w:r>
              <w:t>You can check current and prior</w:t>
            </w:r>
            <w:r w:rsidRPr="777F4311">
              <w:rPr>
                <w:rFonts w:eastAsiaTheme="majorEastAsia" w:cstheme="majorBidi"/>
                <w:b/>
                <w:bCs/>
                <w:color w:val="AF206F"/>
                <w:sz w:val="22"/>
              </w:rPr>
              <w:t xml:space="preserve"> </w:t>
            </w:r>
            <w:r w:rsidRPr="001B1D49">
              <w:rPr>
                <w:rFonts w:eastAsiaTheme="minorEastAsia"/>
              </w:rPr>
              <w:t>indexation</w:t>
            </w:r>
            <w:r>
              <w:t xml:space="preserve"> rates on the ATO website at: </w:t>
            </w:r>
            <w:hyperlink r:id="rId87" w:history="1">
              <w:r w:rsidRPr="00AD4182">
                <w:rPr>
                  <w:rStyle w:val="Hyperlink"/>
                  <w:rFonts w:eastAsiaTheme="majorEastAsia"/>
                </w:rPr>
                <w:t>www.ato.gov.au/tax-rates-and-codes/study-and-training-support-loans-indexation-rates</w:t>
              </w:r>
            </w:hyperlink>
            <w:r>
              <w:t>.</w:t>
            </w:r>
          </w:p>
        </w:tc>
      </w:tr>
      <w:bookmarkEnd w:id="170"/>
    </w:tbl>
    <w:p w14:paraId="2C1160A0" w14:textId="77777777" w:rsidR="00F671D3" w:rsidRDefault="00F671D3" w:rsidP="00A148AB">
      <w:pPr>
        <w:pStyle w:val="Normal-After12pt"/>
      </w:pPr>
    </w:p>
    <w:p w14:paraId="57B5DC86" w14:textId="77777777" w:rsidR="00E1354C" w:rsidRDefault="00E1354C" w:rsidP="00A148AB">
      <w:pPr>
        <w:pStyle w:val="Normal-After12pt"/>
      </w:pPr>
    </w:p>
    <w:p w14:paraId="1FC0650F" w14:textId="77777777" w:rsidR="00E1354C" w:rsidRDefault="00E1354C" w:rsidP="00A148AB">
      <w:pPr>
        <w:pStyle w:val="Normal-After12pt"/>
      </w:pPr>
    </w:p>
    <w:tbl>
      <w:tblPr>
        <w:tblStyle w:val="PullTable"/>
        <w:tblW w:w="9151" w:type="dxa"/>
        <w:tblLayout w:type="fixed"/>
        <w:tblLook w:val="04A0" w:firstRow="1" w:lastRow="0" w:firstColumn="1" w:lastColumn="0" w:noHBand="0" w:noVBand="1"/>
      </w:tblPr>
      <w:tblGrid>
        <w:gridCol w:w="1327"/>
        <w:gridCol w:w="7824"/>
      </w:tblGrid>
      <w:tr w:rsidR="006B5D0F" w14:paraId="2AFAD488" w14:textId="77777777" w:rsidTr="00000AAB">
        <w:trPr>
          <w:trHeight w:val="1729"/>
        </w:trPr>
        <w:tc>
          <w:tcPr>
            <w:cnfStyle w:val="001000000000" w:firstRow="0" w:lastRow="0" w:firstColumn="1" w:lastColumn="0" w:oddVBand="0" w:evenVBand="0" w:oddHBand="0" w:evenHBand="0" w:firstRowFirstColumn="0" w:firstRowLastColumn="0" w:lastRowFirstColumn="0" w:lastRowLastColumn="0"/>
            <w:tcW w:w="1327" w:type="dxa"/>
          </w:tcPr>
          <w:bookmarkStart w:id="171" w:name="_Hlk187334692"/>
          <w:p w14:paraId="2699C301" w14:textId="77777777" w:rsidR="006B5D0F" w:rsidRDefault="006B5D0F" w:rsidP="00000AAB">
            <w:r>
              <w:rPr>
                <w:noProof/>
              </w:rPr>
              <w:lastRenderedPageBreak/>
              <mc:AlternateContent>
                <mc:Choice Requires="wpg">
                  <w:drawing>
                    <wp:inline distT="0" distB="0" distL="0" distR="0" wp14:anchorId="73B84157" wp14:editId="7EAFA1EF">
                      <wp:extent cx="593725" cy="579120"/>
                      <wp:effectExtent l="0" t="0" r="0" b="0"/>
                      <wp:docPr id="206152052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4506460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42900948"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25652103"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">
                        <v:imagedata r:id="rId24" o:title=""/>
                      </v:shape>
                      <w10:anchorlock/>
                    </v:group>
                  </w:pict>
                </mc:Fallback>
              </mc:AlternateContent>
            </w:r>
          </w:p>
        </w:tc>
        <w:tc>
          <w:tcPr>
            <w:tcW w:w="7824" w:type="dxa"/>
          </w:tcPr>
          <w:p w14:paraId="39E8F913" w14:textId="1CC0438E" w:rsidR="006B5D0F" w:rsidRPr="006B5D0F" w:rsidRDefault="00E1354C" w:rsidP="00000AAB">
            <w:pPr>
              <w:cnfStyle w:val="000000000000" w:firstRow="0" w:lastRow="0" w:firstColumn="0" w:lastColumn="0" w:oddVBand="0" w:evenVBand="0" w:oddHBand="0" w:evenHBand="0" w:firstRowFirstColumn="0" w:firstRowLastColumn="0" w:lastRowFirstColumn="0" w:lastRowLastColumn="0"/>
              <w:rPr>
                <w:b/>
                <w:bCs/>
              </w:rPr>
            </w:pPr>
            <w:r>
              <w:rPr>
                <w:b/>
                <w:bCs/>
              </w:rPr>
              <w:t>Indexation example</w:t>
            </w:r>
          </w:p>
          <w:p w14:paraId="39A82D49" w14:textId="77777777" w:rsidR="006B5D0F" w:rsidRDefault="006B5D0F" w:rsidP="006B5D0F">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Aptos" w:hAnsi="Aptos"/>
                <w:sz w:val="22"/>
              </w:rPr>
            </w:pPr>
            <w:r>
              <w:t>Tash undertook a three-year undergraduate degree from 2019-2021. She hasn’t made any repayments yet. Her HELP debt is indexed each year as follows:</w:t>
            </w:r>
          </w:p>
          <w:p w14:paraId="03DE2C21" w14:textId="1F7A7BE0" w:rsidR="006B5D0F" w:rsidRDefault="006B5D0F" w:rsidP="006B5D0F">
            <w:pPr>
              <w:pStyle w:val="ListBullet"/>
              <w:cnfStyle w:val="000000000000" w:firstRow="0" w:lastRow="0" w:firstColumn="0" w:lastColumn="0" w:oddVBand="0" w:evenVBand="0" w:oddHBand="0" w:evenHBand="0" w:firstRowFirstColumn="0" w:firstRowLastColumn="0" w:lastRowFirstColumn="0" w:lastRowLastColumn="0"/>
            </w:pPr>
            <w:r>
              <w:t xml:space="preserve">1 June 2019 – no </w:t>
            </w:r>
            <w:r w:rsidR="00F07760">
              <w:rPr>
                <w:rStyle w:val="HighlightedWords-Colour"/>
              </w:rPr>
              <w:fldChar w:fldCharType="begin"/>
            </w:r>
            <w:r w:rsidR="00F07760">
              <w:instrText xml:space="preserve"> REF _Ref187311912 \h </w:instrText>
            </w:r>
            <w:r w:rsidR="00F07760">
              <w:rPr>
                <w:rStyle w:val="HighlightedWords-Colour"/>
              </w:rPr>
            </w:r>
            <w:r w:rsidR="00F07760">
              <w:rPr>
                <w:rStyle w:val="HighlightedWords-Colour"/>
              </w:rPr>
              <w:fldChar w:fldCharType="separate"/>
            </w:r>
            <w:r w:rsidR="003B343B" w:rsidRPr="006420D5">
              <w:rPr>
                <w:rStyle w:val="HighlightedWords-Colour"/>
                <w:bCs w:val="0"/>
              </w:rPr>
              <w:t>Indexation</w:t>
            </w:r>
            <w:r w:rsidR="00F07760">
              <w:rPr>
                <w:rStyle w:val="HighlightedWords-Colour"/>
              </w:rPr>
              <w:fldChar w:fldCharType="end"/>
            </w:r>
            <w:r>
              <w:t xml:space="preserve"> was applied, as no part of the debt was 11 months old yet.</w:t>
            </w:r>
          </w:p>
          <w:p w14:paraId="7D4FA2F6" w14:textId="77777777" w:rsidR="006B5D0F" w:rsidRDefault="006B5D0F" w:rsidP="006B5D0F">
            <w:pPr>
              <w:pStyle w:val="ListBullet"/>
              <w:cnfStyle w:val="000000000000" w:firstRow="0" w:lastRow="0" w:firstColumn="0" w:lastColumn="0" w:oddVBand="0" w:evenVBand="0" w:oddHBand="0" w:evenHBand="0" w:firstRowFirstColumn="0" w:firstRowLastColumn="0" w:lastRowFirstColumn="0" w:lastRowLastColumn="0"/>
            </w:pPr>
            <w:r>
              <w:t>1 June 2020 – the part of the debt that was 11 months old (Semester 1, 2019) is indexed at 1.8%.</w:t>
            </w:r>
          </w:p>
          <w:p w14:paraId="732BA150" w14:textId="77777777" w:rsidR="006B5D0F" w:rsidRDefault="006B5D0F" w:rsidP="006B5D0F">
            <w:pPr>
              <w:pStyle w:val="ListBullet"/>
              <w:cnfStyle w:val="000000000000" w:firstRow="0" w:lastRow="0" w:firstColumn="0" w:lastColumn="0" w:oddVBand="0" w:evenVBand="0" w:oddHBand="0" w:evenHBand="0" w:firstRowFirstColumn="0" w:firstRowLastColumn="0" w:lastRowFirstColumn="0" w:lastRowLastColumn="0"/>
            </w:pPr>
            <w:r>
              <w:t>1 June 2021 – the part of the debt that was 11 months old is indexed at 0.6%.</w:t>
            </w:r>
          </w:p>
          <w:p w14:paraId="6BD87445" w14:textId="77777777" w:rsidR="006B5D0F" w:rsidRDefault="006B5D0F" w:rsidP="006B5D0F">
            <w:pPr>
              <w:pStyle w:val="ListBullet"/>
              <w:cnfStyle w:val="000000000000" w:firstRow="0" w:lastRow="0" w:firstColumn="0" w:lastColumn="0" w:oddVBand="0" w:evenVBand="0" w:oddHBand="0" w:evenHBand="0" w:firstRowFirstColumn="0" w:firstRowLastColumn="0" w:lastRowFirstColumn="0" w:lastRowLastColumn="0"/>
            </w:pPr>
            <w:r>
              <w:t>1 June 2022 – the part of the debt that was 11 months old is indexed at 3.9%.</w:t>
            </w:r>
          </w:p>
          <w:p w14:paraId="69F15ECB" w14:textId="1762AE1F" w:rsidR="006B5D0F" w:rsidRDefault="006B5D0F" w:rsidP="00E1354C">
            <w:pPr>
              <w:pStyle w:val="ListBullet"/>
              <w:cnfStyle w:val="000000000000" w:firstRow="0" w:lastRow="0" w:firstColumn="0" w:lastColumn="0" w:oddVBand="0" w:evenVBand="0" w:oddHBand="0" w:evenHBand="0" w:firstRowFirstColumn="0" w:firstRowLastColumn="0" w:lastRowFirstColumn="0" w:lastRowLastColumn="0"/>
            </w:pPr>
            <w:r>
              <w:t>1 June 2023 – the part of the debt that was 11 months old is indexed at 3.2%.</w:t>
            </w:r>
          </w:p>
          <w:p w14:paraId="46338F16" w14:textId="76EA6E5C" w:rsidR="004E2803" w:rsidRDefault="006B5D0F" w:rsidP="00000AAB">
            <w:pPr>
              <w:pStyle w:val="ListBullet"/>
              <w:cnfStyle w:val="000000000000" w:firstRow="0" w:lastRow="0" w:firstColumn="0" w:lastColumn="0" w:oddVBand="0" w:evenVBand="0" w:oddHBand="0" w:evenHBand="0" w:firstRowFirstColumn="0" w:firstRowLastColumn="0" w:lastRowFirstColumn="0" w:lastRowLastColumn="0"/>
            </w:pPr>
            <w:r>
              <w:t>1 June 2024 – the part of the part of the debt that was 11 months old is indexed at 4%.</w:t>
            </w:r>
          </w:p>
          <w:p w14:paraId="73DAC66A" w14:textId="11535D6B" w:rsidR="006B5D0F" w:rsidRDefault="006B5D0F" w:rsidP="00000AAB">
            <w:pPr>
              <w:pStyle w:val="ListBullet"/>
              <w:cnfStyle w:val="000000000000" w:firstRow="0" w:lastRow="0" w:firstColumn="0" w:lastColumn="0" w:oddVBand="0" w:evenVBand="0" w:oddHBand="0" w:evenHBand="0" w:firstRowFirstColumn="0" w:firstRowLastColumn="0" w:lastRowFirstColumn="0" w:lastRowLastColumn="0"/>
            </w:pPr>
            <w:r>
              <w:t>1 June each year after – the HELP debt is indexed as per the indexation rate each year.</w:t>
            </w:r>
          </w:p>
        </w:tc>
      </w:tr>
    </w:tbl>
    <w:p w14:paraId="7F036955" w14:textId="61A6B269" w:rsidR="006B5D0F" w:rsidRDefault="006B5D0F" w:rsidP="006B5D0F">
      <w:pPr>
        <w:pStyle w:val="Heading3"/>
      </w:pPr>
      <w:bookmarkStart w:id="172" w:name="_Toc184650626"/>
      <w:bookmarkStart w:id="173" w:name="_Toc189553440"/>
      <w:bookmarkEnd w:id="171"/>
      <w:r>
        <w:t>Who is responsible for applying indexation?</w:t>
      </w:r>
      <w:bookmarkEnd w:id="172"/>
      <w:bookmarkEnd w:id="173"/>
    </w:p>
    <w:p w14:paraId="40ECD21F" w14:textId="1E40C1FF" w:rsidR="006B5D0F" w:rsidRDefault="006B5D0F" w:rsidP="006B5D0F">
      <w:r>
        <w:t xml:space="preserve">The </w:t>
      </w:r>
      <w:r w:rsidR="00F671D3">
        <w:fldChar w:fldCharType="begin"/>
      </w:r>
      <w:r w:rsidR="00F671D3">
        <w:instrText xml:space="preserve"> REF _Ref187306741 \h </w:instrText>
      </w:r>
      <w:r w:rsidR="00F671D3">
        <w:fldChar w:fldCharType="separate"/>
      </w:r>
      <w:r w:rsidR="003B343B" w:rsidRPr="00B544FD">
        <w:rPr>
          <w:rStyle w:val="HighlightedWords-Colour"/>
          <w:bCs w:val="0"/>
        </w:rPr>
        <w:t>Australian Taxation Office (ATO)</w:t>
      </w:r>
      <w:r w:rsidR="00F671D3">
        <w:fldChar w:fldCharType="end"/>
      </w:r>
      <w:r w:rsidR="00F671D3">
        <w:t xml:space="preserve"> </w:t>
      </w:r>
      <w:r>
        <w:t xml:space="preserve">is responsible for calculating and applying indexation to your HELP debt. </w:t>
      </w:r>
    </w:p>
    <w:tbl>
      <w:tblPr>
        <w:tblStyle w:val="PullTable"/>
        <w:tblW w:w="9151" w:type="dxa"/>
        <w:tblLayout w:type="fixed"/>
        <w:tblLook w:val="04A0" w:firstRow="1" w:lastRow="0" w:firstColumn="1" w:lastColumn="0" w:noHBand="0" w:noVBand="1"/>
      </w:tblPr>
      <w:tblGrid>
        <w:gridCol w:w="1327"/>
        <w:gridCol w:w="7824"/>
      </w:tblGrid>
      <w:tr w:rsidR="00E1354C" w14:paraId="1C899E07" w14:textId="77777777" w:rsidTr="00455FDD">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74" w:name="_Hlk187334657"/>
          <w:p w14:paraId="29F74B3A" w14:textId="77777777" w:rsidR="00E1354C" w:rsidRDefault="00E1354C" w:rsidP="00455FDD">
            <w:r>
              <w:rPr>
                <w:noProof/>
              </w:rPr>
              <mc:AlternateContent>
                <mc:Choice Requires="wpg">
                  <w:drawing>
                    <wp:inline distT="0" distB="0" distL="0" distR="0" wp14:anchorId="66804616" wp14:editId="620DA823">
                      <wp:extent cx="593725" cy="579120"/>
                      <wp:effectExtent l="0" t="0" r="0" b="0"/>
                      <wp:docPr id="3777514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7197349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429198"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4DDAC7AA"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B1&#10;FmllbwIAAD4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">
                        <v:imagedata r:id="rId70"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">
                        <v:imagedata r:id="rId88" o:title=""/>
                      </v:shape>
                      <w10:anchorlock/>
                    </v:group>
                  </w:pict>
                </mc:Fallback>
              </mc:AlternateContent>
            </w:r>
          </w:p>
        </w:tc>
        <w:tc>
          <w:tcPr>
            <w:tcW w:w="7824" w:type="dxa"/>
          </w:tcPr>
          <w:p w14:paraId="0F0DB947" w14:textId="26D11B21" w:rsidR="00E1354C" w:rsidRDefault="00F07760" w:rsidP="00455FDD">
            <w:pPr>
              <w:cnfStyle w:val="000000000000" w:firstRow="0" w:lastRow="0" w:firstColumn="0" w:lastColumn="0" w:oddVBand="0" w:evenVBand="0" w:oddHBand="0" w:evenHBand="0" w:firstRowFirstColumn="0" w:firstRowLastColumn="0" w:lastRowFirstColumn="0" w:lastRowLastColumn="0"/>
            </w:pPr>
            <w:r>
              <w:rPr>
                <w:rFonts w:cs="HelveticaNeue LT 47 LightCn"/>
                <w:color w:val="000000"/>
              </w:rPr>
              <w:t xml:space="preserve">More information on loan increases and indexation is available on the StudyAssist website at: </w:t>
            </w:r>
            <w:hyperlink r:id="rId89" w:history="1">
              <w:r w:rsidRPr="005A3AFB">
                <w:rPr>
                  <w:rStyle w:val="Hyperlink"/>
                  <w:rFonts w:eastAsiaTheme="majorEastAsia" w:cs="HelveticaNeue LT 47 LightCn"/>
                </w:rPr>
                <w:t>https://www.studyassist.gov.au/managing-and-repaying-your-loan/loan-increases-and-indexation</w:t>
              </w:r>
            </w:hyperlink>
            <w:r>
              <w:rPr>
                <w:rFonts w:cs="HelveticaNeue LT 47 LightCn"/>
                <w:color w:val="000000"/>
              </w:rPr>
              <w:t>.</w:t>
            </w:r>
          </w:p>
        </w:tc>
      </w:tr>
      <w:bookmarkEnd w:id="174"/>
    </w:tbl>
    <w:p w14:paraId="3F19689C" w14:textId="77777777" w:rsidR="00E1354C" w:rsidRDefault="00E1354C" w:rsidP="006B5D0F"/>
    <w:p w14:paraId="176AAAB4" w14:textId="77777777" w:rsidR="00E1354C" w:rsidRDefault="00E1354C" w:rsidP="006B5D0F"/>
    <w:p w14:paraId="4CDA44CB" w14:textId="77777777" w:rsidR="00E1354C" w:rsidRDefault="00E1354C" w:rsidP="006B5D0F"/>
    <w:p w14:paraId="4CCDEEB9" w14:textId="77777777" w:rsidR="00E1354C" w:rsidRDefault="00E1354C" w:rsidP="006B5D0F"/>
    <w:p w14:paraId="1808D780" w14:textId="77777777" w:rsidR="00E1354C" w:rsidRDefault="00E1354C" w:rsidP="006B5D0F"/>
    <w:p w14:paraId="49B047F0" w14:textId="77777777" w:rsidR="00E1354C" w:rsidRPr="00167671" w:rsidRDefault="00E1354C" w:rsidP="006B5D0F"/>
    <w:p w14:paraId="00941B66" w14:textId="22D3C73B" w:rsidR="006B5D0F" w:rsidRDefault="00F07760" w:rsidP="00ED7247">
      <w:pPr>
        <w:pStyle w:val="Heading2"/>
      </w:pPr>
      <w:bookmarkStart w:id="175" w:name="_Toc189553441"/>
      <w:r>
        <w:lastRenderedPageBreak/>
        <w:t>Resources and contacts</w:t>
      </w:r>
      <w:bookmarkEnd w:id="175"/>
    </w:p>
    <w:p w14:paraId="2DC0FA25" w14:textId="77777777" w:rsidR="00F07760" w:rsidRPr="00C46970" w:rsidRDefault="00F07760" w:rsidP="00F07760">
      <w:pPr>
        <w:pStyle w:val="Heading3"/>
      </w:pPr>
      <w:bookmarkStart w:id="176" w:name="_Toc188518409"/>
      <w:bookmarkStart w:id="177" w:name="_Hlk188525986"/>
      <w:bookmarkStart w:id="178" w:name="_Toc189553442"/>
      <w:bookmarkStart w:id="179" w:name="_Hlk188528447"/>
      <w:bookmarkStart w:id="180" w:name="_Toc184650636"/>
      <w:r>
        <w:t>Websites</w:t>
      </w:r>
      <w:bookmarkEnd w:id="176"/>
      <w:bookmarkEnd w:id="177"/>
      <w:bookmarkEnd w:id="178"/>
    </w:p>
    <w:tbl>
      <w:tblPr>
        <w:tblStyle w:val="TableGrid"/>
        <w:tblW w:w="9498" w:type="dxa"/>
        <w:tblLook w:val="04A0" w:firstRow="1" w:lastRow="0" w:firstColumn="1" w:lastColumn="0" w:noHBand="0" w:noVBand="1"/>
      </w:tblPr>
      <w:tblGrid>
        <w:gridCol w:w="3402"/>
        <w:gridCol w:w="6096"/>
      </w:tblGrid>
      <w:tr w:rsidR="00F07760" w14:paraId="52FF51EF" w14:textId="77777777" w:rsidTr="001E40C2">
        <w:trPr>
          <w:cnfStyle w:val="100000000000" w:firstRow="1" w:lastRow="0" w:firstColumn="0" w:lastColumn="0" w:oddVBand="0" w:evenVBand="0" w:oddHBand="0" w:evenHBand="0" w:firstRowFirstColumn="0" w:firstRowLastColumn="0" w:lastRowFirstColumn="0" w:lastRowLastColumn="0"/>
        </w:trPr>
        <w:tc>
          <w:tcPr>
            <w:tcW w:w="3402" w:type="dxa"/>
          </w:tcPr>
          <w:p w14:paraId="5F49363B" w14:textId="77777777" w:rsidR="00F07760" w:rsidRDefault="00F07760" w:rsidP="001E40C2">
            <w:pPr>
              <w:pStyle w:val="Normal-After12pt"/>
            </w:pPr>
            <w:bookmarkStart w:id="181" w:name="_Hlk188532587"/>
            <w:bookmarkEnd w:id="179"/>
            <w:r>
              <w:t>Website</w:t>
            </w:r>
          </w:p>
        </w:tc>
        <w:tc>
          <w:tcPr>
            <w:tcW w:w="6096" w:type="dxa"/>
          </w:tcPr>
          <w:p w14:paraId="16B258A4" w14:textId="77777777" w:rsidR="00F07760" w:rsidRDefault="00F07760" w:rsidP="001E40C2">
            <w:pPr>
              <w:pStyle w:val="Normal-After12pt"/>
            </w:pPr>
            <w:r>
              <w:t>Information</w:t>
            </w:r>
          </w:p>
        </w:tc>
      </w:tr>
      <w:tr w:rsidR="00F07760" w:rsidRPr="008A45C1" w14:paraId="3CAEB789" w14:textId="77777777" w:rsidTr="001E40C2">
        <w:tc>
          <w:tcPr>
            <w:tcW w:w="3402" w:type="dxa"/>
          </w:tcPr>
          <w:p w14:paraId="27F72D2B" w14:textId="77777777" w:rsidR="00F07760" w:rsidRPr="00B05AA3" w:rsidRDefault="00F07760" w:rsidP="001E40C2">
            <w:pPr>
              <w:rPr>
                <w:b/>
                <w:bCs/>
                <w:color w:val="32323E"/>
                <w:szCs w:val="20"/>
              </w:rPr>
            </w:pPr>
            <w:r w:rsidRPr="00B05AA3">
              <w:rPr>
                <w:b/>
                <w:bCs/>
                <w:color w:val="32323E"/>
                <w:szCs w:val="20"/>
              </w:rPr>
              <w:t>StudyAssist</w:t>
            </w:r>
          </w:p>
          <w:p w14:paraId="508CA150" w14:textId="77777777" w:rsidR="00F07760" w:rsidRPr="00B05AA3" w:rsidRDefault="00F07760" w:rsidP="001E40C2">
            <w:pPr>
              <w:rPr>
                <w:rStyle w:val="HyperlinkBold-Colour"/>
                <w:b w:val="0"/>
                <w:bCs/>
                <w:color w:val="32323E"/>
                <w:szCs w:val="20"/>
              </w:rPr>
            </w:pPr>
            <w:hyperlink r:id="rId90" w:history="1">
              <w:r w:rsidRPr="00B05AA3">
                <w:rPr>
                  <w:rStyle w:val="HyperlinkBold-Colour"/>
                  <w:b w:val="0"/>
                  <w:bCs/>
                  <w:color w:val="32323E"/>
                  <w:szCs w:val="20"/>
                </w:rPr>
                <w:t>www.studyassist.gov.au</w:t>
              </w:r>
            </w:hyperlink>
          </w:p>
          <w:p w14:paraId="3E1559F9" w14:textId="77777777" w:rsidR="00F07760" w:rsidRPr="008A45C1" w:rsidRDefault="00F07760" w:rsidP="001E40C2">
            <w:pPr>
              <w:rPr>
                <w:color w:val="32323E"/>
                <w:szCs w:val="20"/>
              </w:rPr>
            </w:pPr>
          </w:p>
        </w:tc>
        <w:tc>
          <w:tcPr>
            <w:tcW w:w="6096" w:type="dxa"/>
          </w:tcPr>
          <w:p w14:paraId="54296C1D" w14:textId="77777777" w:rsidR="00F07760" w:rsidRPr="008A45C1" w:rsidRDefault="00F07760" w:rsidP="001E40C2">
            <w:pPr>
              <w:spacing w:before="110" w:after="110" w:line="300" w:lineRule="atLeast"/>
              <w:rPr>
                <w:color w:val="32323E"/>
                <w:szCs w:val="20"/>
              </w:rPr>
            </w:pPr>
            <w:r w:rsidRPr="008A45C1">
              <w:rPr>
                <w:color w:val="32323E"/>
                <w:szCs w:val="20"/>
              </w:rPr>
              <w:t>StudyAssist is an Australian Government website managed by the Department of Education.</w:t>
            </w:r>
          </w:p>
          <w:p w14:paraId="54257963" w14:textId="0414B628" w:rsidR="00F07760" w:rsidRPr="008A45C1" w:rsidRDefault="00F07760" w:rsidP="001E40C2">
            <w:pPr>
              <w:spacing w:before="110" w:after="110" w:line="300" w:lineRule="atLeast"/>
              <w:rPr>
                <w:color w:val="32323E"/>
                <w:szCs w:val="20"/>
              </w:rPr>
            </w:pPr>
            <w:r w:rsidRPr="008A45C1">
              <w:rPr>
                <w:color w:val="32323E"/>
                <w:szCs w:val="20"/>
              </w:rPr>
              <w:t xml:space="preserve">StudyAssist </w:t>
            </w:r>
            <w:r w:rsidR="00F72827">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F07760" w:rsidRPr="008A45C1" w14:paraId="51F32653" w14:textId="77777777" w:rsidTr="001E40C2">
        <w:tc>
          <w:tcPr>
            <w:tcW w:w="3402" w:type="dxa"/>
          </w:tcPr>
          <w:p w14:paraId="15C3E42E" w14:textId="77777777" w:rsidR="00F07760" w:rsidRPr="00B05AA3" w:rsidRDefault="00F07760" w:rsidP="001E40C2">
            <w:pPr>
              <w:rPr>
                <w:b/>
                <w:bCs/>
                <w:color w:val="32323E"/>
                <w:szCs w:val="20"/>
              </w:rPr>
            </w:pPr>
            <w:bookmarkStart w:id="182" w:name="_Toc184650629"/>
            <w:r w:rsidRPr="00B05AA3">
              <w:rPr>
                <w:b/>
                <w:bCs/>
                <w:color w:val="32323E"/>
                <w:szCs w:val="20"/>
              </w:rPr>
              <w:t>Course Seeker</w:t>
            </w:r>
            <w:bookmarkEnd w:id="182"/>
          </w:p>
          <w:p w14:paraId="17157149" w14:textId="77777777" w:rsidR="00F07760" w:rsidRPr="00B05AA3" w:rsidRDefault="00F07760" w:rsidP="001E40C2">
            <w:pPr>
              <w:rPr>
                <w:b/>
                <w:bCs/>
                <w:color w:val="32323E"/>
                <w:szCs w:val="20"/>
              </w:rPr>
            </w:pPr>
            <w:hyperlink r:id="rId91">
              <w:r w:rsidRPr="00B05AA3">
                <w:rPr>
                  <w:rStyle w:val="HyperlinkBold-Colour"/>
                  <w:b w:val="0"/>
                  <w:bCs/>
                  <w:color w:val="32323E"/>
                  <w:szCs w:val="20"/>
                </w:rPr>
                <w:t>www.courseseeker.edu.au</w:t>
              </w:r>
            </w:hyperlink>
          </w:p>
        </w:tc>
        <w:tc>
          <w:tcPr>
            <w:tcW w:w="6096" w:type="dxa"/>
          </w:tcPr>
          <w:p w14:paraId="2CA7B651" w14:textId="77777777" w:rsidR="00F07760" w:rsidRPr="008A45C1" w:rsidRDefault="00F07760" w:rsidP="001E40C2">
            <w:pPr>
              <w:spacing w:before="110" w:after="110" w:line="300" w:lineRule="atLeast"/>
              <w:rPr>
                <w:color w:val="32323E"/>
                <w:szCs w:val="20"/>
              </w:rPr>
            </w:pPr>
            <w:r w:rsidRPr="008A45C1">
              <w:rPr>
                <w:color w:val="32323E"/>
                <w:szCs w:val="20"/>
              </w:rPr>
              <w:t>Course Seeker helps you compare undergraduate courses in Australia.</w:t>
            </w:r>
          </w:p>
          <w:p w14:paraId="390A0F21" w14:textId="77777777" w:rsidR="00F07760" w:rsidRPr="008A45C1" w:rsidRDefault="00F07760" w:rsidP="001E40C2">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F07760" w:rsidRPr="008A45C1" w14:paraId="2124E29C" w14:textId="77777777" w:rsidTr="001E40C2">
        <w:tc>
          <w:tcPr>
            <w:tcW w:w="3402" w:type="dxa"/>
          </w:tcPr>
          <w:p w14:paraId="781226F9" w14:textId="77777777" w:rsidR="00F07760" w:rsidRPr="00B05AA3" w:rsidRDefault="00F07760" w:rsidP="001E40C2">
            <w:pPr>
              <w:rPr>
                <w:b/>
                <w:bCs/>
                <w:color w:val="32323E"/>
                <w:szCs w:val="20"/>
              </w:rPr>
            </w:pPr>
            <w:bookmarkStart w:id="183" w:name="_Toc184650630"/>
            <w:r w:rsidRPr="00B05AA3">
              <w:rPr>
                <w:b/>
                <w:bCs/>
                <w:color w:val="32323E"/>
                <w:szCs w:val="20"/>
              </w:rPr>
              <w:t>ComparED</w:t>
            </w:r>
            <w:bookmarkEnd w:id="183"/>
          </w:p>
          <w:p w14:paraId="6B6E2314" w14:textId="77777777" w:rsidR="00F07760" w:rsidRPr="00B05AA3" w:rsidRDefault="00F07760" w:rsidP="001E40C2">
            <w:pPr>
              <w:rPr>
                <w:rStyle w:val="HyperlinkBold-Colour"/>
                <w:b w:val="0"/>
                <w:bCs/>
                <w:color w:val="32323E"/>
                <w:szCs w:val="20"/>
              </w:rPr>
            </w:pPr>
            <w:hyperlink r:id="rId92" w:history="1">
              <w:r w:rsidRPr="00B05AA3">
                <w:rPr>
                  <w:rStyle w:val="HyperlinkBold-Colour"/>
                  <w:b w:val="0"/>
                  <w:bCs/>
                  <w:color w:val="32323E"/>
                  <w:szCs w:val="20"/>
                </w:rPr>
                <w:t>www.comparED.edu.au</w:t>
              </w:r>
            </w:hyperlink>
          </w:p>
          <w:p w14:paraId="7B44A395" w14:textId="77777777" w:rsidR="00F07760" w:rsidRPr="008A45C1" w:rsidRDefault="00F07760" w:rsidP="001E40C2">
            <w:pPr>
              <w:rPr>
                <w:color w:val="32323E"/>
                <w:szCs w:val="20"/>
              </w:rPr>
            </w:pPr>
          </w:p>
        </w:tc>
        <w:tc>
          <w:tcPr>
            <w:tcW w:w="6096" w:type="dxa"/>
          </w:tcPr>
          <w:p w14:paraId="13448BEF" w14:textId="77777777" w:rsidR="00F07760" w:rsidRPr="008A45C1" w:rsidRDefault="00F07760" w:rsidP="001E40C2">
            <w:pPr>
              <w:spacing w:before="110" w:after="110" w:line="300" w:lineRule="atLeast"/>
              <w:rPr>
                <w:color w:val="32323E"/>
                <w:szCs w:val="20"/>
              </w:rPr>
            </w:pPr>
            <w:r w:rsidRPr="008A45C1">
              <w:rPr>
                <w:color w:val="32323E"/>
                <w:szCs w:val="20"/>
              </w:rPr>
              <w:t>ComparED helps you to compare the experience that other students had when studying a particular study area at a provider.</w:t>
            </w:r>
          </w:p>
          <w:p w14:paraId="47B90C97" w14:textId="77777777" w:rsidR="00F07760" w:rsidRPr="008A45C1" w:rsidRDefault="00F07760" w:rsidP="001E40C2">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F07760" w:rsidRPr="008A45C1" w14:paraId="30A0FDEB" w14:textId="77777777" w:rsidTr="001E40C2">
        <w:tc>
          <w:tcPr>
            <w:tcW w:w="3402" w:type="dxa"/>
          </w:tcPr>
          <w:p w14:paraId="1F1647C7" w14:textId="77777777" w:rsidR="00F07760" w:rsidRPr="00B05AA3" w:rsidRDefault="00F07760" w:rsidP="001E40C2">
            <w:pPr>
              <w:rPr>
                <w:b/>
                <w:bCs/>
                <w:color w:val="32323E"/>
                <w:szCs w:val="20"/>
              </w:rPr>
            </w:pPr>
            <w:bookmarkStart w:id="184" w:name="_Toc184650631"/>
            <w:r w:rsidRPr="00B05AA3">
              <w:rPr>
                <w:b/>
                <w:bCs/>
                <w:color w:val="32323E"/>
                <w:szCs w:val="20"/>
              </w:rPr>
              <w:t>myHELPbalance</w:t>
            </w:r>
            <w:bookmarkEnd w:id="184"/>
          </w:p>
          <w:p w14:paraId="34CC4D40" w14:textId="77777777" w:rsidR="00F07760" w:rsidRPr="00B05AA3" w:rsidRDefault="00F07760" w:rsidP="001E40C2">
            <w:pPr>
              <w:rPr>
                <w:rStyle w:val="HyperlinkBold-Colour"/>
                <w:b w:val="0"/>
                <w:bCs/>
                <w:color w:val="32323E"/>
                <w:szCs w:val="20"/>
              </w:rPr>
            </w:pPr>
            <w:hyperlink r:id="rId93" w:history="1">
              <w:r w:rsidRPr="00B05AA3">
                <w:rPr>
                  <w:rStyle w:val="HyperlinkBold-Colour"/>
                  <w:b w:val="0"/>
                  <w:bCs/>
                  <w:color w:val="32323E"/>
                  <w:szCs w:val="20"/>
                </w:rPr>
                <w:t>www.myHELPbalance.gov.au</w:t>
              </w:r>
            </w:hyperlink>
          </w:p>
          <w:p w14:paraId="1CBC4D52" w14:textId="77777777" w:rsidR="00F07760" w:rsidRPr="008A45C1" w:rsidRDefault="00F07760" w:rsidP="001E40C2">
            <w:pPr>
              <w:rPr>
                <w:i/>
                <w:iCs/>
                <w:color w:val="32323E"/>
                <w:szCs w:val="20"/>
              </w:rPr>
            </w:pPr>
          </w:p>
        </w:tc>
        <w:tc>
          <w:tcPr>
            <w:tcW w:w="6096" w:type="dxa"/>
          </w:tcPr>
          <w:p w14:paraId="7EEEF7AF" w14:textId="77777777" w:rsidR="00F07760" w:rsidRPr="008A45C1" w:rsidRDefault="00F07760" w:rsidP="001E40C2">
            <w:pPr>
              <w:spacing w:before="110" w:after="110" w:line="300" w:lineRule="atLeast"/>
              <w:rPr>
                <w:color w:val="32323E"/>
                <w:szCs w:val="20"/>
              </w:rPr>
            </w:pPr>
            <w:r w:rsidRPr="008A45C1">
              <w:rPr>
                <w:color w:val="32323E"/>
                <w:szCs w:val="20"/>
              </w:rPr>
              <w:t>myHELPbalance helps you monitor your loan information and keep track of your available HELP balance and Student Learning Entitlement (SLE).</w:t>
            </w:r>
          </w:p>
        </w:tc>
      </w:tr>
      <w:bookmarkEnd w:id="181"/>
    </w:tbl>
    <w:p w14:paraId="2B39F843" w14:textId="77777777" w:rsidR="00F07760" w:rsidRDefault="00F07760" w:rsidP="00F07760">
      <w:pPr>
        <w:pStyle w:val="ListBullet"/>
        <w:numPr>
          <w:ilvl w:val="0"/>
          <w:numId w:val="0"/>
        </w:numPr>
        <w:ind w:left="357"/>
      </w:pPr>
    </w:p>
    <w:p w14:paraId="546E75B2" w14:textId="77777777" w:rsidR="00F07760" w:rsidRDefault="00F07760" w:rsidP="00F07760">
      <w:pPr>
        <w:pStyle w:val="ListBullet"/>
        <w:numPr>
          <w:ilvl w:val="0"/>
          <w:numId w:val="0"/>
        </w:numPr>
        <w:ind w:left="357"/>
      </w:pPr>
    </w:p>
    <w:p w14:paraId="49EEC8F2" w14:textId="77777777" w:rsidR="00F07760" w:rsidRDefault="00F07760" w:rsidP="00F07760">
      <w:pPr>
        <w:pStyle w:val="ListBullet"/>
        <w:numPr>
          <w:ilvl w:val="0"/>
          <w:numId w:val="0"/>
        </w:numPr>
        <w:ind w:left="357"/>
      </w:pPr>
    </w:p>
    <w:p w14:paraId="73047CF2" w14:textId="77777777" w:rsidR="00F07760" w:rsidRDefault="00F07760" w:rsidP="00F07760">
      <w:pPr>
        <w:pStyle w:val="ListBullet"/>
        <w:numPr>
          <w:ilvl w:val="0"/>
          <w:numId w:val="0"/>
        </w:numPr>
        <w:ind w:left="357"/>
      </w:pPr>
    </w:p>
    <w:p w14:paraId="1F39B82D" w14:textId="77777777" w:rsidR="00F07760" w:rsidRDefault="00F07760" w:rsidP="00F07760">
      <w:pPr>
        <w:pStyle w:val="ListBullet"/>
        <w:numPr>
          <w:ilvl w:val="0"/>
          <w:numId w:val="0"/>
        </w:numPr>
        <w:ind w:left="357"/>
      </w:pPr>
    </w:p>
    <w:p w14:paraId="7B487633" w14:textId="77777777" w:rsidR="00F07760" w:rsidRDefault="00F07760" w:rsidP="00F07760">
      <w:pPr>
        <w:pStyle w:val="ListBullet"/>
        <w:numPr>
          <w:ilvl w:val="0"/>
          <w:numId w:val="0"/>
        </w:numPr>
        <w:ind w:left="357"/>
      </w:pPr>
    </w:p>
    <w:p w14:paraId="509C6F7D" w14:textId="77777777" w:rsidR="00F07760" w:rsidRDefault="00F07760" w:rsidP="00F07760">
      <w:pPr>
        <w:pStyle w:val="ListBullet"/>
        <w:numPr>
          <w:ilvl w:val="0"/>
          <w:numId w:val="0"/>
        </w:numPr>
        <w:ind w:left="357"/>
      </w:pPr>
    </w:p>
    <w:p w14:paraId="57580969" w14:textId="77777777" w:rsidR="00F07760" w:rsidRDefault="00F07760" w:rsidP="00F07760">
      <w:pPr>
        <w:pStyle w:val="ListBullet"/>
        <w:numPr>
          <w:ilvl w:val="0"/>
          <w:numId w:val="0"/>
        </w:numPr>
        <w:ind w:left="357"/>
      </w:pPr>
    </w:p>
    <w:p w14:paraId="1EDEECF3" w14:textId="77777777" w:rsidR="00F07760" w:rsidRDefault="00F07760" w:rsidP="00F07760">
      <w:pPr>
        <w:pStyle w:val="ListBullet"/>
        <w:numPr>
          <w:ilvl w:val="0"/>
          <w:numId w:val="0"/>
        </w:numPr>
        <w:ind w:left="357"/>
      </w:pPr>
    </w:p>
    <w:p w14:paraId="03E86704" w14:textId="77777777" w:rsidR="00F07760" w:rsidRDefault="00F07760" w:rsidP="00F07760">
      <w:pPr>
        <w:pStyle w:val="ListBullet"/>
        <w:numPr>
          <w:ilvl w:val="0"/>
          <w:numId w:val="0"/>
        </w:numPr>
        <w:ind w:left="357"/>
      </w:pPr>
    </w:p>
    <w:p w14:paraId="2D7635C1" w14:textId="77777777" w:rsidR="00F07760" w:rsidRDefault="00F07760" w:rsidP="00F07760">
      <w:pPr>
        <w:pStyle w:val="Heading3"/>
      </w:pPr>
      <w:bookmarkStart w:id="185" w:name="_Toc188518410"/>
      <w:bookmarkStart w:id="186" w:name="_Hlk188525971"/>
      <w:bookmarkStart w:id="187" w:name="_Toc189553443"/>
      <w:bookmarkStart w:id="188" w:name="_Hlk188528460"/>
      <w:r>
        <w:lastRenderedPageBreak/>
        <w:t>Organisations</w:t>
      </w:r>
      <w:bookmarkEnd w:id="185"/>
      <w:bookmarkEnd w:id="186"/>
      <w:bookmarkEnd w:id="187"/>
    </w:p>
    <w:tbl>
      <w:tblPr>
        <w:tblStyle w:val="TableGrid"/>
        <w:tblW w:w="9498" w:type="dxa"/>
        <w:tblLayout w:type="fixed"/>
        <w:tblLook w:val="04A0" w:firstRow="1" w:lastRow="0" w:firstColumn="1" w:lastColumn="0" w:noHBand="0" w:noVBand="1"/>
      </w:tblPr>
      <w:tblGrid>
        <w:gridCol w:w="1858"/>
        <w:gridCol w:w="3529"/>
        <w:gridCol w:w="4111"/>
      </w:tblGrid>
      <w:tr w:rsidR="00F07760" w14:paraId="6FD0604C" w14:textId="77777777" w:rsidTr="001E40C2">
        <w:trPr>
          <w:cnfStyle w:val="100000000000" w:firstRow="1" w:lastRow="0" w:firstColumn="0" w:lastColumn="0" w:oddVBand="0" w:evenVBand="0" w:oddHBand="0" w:evenHBand="0" w:firstRowFirstColumn="0" w:firstRowLastColumn="0" w:lastRowFirstColumn="0" w:lastRowLastColumn="0"/>
        </w:trPr>
        <w:tc>
          <w:tcPr>
            <w:tcW w:w="1858" w:type="dxa"/>
          </w:tcPr>
          <w:p w14:paraId="2AF8EA1B" w14:textId="77777777" w:rsidR="00F07760" w:rsidRDefault="00F07760" w:rsidP="001E40C2">
            <w:pPr>
              <w:pStyle w:val="Normal-After12pt"/>
            </w:pPr>
            <w:bookmarkStart w:id="189" w:name="_Hlk188532616"/>
            <w:bookmarkEnd w:id="188"/>
            <w:r>
              <w:t>Organisation</w:t>
            </w:r>
          </w:p>
        </w:tc>
        <w:tc>
          <w:tcPr>
            <w:tcW w:w="3529" w:type="dxa"/>
          </w:tcPr>
          <w:p w14:paraId="2A39E21B" w14:textId="77777777" w:rsidR="00F07760" w:rsidRDefault="00F07760" w:rsidP="001E40C2">
            <w:pPr>
              <w:pStyle w:val="Normal-After12pt"/>
            </w:pPr>
            <w:r>
              <w:t>What they can help with:</w:t>
            </w:r>
          </w:p>
        </w:tc>
        <w:tc>
          <w:tcPr>
            <w:tcW w:w="4111" w:type="dxa"/>
          </w:tcPr>
          <w:p w14:paraId="09A3E68D" w14:textId="77777777" w:rsidR="00F07760" w:rsidRDefault="00F07760" w:rsidP="001E40C2">
            <w:pPr>
              <w:pStyle w:val="Normal-After12pt"/>
            </w:pPr>
            <w:r>
              <w:t>Contact details</w:t>
            </w:r>
          </w:p>
        </w:tc>
      </w:tr>
      <w:tr w:rsidR="00F07760" w:rsidRPr="008A45C1" w14:paraId="7B2A85B8" w14:textId="77777777" w:rsidTr="001E40C2">
        <w:trPr>
          <w:trHeight w:val="3175"/>
        </w:trPr>
        <w:tc>
          <w:tcPr>
            <w:tcW w:w="1858" w:type="dxa"/>
            <w:vAlign w:val="center"/>
          </w:tcPr>
          <w:p w14:paraId="280B42D7" w14:textId="77777777" w:rsidR="00F07760" w:rsidRPr="00B05AA3" w:rsidRDefault="00F07760" w:rsidP="001E40C2">
            <w:pPr>
              <w:rPr>
                <w:b/>
                <w:bCs/>
                <w:color w:val="32323E"/>
              </w:rPr>
            </w:pPr>
            <w:bookmarkStart w:id="190" w:name="_Toc184650632"/>
            <w:r w:rsidRPr="00B05AA3">
              <w:rPr>
                <w:b/>
                <w:bCs/>
                <w:color w:val="32323E"/>
              </w:rPr>
              <w:t>Australian Taxation Office</w:t>
            </w:r>
            <w:bookmarkEnd w:id="190"/>
          </w:p>
          <w:p w14:paraId="530FF611" w14:textId="77777777" w:rsidR="00F07760" w:rsidRPr="008A45C1" w:rsidRDefault="00F07760" w:rsidP="001E40C2">
            <w:pPr>
              <w:rPr>
                <w:color w:val="32323E"/>
              </w:rPr>
            </w:pPr>
          </w:p>
        </w:tc>
        <w:tc>
          <w:tcPr>
            <w:tcW w:w="3529" w:type="dxa"/>
            <w:vAlign w:val="center"/>
          </w:tcPr>
          <w:p w14:paraId="265FBA5A" w14:textId="727333B2" w:rsidR="00F07760" w:rsidRPr="008A45C1" w:rsidRDefault="00F07760" w:rsidP="001E40C2">
            <w:pPr>
              <w:rPr>
                <w:color w:val="32323E"/>
              </w:rPr>
            </w:pPr>
            <w:r w:rsidRPr="008A45C1">
              <w:rPr>
                <w:color w:val="32323E"/>
              </w:rPr>
              <w:t xml:space="preserve">The ATO </w:t>
            </w:r>
            <w:r w:rsidR="00B6065C">
              <w:rPr>
                <w:color w:val="32323E"/>
              </w:rPr>
              <w:t>help</w:t>
            </w:r>
            <w:r w:rsidRPr="008A45C1">
              <w:rPr>
                <w:color w:val="32323E"/>
              </w:rPr>
              <w:t xml:space="preserve"> you understand your HELP debt including indexation and compulsory, voluntary and overseas repayments.</w:t>
            </w:r>
          </w:p>
          <w:p w14:paraId="417CCFCF" w14:textId="77777777" w:rsidR="00F07760" w:rsidRPr="008A45C1" w:rsidRDefault="00F07760" w:rsidP="001E40C2">
            <w:pPr>
              <w:rPr>
                <w:color w:val="32323E"/>
              </w:rPr>
            </w:pPr>
            <w:r w:rsidRPr="008A45C1">
              <w:rPr>
                <w:color w:val="32323E"/>
              </w:rPr>
              <w:t>Viewing your loan accounts and information such as payment reference numbers.</w:t>
            </w:r>
          </w:p>
        </w:tc>
        <w:tc>
          <w:tcPr>
            <w:tcW w:w="4111" w:type="dxa"/>
            <w:vAlign w:val="center"/>
          </w:tcPr>
          <w:p w14:paraId="6C3D0C1E" w14:textId="77777777" w:rsidR="00F07760" w:rsidRPr="008A45C1" w:rsidRDefault="00F07760" w:rsidP="001E40C2">
            <w:pPr>
              <w:rPr>
                <w:color w:val="32323E"/>
              </w:rPr>
            </w:pPr>
            <w:r w:rsidRPr="008A45C1">
              <w:rPr>
                <w:color w:val="32323E"/>
              </w:rPr>
              <w:t>13 28 61</w:t>
            </w:r>
          </w:p>
          <w:p w14:paraId="7D06C585" w14:textId="77777777" w:rsidR="00F07760" w:rsidRPr="008A45C1" w:rsidRDefault="00F07760" w:rsidP="001E40C2">
            <w:pPr>
              <w:rPr>
                <w:color w:val="32323E"/>
              </w:rPr>
            </w:pPr>
            <w:r>
              <w:rPr>
                <w:color w:val="32323E"/>
              </w:rPr>
              <w:t xml:space="preserve">If you are deaf or have a hearing or speech impairment, information on contacting the ATO through the National Relay Service is available at: </w:t>
            </w:r>
            <w:hyperlink r:id="rId94" w:history="1">
              <w:r w:rsidRPr="004C3C11">
                <w:rPr>
                  <w:rStyle w:val="Hyperlink"/>
                </w:rPr>
                <w:t>Other services | Australian Taxation Office</w:t>
              </w:r>
            </w:hyperlink>
            <w:r>
              <w:rPr>
                <w:color w:val="32323E"/>
              </w:rPr>
              <w:t>.</w:t>
            </w:r>
          </w:p>
          <w:p w14:paraId="07D46B71" w14:textId="77777777" w:rsidR="00F07760" w:rsidRPr="008A45C1" w:rsidRDefault="00F07760" w:rsidP="001E40C2">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95" w:history="1">
              <w:r w:rsidRPr="008A45C1">
                <w:rPr>
                  <w:color w:val="32323E"/>
                  <w:u w:val="single"/>
                </w:rPr>
                <w:t>https://www.ato.gov.au/individuals-and-families/study-and-training-support-loans</w:t>
              </w:r>
            </w:hyperlink>
            <w:r w:rsidRPr="008A45C1">
              <w:rPr>
                <w:color w:val="32323E"/>
              </w:rPr>
              <w:t>.</w:t>
            </w:r>
          </w:p>
        </w:tc>
      </w:tr>
      <w:tr w:rsidR="00F07760" w:rsidRPr="008A45C1" w14:paraId="711FCFFC" w14:textId="77777777" w:rsidTr="001E40C2">
        <w:trPr>
          <w:trHeight w:val="2721"/>
        </w:trPr>
        <w:tc>
          <w:tcPr>
            <w:tcW w:w="1858" w:type="dxa"/>
            <w:vAlign w:val="center"/>
          </w:tcPr>
          <w:p w14:paraId="2958E279" w14:textId="77777777" w:rsidR="00F07760" w:rsidRPr="00B05AA3" w:rsidRDefault="00F07760" w:rsidP="001E40C2">
            <w:pPr>
              <w:rPr>
                <w:b/>
                <w:bCs/>
                <w:color w:val="32323E"/>
              </w:rPr>
            </w:pPr>
            <w:bookmarkStart w:id="191" w:name="_Toc184650633"/>
            <w:r w:rsidRPr="00B05AA3">
              <w:rPr>
                <w:b/>
                <w:bCs/>
                <w:color w:val="32323E"/>
              </w:rPr>
              <w:t>Services Australia</w:t>
            </w:r>
            <w:bookmarkEnd w:id="191"/>
          </w:p>
        </w:tc>
        <w:tc>
          <w:tcPr>
            <w:tcW w:w="3529" w:type="dxa"/>
            <w:vAlign w:val="center"/>
          </w:tcPr>
          <w:p w14:paraId="51F514E5" w14:textId="77777777" w:rsidR="00F07760" w:rsidRPr="008A45C1" w:rsidRDefault="00F07760" w:rsidP="001E40C2">
            <w:pPr>
              <w:rPr>
                <w:rFonts w:eastAsia="Calibri"/>
                <w:color w:val="32323E"/>
              </w:rPr>
            </w:pPr>
            <w:r w:rsidRPr="008A45C1">
              <w:rPr>
                <w:rFonts w:eastAsia="Calibri"/>
                <w:color w:val="32323E"/>
              </w:rPr>
              <w:t>Services Australia has payments to help support you while you do further tertiary study or training such as Youth Allowance, Austudy and ABSTUDY.</w:t>
            </w:r>
          </w:p>
          <w:p w14:paraId="422F8655" w14:textId="77777777" w:rsidR="00F07760" w:rsidRPr="008A45C1" w:rsidRDefault="00F07760" w:rsidP="001E40C2">
            <w:pPr>
              <w:rPr>
                <w:color w:val="32323E"/>
              </w:rPr>
            </w:pPr>
            <w:r w:rsidRPr="008A45C1">
              <w:rPr>
                <w:color w:val="32323E"/>
              </w:rPr>
              <w:t>They also administer Tertiary Access Payments and Student Start-up Loans.</w:t>
            </w:r>
          </w:p>
        </w:tc>
        <w:tc>
          <w:tcPr>
            <w:tcW w:w="4111" w:type="dxa"/>
            <w:vAlign w:val="center"/>
          </w:tcPr>
          <w:p w14:paraId="34414F5C" w14:textId="77777777" w:rsidR="00F07760" w:rsidRPr="008A45C1" w:rsidRDefault="00F07760" w:rsidP="001E40C2">
            <w:pPr>
              <w:rPr>
                <w:color w:val="32323E"/>
              </w:rPr>
            </w:pPr>
            <w:r w:rsidRPr="008A45C1">
              <w:rPr>
                <w:color w:val="32323E"/>
              </w:rPr>
              <w:t xml:space="preserve">Website: </w:t>
            </w:r>
            <w:hyperlink r:id="rId96" w:history="1">
              <w:r w:rsidRPr="008A45C1">
                <w:rPr>
                  <w:color w:val="32323E"/>
                  <w:u w:val="single"/>
                </w:rPr>
                <w:t>servicesaustralia.gov.au/education</w:t>
              </w:r>
            </w:hyperlink>
          </w:p>
          <w:p w14:paraId="488E4627" w14:textId="77777777" w:rsidR="00F07760" w:rsidRPr="008A45C1" w:rsidRDefault="00F07760" w:rsidP="001E40C2">
            <w:pPr>
              <w:rPr>
                <w:color w:val="32323E"/>
              </w:rPr>
            </w:pPr>
          </w:p>
          <w:p w14:paraId="152615D2" w14:textId="77777777" w:rsidR="00F07760" w:rsidRPr="008A45C1" w:rsidRDefault="00F07760" w:rsidP="001E40C2">
            <w:pPr>
              <w:rPr>
                <w:color w:val="32323E"/>
              </w:rPr>
            </w:pPr>
            <w:r w:rsidRPr="008A45C1">
              <w:rPr>
                <w:color w:val="32323E"/>
              </w:rPr>
              <w:t xml:space="preserve">Payment finder: </w:t>
            </w:r>
            <w:hyperlink r:id="rId97" w:history="1">
              <w:r w:rsidRPr="008A45C1">
                <w:rPr>
                  <w:color w:val="32323E"/>
                  <w:u w:val="single"/>
                </w:rPr>
                <w:t>https://www.centrelink.gov.au/apps/clkonline_cof/payment-service-finder/payment-service-finder-start</w:t>
              </w:r>
            </w:hyperlink>
            <w:r w:rsidRPr="008A45C1">
              <w:rPr>
                <w:color w:val="32323E"/>
              </w:rPr>
              <w:t xml:space="preserve">. </w:t>
            </w:r>
          </w:p>
        </w:tc>
      </w:tr>
      <w:tr w:rsidR="00F07760" w:rsidRPr="008A45C1" w14:paraId="568AB599" w14:textId="77777777" w:rsidTr="001E40C2">
        <w:trPr>
          <w:trHeight w:val="1474"/>
        </w:trPr>
        <w:tc>
          <w:tcPr>
            <w:tcW w:w="1858" w:type="dxa"/>
            <w:vAlign w:val="center"/>
          </w:tcPr>
          <w:p w14:paraId="6C7AE750" w14:textId="77777777" w:rsidR="00F07760" w:rsidRPr="00B05AA3" w:rsidRDefault="00F07760" w:rsidP="001E40C2">
            <w:pPr>
              <w:rPr>
                <w:b/>
                <w:bCs/>
                <w:color w:val="32323E"/>
              </w:rPr>
            </w:pPr>
            <w:bookmarkStart w:id="192" w:name="_Toc184650634"/>
            <w:r w:rsidRPr="00B05AA3">
              <w:rPr>
                <w:b/>
                <w:bCs/>
                <w:color w:val="32323E"/>
              </w:rPr>
              <w:t>Department of Home Affairs</w:t>
            </w:r>
            <w:bookmarkEnd w:id="192"/>
          </w:p>
          <w:p w14:paraId="4208D023" w14:textId="77777777" w:rsidR="00F07760" w:rsidRPr="008A45C1" w:rsidRDefault="00F07760" w:rsidP="001E40C2">
            <w:pPr>
              <w:rPr>
                <w:color w:val="32323E"/>
              </w:rPr>
            </w:pPr>
          </w:p>
        </w:tc>
        <w:tc>
          <w:tcPr>
            <w:tcW w:w="3529" w:type="dxa"/>
            <w:vAlign w:val="center"/>
          </w:tcPr>
          <w:p w14:paraId="6725B417" w14:textId="77777777" w:rsidR="00F07760" w:rsidRPr="008A45C1" w:rsidRDefault="00F07760" w:rsidP="001E40C2">
            <w:pPr>
              <w:rPr>
                <w:rFonts w:eastAsia="Calibri"/>
                <w:color w:val="32323E"/>
              </w:rPr>
            </w:pPr>
            <w:r w:rsidRPr="008A45C1">
              <w:rPr>
                <w:color w:val="32323E"/>
              </w:rPr>
              <w:t>The Department of Home Affairs can help you with visas and Australian citizenship.</w:t>
            </w:r>
          </w:p>
        </w:tc>
        <w:tc>
          <w:tcPr>
            <w:tcW w:w="4111" w:type="dxa"/>
            <w:vAlign w:val="center"/>
          </w:tcPr>
          <w:p w14:paraId="2C7ACD58" w14:textId="77777777" w:rsidR="00F07760" w:rsidRDefault="00F07760" w:rsidP="001E40C2">
            <w:pPr>
              <w:rPr>
                <w:color w:val="32323E"/>
              </w:rPr>
            </w:pPr>
            <w:r w:rsidRPr="008A45C1">
              <w:rPr>
                <w:color w:val="32323E"/>
              </w:rPr>
              <w:t>13 18 81</w:t>
            </w:r>
          </w:p>
          <w:p w14:paraId="7E246D86" w14:textId="77777777" w:rsidR="00F07760" w:rsidRPr="008A45C1" w:rsidRDefault="00F07760" w:rsidP="001E40C2">
            <w:pPr>
              <w:rPr>
                <w:color w:val="32323E"/>
              </w:rPr>
            </w:pPr>
            <w:r w:rsidRPr="008A45C1">
              <w:rPr>
                <w:color w:val="32323E"/>
              </w:rPr>
              <w:t>Website:</w:t>
            </w:r>
            <w:r>
              <w:rPr>
                <w:color w:val="32323E"/>
              </w:rPr>
              <w:t xml:space="preserve"> </w:t>
            </w:r>
            <w:hyperlink r:id="rId98" w:history="1">
              <w:r w:rsidRPr="008A45C1">
                <w:rPr>
                  <w:color w:val="32323E"/>
                  <w:u w:val="single"/>
                </w:rPr>
                <w:t>www.homeaffairs.gov.au</w:t>
              </w:r>
            </w:hyperlink>
            <w:r w:rsidRPr="008A45C1">
              <w:rPr>
                <w:color w:val="32323E"/>
              </w:rPr>
              <w:t xml:space="preserve"> </w:t>
            </w:r>
          </w:p>
        </w:tc>
      </w:tr>
      <w:tr w:rsidR="00F07760" w:rsidRPr="008A45C1" w14:paraId="13738156" w14:textId="77777777" w:rsidTr="001E40C2">
        <w:trPr>
          <w:trHeight w:val="1587"/>
        </w:trPr>
        <w:tc>
          <w:tcPr>
            <w:tcW w:w="1858" w:type="dxa"/>
            <w:vAlign w:val="center"/>
          </w:tcPr>
          <w:p w14:paraId="22659B9B" w14:textId="77777777" w:rsidR="00F07760" w:rsidRPr="00B05AA3" w:rsidRDefault="00F07760" w:rsidP="001E40C2">
            <w:pPr>
              <w:rPr>
                <w:b/>
                <w:color w:val="32323E"/>
              </w:rPr>
            </w:pPr>
            <w:bookmarkStart w:id="193" w:name="_Toc184650635"/>
            <w:r w:rsidRPr="00B05AA3">
              <w:rPr>
                <w:b/>
                <w:color w:val="32323E"/>
              </w:rPr>
              <w:t>Office of the Student Identifiers Registra</w:t>
            </w:r>
            <w:bookmarkEnd w:id="193"/>
            <w:r w:rsidRPr="00B05AA3">
              <w:rPr>
                <w:b/>
                <w:color w:val="32323E"/>
              </w:rPr>
              <w:t>r</w:t>
            </w:r>
          </w:p>
        </w:tc>
        <w:tc>
          <w:tcPr>
            <w:tcW w:w="3529" w:type="dxa"/>
            <w:vAlign w:val="center"/>
          </w:tcPr>
          <w:p w14:paraId="2F0F47CD" w14:textId="77777777" w:rsidR="00F07760" w:rsidRPr="008A45C1" w:rsidRDefault="00F07760" w:rsidP="001E40C2">
            <w:pPr>
              <w:rPr>
                <w:color w:val="32323E"/>
              </w:rPr>
            </w:pPr>
            <w:r>
              <w:t xml:space="preserve">Visit the USI website to create or find your USI. </w:t>
            </w:r>
          </w:p>
        </w:tc>
        <w:tc>
          <w:tcPr>
            <w:tcW w:w="4111" w:type="dxa"/>
            <w:vAlign w:val="center"/>
          </w:tcPr>
          <w:p w14:paraId="784249AD" w14:textId="77777777" w:rsidR="00F07760" w:rsidRPr="008A45C1" w:rsidRDefault="00F07760" w:rsidP="001E40C2">
            <w:pPr>
              <w:rPr>
                <w:color w:val="32323E"/>
              </w:rPr>
            </w:pPr>
            <w:r w:rsidRPr="008A45C1">
              <w:rPr>
                <w:color w:val="32323E"/>
              </w:rPr>
              <w:t>1300 857 536</w:t>
            </w:r>
          </w:p>
          <w:p w14:paraId="2211799F" w14:textId="77777777" w:rsidR="00F07760" w:rsidRPr="00B05AA3" w:rsidRDefault="00F07760" w:rsidP="001E40C2">
            <w:pPr>
              <w:rPr>
                <w:color w:val="32323E"/>
                <w:u w:val="single"/>
              </w:rPr>
            </w:pPr>
            <w:r w:rsidRPr="008A45C1">
              <w:rPr>
                <w:color w:val="32323E"/>
              </w:rPr>
              <w:t>Website:</w:t>
            </w:r>
            <w:r>
              <w:rPr>
                <w:color w:val="32323E"/>
              </w:rPr>
              <w:t xml:space="preserve"> </w:t>
            </w:r>
            <w:hyperlink r:id="rId99" w:history="1">
              <w:r w:rsidRPr="00A86F00">
                <w:rPr>
                  <w:rStyle w:val="Hyperlink"/>
                </w:rPr>
                <w:t>www.usi.gov.au</w:t>
              </w:r>
            </w:hyperlink>
            <w:r w:rsidRPr="008A45C1" w:rsidDel="000D64B0">
              <w:rPr>
                <w:color w:val="32323E"/>
                <w:u w:val="single"/>
              </w:rPr>
              <w:t xml:space="preserve"> </w:t>
            </w:r>
          </w:p>
        </w:tc>
      </w:tr>
      <w:bookmarkEnd w:id="189"/>
    </w:tbl>
    <w:p w14:paraId="03DB4314" w14:textId="77777777" w:rsidR="00F2319B" w:rsidRDefault="00F2319B">
      <w:pPr>
        <w:rPr>
          <w:b/>
          <w:color w:val="2F0E72" w:themeColor="accent1"/>
          <w:sz w:val="52"/>
          <w:szCs w:val="52"/>
        </w:rPr>
      </w:pPr>
      <w:r>
        <w:br w:type="page"/>
      </w:r>
    </w:p>
    <w:p w14:paraId="1FBB76F5" w14:textId="4627E7FC" w:rsidR="00EF71DB" w:rsidRPr="00DD05A6" w:rsidRDefault="00EF71DB" w:rsidP="00F2319B">
      <w:pPr>
        <w:pStyle w:val="Heading2"/>
      </w:pPr>
      <w:bookmarkStart w:id="194" w:name="_Toc189553444"/>
      <w:r w:rsidRPr="00DD05A6">
        <w:lastRenderedPageBreak/>
        <w:t>Glossary</w:t>
      </w:r>
      <w:bookmarkEnd w:id="180"/>
      <w:bookmarkEnd w:id="194"/>
    </w:p>
    <w:p w14:paraId="4B452C01" w14:textId="77777777" w:rsidR="007C279C" w:rsidRPr="00144785" w:rsidRDefault="00EF71DB" w:rsidP="00F07760">
      <w:pPr>
        <w:pStyle w:val="GlossaryTerm"/>
        <w:framePr w:wrap="around"/>
        <w:spacing w:line="240" w:lineRule="auto"/>
        <w:rPr>
          <w:rStyle w:val="HighlightedWords-Colour"/>
          <w:b/>
          <w:bCs w:val="0"/>
        </w:rPr>
      </w:pPr>
      <w:bookmarkStart w:id="195" w:name="_Ref187156214"/>
      <w:bookmarkStart w:id="196" w:name="_Hlk187830975"/>
      <w:r w:rsidRPr="00144785">
        <w:rPr>
          <w:rStyle w:val="HighlightedWords-Colour"/>
          <w:b/>
          <w:bCs w:val="0"/>
        </w:rPr>
        <w:t>Administrative date</w:t>
      </w:r>
      <w:bookmarkEnd w:id="195"/>
    </w:p>
    <w:p w14:paraId="664D468B" w14:textId="77777777" w:rsidR="00144785" w:rsidRPr="00144785" w:rsidRDefault="00144785" w:rsidP="00F07760">
      <w:pPr>
        <w:pStyle w:val="GlossaryBody"/>
        <w:spacing w:after="0" w:line="240" w:lineRule="auto"/>
        <w:ind w:left="420"/>
        <w:rPr>
          <w:rFonts w:eastAsia="Calibri" w:cs="Arial"/>
        </w:rPr>
      </w:pPr>
    </w:p>
    <w:p w14:paraId="1318D7AA" w14:textId="77777777" w:rsidR="00144785" w:rsidRPr="00144785" w:rsidRDefault="00144785" w:rsidP="00F07760">
      <w:pPr>
        <w:pStyle w:val="GlossaryBody"/>
        <w:spacing w:after="0" w:line="240" w:lineRule="auto"/>
        <w:ind w:left="420"/>
        <w:rPr>
          <w:rFonts w:eastAsia="Calibri" w:cs="Arial"/>
        </w:rPr>
      </w:pPr>
    </w:p>
    <w:p w14:paraId="77C56EE7" w14:textId="21898713" w:rsidR="000F2ED1" w:rsidRDefault="00EF71DB" w:rsidP="00F07760">
      <w:pPr>
        <w:pStyle w:val="GlossaryBody"/>
        <w:numPr>
          <w:ilvl w:val="0"/>
          <w:numId w:val="12"/>
        </w:numPr>
        <w:spacing w:after="0" w:line="240" w:lineRule="auto"/>
        <w:rPr>
          <w:rFonts w:eastAsia="Calibri" w:cs="Arial"/>
        </w:rPr>
      </w:pPr>
      <w:r>
        <w:t>A deadline set by your provider, which is earlier than the census date, for submitting forms or making upfront payments. Your provider must still allow you to submit your HELP application form on or before the census date. Your provider cannot set an administrative date in relation to withdrawing from a unit or course. Not all providers have an administrative date, and some may refer to this deadline as</w:t>
      </w:r>
      <w:r w:rsidRPr="777F4311">
        <w:rPr>
          <w:rFonts w:eastAsia="Calibri" w:cs="Arial"/>
        </w:rPr>
        <w:t xml:space="preserve"> a payment due date, an invoice due date or a fees payment date.</w:t>
      </w:r>
    </w:p>
    <w:p w14:paraId="558B31C5" w14:textId="77777777" w:rsidR="00B544FD" w:rsidRPr="00B544FD" w:rsidRDefault="00B544FD" w:rsidP="00F07760">
      <w:pPr>
        <w:pStyle w:val="GlossaryBody"/>
        <w:spacing w:after="0" w:line="240" w:lineRule="auto"/>
        <w:ind w:left="420"/>
        <w:rPr>
          <w:rStyle w:val="HighlightedWords-Colour"/>
          <w:rFonts w:eastAsia="Calibri" w:cs="Arial"/>
          <w:b w:val="0"/>
          <w:bCs w:val="0"/>
          <w:color w:val="32323E" w:themeColor="text1"/>
        </w:rPr>
      </w:pPr>
    </w:p>
    <w:p w14:paraId="4EB79895" w14:textId="3B604860" w:rsidR="007C279C" w:rsidRPr="00144785" w:rsidRDefault="00EF71DB" w:rsidP="00F07760">
      <w:pPr>
        <w:pStyle w:val="GlossaryTerm"/>
        <w:framePr w:wrap="around"/>
        <w:spacing w:line="240" w:lineRule="auto"/>
        <w:rPr>
          <w:rStyle w:val="HighlightedWords-Colour"/>
          <w:b/>
          <w:bCs w:val="0"/>
        </w:rPr>
      </w:pPr>
      <w:bookmarkStart w:id="197" w:name="_Ref187160864"/>
      <w:r w:rsidRPr="00144785">
        <w:rPr>
          <w:rStyle w:val="HighlightedWords-Colour"/>
          <w:b/>
          <w:bCs w:val="0"/>
        </w:rPr>
        <w:t>Approved higher education provider (provider)</w:t>
      </w:r>
      <w:bookmarkEnd w:id="197"/>
    </w:p>
    <w:p w14:paraId="31A84323" w14:textId="77777777" w:rsidR="00144785" w:rsidRDefault="00144785" w:rsidP="00F07760">
      <w:pPr>
        <w:pStyle w:val="ListParagraph"/>
        <w:spacing w:before="0" w:after="0" w:line="240" w:lineRule="auto"/>
        <w:ind w:left="420" w:firstLine="0"/>
      </w:pPr>
    </w:p>
    <w:p w14:paraId="525CFD54" w14:textId="77777777" w:rsidR="00144785" w:rsidRDefault="00144785" w:rsidP="00F07760">
      <w:pPr>
        <w:pStyle w:val="ListParagraph"/>
        <w:spacing w:before="0" w:after="0" w:line="240" w:lineRule="auto"/>
        <w:ind w:left="420" w:firstLine="0"/>
      </w:pPr>
    </w:p>
    <w:p w14:paraId="3143CCFF" w14:textId="1F2465AA" w:rsidR="00EF71DB" w:rsidRDefault="00EF71DB" w:rsidP="00F07760">
      <w:pPr>
        <w:pStyle w:val="ListParagraph"/>
        <w:numPr>
          <w:ilvl w:val="0"/>
          <w:numId w:val="12"/>
        </w:numPr>
        <w:spacing w:before="0" w:after="0" w:line="240" w:lineRule="auto"/>
      </w:pPr>
      <w:r w:rsidRPr="00AD0B44">
        <w:t>In this booklet, this term means a university or other accredited higher education provider that has been approved by the</w:t>
      </w:r>
      <w:r>
        <w:t xml:space="preserve"> </w:t>
      </w:r>
      <w:r w:rsidRPr="00AD0B44">
        <w:t xml:space="preserve">Australian Government to offer CSPs and HECS-HELP loans to eligible students. </w:t>
      </w:r>
    </w:p>
    <w:p w14:paraId="681CFCD6" w14:textId="77777777" w:rsidR="000F2ED1" w:rsidRDefault="000F2ED1" w:rsidP="00F07760">
      <w:pPr>
        <w:spacing w:before="0" w:after="0" w:line="240" w:lineRule="auto"/>
        <w:rPr>
          <w:rStyle w:val="HighlightedWords-Colour"/>
        </w:rPr>
      </w:pPr>
    </w:p>
    <w:p w14:paraId="0A665CAA" w14:textId="77777777" w:rsidR="00144785" w:rsidRPr="00B544FD" w:rsidRDefault="00EF71DB" w:rsidP="00F07760">
      <w:pPr>
        <w:pStyle w:val="GlossaryTerm"/>
        <w:framePr w:wrap="around"/>
        <w:spacing w:line="240" w:lineRule="auto"/>
        <w:rPr>
          <w:rStyle w:val="HighlightedWords-Colour"/>
          <w:b/>
          <w:bCs w:val="0"/>
        </w:rPr>
      </w:pPr>
      <w:bookmarkStart w:id="198" w:name="_Ref187306741"/>
      <w:bookmarkStart w:id="199" w:name="_Hlk187844131"/>
      <w:r w:rsidRPr="00B544FD">
        <w:rPr>
          <w:rStyle w:val="HighlightedWords-Colour"/>
          <w:b/>
          <w:bCs w:val="0"/>
        </w:rPr>
        <w:t>Australian Taxation Office (ATO)</w:t>
      </w:r>
      <w:bookmarkEnd w:id="198"/>
    </w:p>
    <w:p w14:paraId="690EB718" w14:textId="77777777" w:rsidR="00B544FD" w:rsidRDefault="00B544FD" w:rsidP="00F07760">
      <w:pPr>
        <w:pStyle w:val="ListParagraph"/>
        <w:spacing w:before="0" w:after="0" w:line="240" w:lineRule="auto"/>
        <w:ind w:left="420" w:firstLine="0"/>
        <w:rPr>
          <w:b/>
          <w:bCs/>
          <w:color w:val="2F0E72" w:themeColor="accent1"/>
        </w:rPr>
      </w:pPr>
    </w:p>
    <w:p w14:paraId="23758290" w14:textId="77777777" w:rsidR="00B544FD" w:rsidRPr="00B544FD" w:rsidRDefault="00B544FD" w:rsidP="00F07760">
      <w:pPr>
        <w:pStyle w:val="ListParagraph"/>
        <w:spacing w:before="0" w:after="0" w:line="240" w:lineRule="auto"/>
        <w:ind w:left="420" w:firstLine="0"/>
        <w:rPr>
          <w:b/>
          <w:bCs/>
          <w:color w:val="2F0E72" w:themeColor="accent1"/>
        </w:rPr>
      </w:pPr>
    </w:p>
    <w:p w14:paraId="7F116AF0" w14:textId="3FB6F62B" w:rsidR="00EF71DB" w:rsidRPr="00B544FD" w:rsidRDefault="00EF71DB" w:rsidP="00F07760">
      <w:pPr>
        <w:pStyle w:val="ListParagraph"/>
        <w:numPr>
          <w:ilvl w:val="0"/>
          <w:numId w:val="12"/>
        </w:numPr>
        <w:spacing w:before="0" w:after="0" w:line="240" w:lineRule="auto"/>
        <w:rPr>
          <w:b/>
          <w:bCs/>
          <w:color w:val="2F0E72" w:themeColor="accent1"/>
        </w:rPr>
      </w:pPr>
      <w:r>
        <w:t xml:space="preserve">The principal revenue collection agency of the Australian Government. It is responsible for managing HELP debts including applying indexation and processing repayments. </w:t>
      </w:r>
    </w:p>
    <w:bookmarkEnd w:id="196"/>
    <w:bookmarkEnd w:id="199"/>
    <w:p w14:paraId="0973AB6A" w14:textId="77777777" w:rsidR="00B544FD" w:rsidRDefault="00B544FD" w:rsidP="00F07760">
      <w:pPr>
        <w:spacing w:before="0" w:after="0" w:line="240" w:lineRule="auto"/>
        <w:rPr>
          <w:rStyle w:val="HighlightedWords-Colour"/>
        </w:rPr>
      </w:pPr>
    </w:p>
    <w:p w14:paraId="009A06A9" w14:textId="68C93142" w:rsidR="00B544FD" w:rsidRPr="00082C28" w:rsidRDefault="00EF71DB" w:rsidP="00F07760">
      <w:pPr>
        <w:pStyle w:val="GlossaryTerm"/>
        <w:framePr w:wrap="around"/>
        <w:spacing w:line="240" w:lineRule="auto"/>
        <w:rPr>
          <w:rStyle w:val="HighlightedWords-Colour"/>
          <w:b/>
          <w:bCs w:val="0"/>
        </w:rPr>
      </w:pPr>
      <w:bookmarkStart w:id="200" w:name="_Ref187306188"/>
      <w:r w:rsidRPr="00082C28">
        <w:rPr>
          <w:rStyle w:val="HighlightedWords-Colour"/>
          <w:b/>
          <w:bCs w:val="0"/>
        </w:rPr>
        <w:t>Available HELP balance</w:t>
      </w:r>
      <w:bookmarkEnd w:id="200"/>
    </w:p>
    <w:p w14:paraId="37E5C76E" w14:textId="77777777" w:rsidR="00B544FD" w:rsidRPr="00B544FD" w:rsidRDefault="00B544FD" w:rsidP="00F07760">
      <w:pPr>
        <w:pStyle w:val="ListParagraph"/>
        <w:spacing w:before="0" w:after="0" w:line="240" w:lineRule="auto"/>
        <w:ind w:left="420" w:firstLine="0"/>
        <w:rPr>
          <w:b/>
          <w:bCs/>
          <w:color w:val="2F0E72" w:themeColor="accent1"/>
        </w:rPr>
      </w:pPr>
      <w:bookmarkStart w:id="201" w:name="_Hlk182570834"/>
    </w:p>
    <w:p w14:paraId="4F3BB05A" w14:textId="77777777" w:rsidR="00B544FD" w:rsidRPr="00B544FD" w:rsidRDefault="00B544FD" w:rsidP="00F07760">
      <w:pPr>
        <w:pStyle w:val="ListParagraph"/>
        <w:spacing w:before="0" w:after="0" w:line="240" w:lineRule="auto"/>
        <w:ind w:left="420" w:firstLine="0"/>
        <w:rPr>
          <w:b/>
          <w:bCs/>
          <w:color w:val="2F0E72" w:themeColor="accent1"/>
        </w:rPr>
      </w:pPr>
    </w:p>
    <w:p w14:paraId="5A408860" w14:textId="2BC4F1D1" w:rsidR="00EF71DB" w:rsidRPr="00010CAF" w:rsidRDefault="00EF71DB" w:rsidP="00F07760">
      <w:pPr>
        <w:pStyle w:val="ListParagraph"/>
        <w:numPr>
          <w:ilvl w:val="0"/>
          <w:numId w:val="12"/>
        </w:numPr>
        <w:spacing w:before="0" w:after="0" w:line="240" w:lineRule="auto"/>
        <w:rPr>
          <w:rStyle w:val="HighlightedWords-Colour"/>
        </w:rPr>
      </w:pPr>
      <w:r w:rsidRPr="00010CAF">
        <w:t xml:space="preserve">This is your available borrowing capacity for </w:t>
      </w:r>
      <w:r>
        <w:t>HECS</w:t>
      </w:r>
      <w:r w:rsidRPr="00010CAF">
        <w:t>-HELP (</w:t>
      </w:r>
      <w:r>
        <w:t>and FEE</w:t>
      </w:r>
      <w:r w:rsidRPr="00010CAF">
        <w:t>-HELP</w:t>
      </w:r>
      <w:r>
        <w:t xml:space="preserve"> and </w:t>
      </w:r>
      <w:r w:rsidRPr="00010CAF">
        <w:t xml:space="preserve">VET Student Loans </w:t>
      </w:r>
      <w:r>
        <w:t>u</w:t>
      </w:r>
      <w:r w:rsidRPr="00010CAF">
        <w:t>nder your HELP loan limit</w:t>
      </w:r>
      <w:r>
        <w:t>)</w:t>
      </w:r>
      <w:r w:rsidRPr="00010CAF">
        <w:t>. View your available HELP balance via the myHELPbalance site at </w:t>
      </w:r>
      <w:hyperlink r:id="rId100" w:history="1">
        <w:r w:rsidRPr="00B544FD">
          <w:rPr>
            <w:rStyle w:val="Hyperlink"/>
            <w:rFonts w:eastAsiaTheme="majorEastAsia"/>
          </w:rPr>
          <w:t>www.myHELPbalance.gov.au</w:t>
        </w:r>
      </w:hyperlink>
      <w:r>
        <w:t xml:space="preserve">. </w:t>
      </w:r>
      <w:bookmarkEnd w:id="201"/>
    </w:p>
    <w:p w14:paraId="6CBED108" w14:textId="77777777" w:rsidR="00B544FD" w:rsidRDefault="00B544FD" w:rsidP="00F07760">
      <w:pPr>
        <w:spacing w:before="0" w:after="0" w:line="240" w:lineRule="auto"/>
        <w:rPr>
          <w:rStyle w:val="HighlightedWords-Colour"/>
        </w:rPr>
      </w:pPr>
      <w:bookmarkStart w:id="202" w:name="_Hlk182570881"/>
    </w:p>
    <w:p w14:paraId="3C06EA5B" w14:textId="48728756" w:rsidR="00144785" w:rsidRPr="00082C28" w:rsidRDefault="00EF71DB" w:rsidP="00F07760">
      <w:pPr>
        <w:pStyle w:val="GlossaryTerm"/>
        <w:framePr w:wrap="around"/>
        <w:spacing w:line="240" w:lineRule="auto"/>
        <w:rPr>
          <w:b w:val="0"/>
          <w:bCs/>
        </w:rPr>
      </w:pPr>
      <w:bookmarkStart w:id="203" w:name="_Ref187161025"/>
      <w:bookmarkStart w:id="204" w:name="_Hlk187831050"/>
      <w:r w:rsidRPr="00082C28">
        <w:rPr>
          <w:rStyle w:val="HighlightedWords-Colour"/>
          <w:b/>
          <w:bCs w:val="0"/>
        </w:rPr>
        <w:t>Census date</w:t>
      </w:r>
      <w:bookmarkEnd w:id="203"/>
    </w:p>
    <w:p w14:paraId="1CB825A5" w14:textId="77777777" w:rsidR="00B544FD" w:rsidRDefault="00B544FD" w:rsidP="00F07760">
      <w:pPr>
        <w:pStyle w:val="ListParagraph"/>
        <w:spacing w:before="0" w:after="0" w:line="240" w:lineRule="auto"/>
        <w:ind w:left="420" w:firstLine="0"/>
      </w:pPr>
    </w:p>
    <w:p w14:paraId="20F77E7A" w14:textId="77777777" w:rsidR="00B544FD" w:rsidRDefault="00B544FD" w:rsidP="00F07760">
      <w:pPr>
        <w:pStyle w:val="ListParagraph"/>
        <w:spacing w:before="0" w:after="0" w:line="240" w:lineRule="auto"/>
        <w:ind w:left="420" w:firstLine="0"/>
      </w:pPr>
    </w:p>
    <w:p w14:paraId="78BCA935" w14:textId="5F88DF9D" w:rsidR="00EF71DB" w:rsidRPr="00AD0B44" w:rsidRDefault="00EF71DB" w:rsidP="00F07760">
      <w:pPr>
        <w:pStyle w:val="ListParagraph"/>
        <w:numPr>
          <w:ilvl w:val="0"/>
          <w:numId w:val="12"/>
        </w:numPr>
        <w:spacing w:before="0" w:after="0" w:line="240" w:lineRule="auto"/>
      </w:pPr>
      <w:r w:rsidRPr="00AD0B44">
        <w:t>This date is set by providers</w:t>
      </w:r>
      <w:r>
        <w:t>,</w:t>
      </w:r>
      <w:r w:rsidRPr="00AD0B44">
        <w:t xml:space="preserve"> and it is the legal deadline for various requirements, like making an upfront payment of your student contributions, applying for a HECS-HELP loan or formally withdrawing your enrolment so you</w:t>
      </w:r>
      <w:r>
        <w:t xml:space="preserve"> are not charged tuition fees</w:t>
      </w:r>
      <w:r w:rsidRPr="00AD0B44">
        <w:t xml:space="preserve"> </w:t>
      </w:r>
      <w:r>
        <w:t xml:space="preserve">or </w:t>
      </w:r>
      <w:r w:rsidRPr="00AD0B44">
        <w:t>incur a HELP debt.</w:t>
      </w:r>
      <w:r>
        <w:t xml:space="preserve"> </w:t>
      </w:r>
    </w:p>
    <w:p w14:paraId="5A95A210" w14:textId="77777777" w:rsidR="000F2ED1" w:rsidRDefault="000F2ED1" w:rsidP="00F07760">
      <w:pPr>
        <w:spacing w:before="0" w:after="0" w:line="240" w:lineRule="auto"/>
        <w:rPr>
          <w:rStyle w:val="HighlightedWords-Colour"/>
        </w:rPr>
      </w:pPr>
      <w:bookmarkStart w:id="205" w:name="_Hlk182570925"/>
      <w:bookmarkEnd w:id="202"/>
    </w:p>
    <w:p w14:paraId="38851F78" w14:textId="77777777" w:rsidR="00144785" w:rsidRPr="00082C28" w:rsidRDefault="00EF71DB" w:rsidP="00F07760">
      <w:pPr>
        <w:pStyle w:val="GlossaryTerm"/>
        <w:framePr w:wrap="around"/>
        <w:spacing w:line="240" w:lineRule="auto"/>
        <w:rPr>
          <w:b w:val="0"/>
          <w:bCs/>
        </w:rPr>
      </w:pPr>
      <w:r w:rsidRPr="00082C28">
        <w:rPr>
          <w:rStyle w:val="HighlightedWords-Colour"/>
          <w:b/>
          <w:bCs w:val="0"/>
        </w:rPr>
        <w:t>Commonwealth Assistance Notice (CAN or eCAN)</w:t>
      </w:r>
    </w:p>
    <w:p w14:paraId="35EB0643" w14:textId="77777777" w:rsidR="009876A5" w:rsidRDefault="009876A5" w:rsidP="00F07760">
      <w:pPr>
        <w:pStyle w:val="ListParagraph"/>
        <w:spacing w:before="0" w:after="0" w:line="240" w:lineRule="auto"/>
        <w:ind w:left="420" w:firstLine="0"/>
      </w:pPr>
    </w:p>
    <w:p w14:paraId="2B0A0232" w14:textId="77777777" w:rsidR="009876A5" w:rsidRDefault="009876A5" w:rsidP="00F07760">
      <w:pPr>
        <w:pStyle w:val="ListParagraph"/>
        <w:spacing w:before="0" w:after="0" w:line="240" w:lineRule="auto"/>
        <w:ind w:left="420" w:firstLine="0"/>
      </w:pPr>
    </w:p>
    <w:p w14:paraId="78B44A64" w14:textId="145C1122" w:rsidR="00EF71DB" w:rsidRPr="00AD0B44" w:rsidRDefault="00EF71DB" w:rsidP="00F07760">
      <w:pPr>
        <w:pStyle w:val="ListParagraph"/>
        <w:numPr>
          <w:ilvl w:val="0"/>
          <w:numId w:val="12"/>
        </w:numPr>
        <w:spacing w:before="0" w:after="0" w:line="240" w:lineRule="auto"/>
      </w:pPr>
      <w:r w:rsidRPr="00AD0B44">
        <w:t xml:space="preserve">A notice from your provider given after the census date that gives you information about the Commonwealth assistance you have used for the study period. </w:t>
      </w:r>
      <w:bookmarkStart w:id="206" w:name="_Hlk85716666"/>
      <w:r w:rsidRPr="00AD0B44">
        <w:t xml:space="preserve">You will receive your CAN within 28 days of your census date. If you think there are errors on your CAN, you have 14 days from the date after your CAN was issued to contact your provider and ask for a new, correct one. </w:t>
      </w:r>
      <w:bookmarkEnd w:id="206"/>
    </w:p>
    <w:p w14:paraId="2AB25B3C" w14:textId="77777777" w:rsidR="000F2ED1" w:rsidRDefault="000F2ED1" w:rsidP="00F07760">
      <w:pPr>
        <w:spacing w:before="0" w:after="0" w:line="240" w:lineRule="auto"/>
        <w:rPr>
          <w:rStyle w:val="HighlightedWords-Colour"/>
        </w:rPr>
      </w:pPr>
      <w:bookmarkStart w:id="207" w:name="_Hlk182570914"/>
      <w:bookmarkEnd w:id="205"/>
    </w:p>
    <w:p w14:paraId="67A5090F" w14:textId="77777777" w:rsidR="00144785" w:rsidRPr="00082C28" w:rsidRDefault="00EF71DB" w:rsidP="00F07760">
      <w:pPr>
        <w:pStyle w:val="GlossaryTerm"/>
        <w:framePr w:wrap="around"/>
        <w:spacing w:line="240" w:lineRule="auto"/>
        <w:rPr>
          <w:rStyle w:val="HighlightedWords-Colour"/>
          <w:b/>
          <w:bCs w:val="0"/>
        </w:rPr>
      </w:pPr>
      <w:bookmarkStart w:id="208" w:name="_Ref187306917"/>
      <w:r w:rsidRPr="00082C28">
        <w:rPr>
          <w:rStyle w:val="HighlightedWords-Colour"/>
          <w:b/>
          <w:bCs w:val="0"/>
        </w:rPr>
        <w:t>Commonwealth Higher Education Student Support Number (CHESSN)</w:t>
      </w:r>
      <w:bookmarkEnd w:id="208"/>
    </w:p>
    <w:p w14:paraId="6006448F" w14:textId="77777777" w:rsidR="009876A5" w:rsidRDefault="009876A5" w:rsidP="00F07760">
      <w:pPr>
        <w:pStyle w:val="ListParagraph"/>
        <w:spacing w:before="0" w:after="0" w:line="240" w:lineRule="auto"/>
        <w:ind w:left="420" w:firstLine="0"/>
      </w:pPr>
    </w:p>
    <w:p w14:paraId="4FB275C2" w14:textId="77777777" w:rsidR="009876A5" w:rsidRDefault="009876A5" w:rsidP="00F07760">
      <w:pPr>
        <w:pStyle w:val="ListParagraph"/>
        <w:spacing w:before="0" w:after="0" w:line="240" w:lineRule="auto"/>
        <w:ind w:left="420" w:firstLine="0"/>
      </w:pPr>
    </w:p>
    <w:p w14:paraId="3796CD26" w14:textId="6B81053A" w:rsidR="00EF71DB" w:rsidRPr="00AD0B44" w:rsidRDefault="00EF71DB" w:rsidP="00F07760">
      <w:pPr>
        <w:pStyle w:val="ListParagraph"/>
        <w:numPr>
          <w:ilvl w:val="0"/>
          <w:numId w:val="12"/>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p>
    <w:p w14:paraId="47EC1040" w14:textId="77777777" w:rsidR="000F2ED1" w:rsidRDefault="000F2ED1" w:rsidP="00F07760">
      <w:pPr>
        <w:spacing w:before="0" w:after="0" w:line="240" w:lineRule="auto"/>
        <w:rPr>
          <w:rStyle w:val="HighlightedWords-Colour"/>
        </w:rPr>
      </w:pPr>
      <w:bookmarkStart w:id="209" w:name="_Hlk187831081"/>
      <w:bookmarkEnd w:id="204"/>
      <w:bookmarkEnd w:id="207"/>
    </w:p>
    <w:p w14:paraId="2BA68BE7" w14:textId="77777777" w:rsidR="00144785" w:rsidRPr="00082C28" w:rsidRDefault="00EF71DB" w:rsidP="00F07760">
      <w:pPr>
        <w:pStyle w:val="GlossaryTerm"/>
        <w:framePr w:wrap="around"/>
        <w:spacing w:line="240" w:lineRule="auto"/>
        <w:rPr>
          <w:rStyle w:val="HighlightedWords-Colour"/>
          <w:b/>
          <w:bCs w:val="0"/>
        </w:rPr>
      </w:pPr>
      <w:bookmarkStart w:id="210" w:name="_Ref187160699"/>
      <w:r w:rsidRPr="00082C28">
        <w:rPr>
          <w:rStyle w:val="HighlightedWords-Colour"/>
          <w:b/>
          <w:bCs w:val="0"/>
        </w:rPr>
        <w:t>Commonwealth supported place (CSP)</w:t>
      </w:r>
      <w:bookmarkEnd w:id="210"/>
    </w:p>
    <w:p w14:paraId="3C86D464" w14:textId="77777777" w:rsidR="00F54ACD" w:rsidRDefault="00F54ACD" w:rsidP="00F07760">
      <w:pPr>
        <w:pStyle w:val="ListParagraph"/>
        <w:spacing w:before="0" w:after="0" w:line="240" w:lineRule="auto"/>
        <w:ind w:left="420" w:firstLine="0"/>
      </w:pPr>
    </w:p>
    <w:p w14:paraId="5231F6D8" w14:textId="77777777" w:rsidR="00F54ACD" w:rsidRDefault="00F54ACD" w:rsidP="00F07760">
      <w:pPr>
        <w:pStyle w:val="ListParagraph"/>
        <w:spacing w:before="0" w:after="0" w:line="240" w:lineRule="auto"/>
        <w:ind w:left="420" w:firstLine="0"/>
      </w:pPr>
    </w:p>
    <w:p w14:paraId="75E3EF82" w14:textId="542FA325" w:rsidR="000F2ED1" w:rsidRPr="00993CD9" w:rsidRDefault="00EF71DB" w:rsidP="00F07760">
      <w:pPr>
        <w:pStyle w:val="ListParagraph"/>
        <w:numPr>
          <w:ilvl w:val="0"/>
          <w:numId w:val="12"/>
        </w:numPr>
        <w:spacing w:before="0" w:after="0" w:line="240" w:lineRule="auto"/>
        <w:rPr>
          <w:rStyle w:val="HighlightedWords-Colour"/>
          <w:b w:val="0"/>
          <w:bCs w:val="0"/>
          <w:color w:val="32323E" w:themeColor="text1"/>
        </w:rPr>
      </w:pPr>
      <w:r w:rsidRPr="00AD0B44">
        <w:t xml:space="preserve">A place at a provider that is subsidised by the </w:t>
      </w:r>
      <w:r>
        <w:t>Australian Government</w:t>
      </w:r>
      <w:r w:rsidRPr="00AD0B44">
        <w:t xml:space="preserve">. If you are enrolled in a CSP, you </w:t>
      </w:r>
      <w:r>
        <w:t>owe</w:t>
      </w:r>
      <w:r w:rsidRPr="00AD0B44">
        <w:t xml:space="preserve"> the ‘student contribution’ amount for your study</w:t>
      </w:r>
      <w:r>
        <w:t xml:space="preserve"> and can pay this by making an upfront payment</w:t>
      </w:r>
      <w:r w:rsidRPr="00AD0B44">
        <w:t xml:space="preserve"> or us</w:t>
      </w:r>
      <w:r>
        <w:t>ing</w:t>
      </w:r>
      <w:r w:rsidRPr="00AD0B44">
        <w:t xml:space="preserve"> HECS-HELP to cover it, if you’re eligible. </w:t>
      </w:r>
      <w:bookmarkEnd w:id="209"/>
    </w:p>
    <w:p w14:paraId="57CA48BF" w14:textId="77777777" w:rsidR="00144785" w:rsidRPr="00082C28" w:rsidRDefault="00EF71DB" w:rsidP="00F07760">
      <w:pPr>
        <w:pStyle w:val="GlossaryTerm"/>
        <w:framePr w:wrap="around"/>
        <w:spacing w:line="240" w:lineRule="auto"/>
        <w:rPr>
          <w:rStyle w:val="HighlightedWords-Colour"/>
          <w:b/>
          <w:bCs w:val="0"/>
        </w:rPr>
      </w:pPr>
      <w:bookmarkStart w:id="211" w:name="_Ref187311951"/>
      <w:bookmarkStart w:id="212" w:name="_Hlk187831115"/>
      <w:r w:rsidRPr="00082C28">
        <w:rPr>
          <w:rStyle w:val="HighlightedWords-Colour"/>
          <w:b/>
          <w:bCs w:val="0"/>
        </w:rPr>
        <w:lastRenderedPageBreak/>
        <w:t>Consumer price index (CPI)</w:t>
      </w:r>
      <w:bookmarkEnd w:id="211"/>
    </w:p>
    <w:p w14:paraId="5D841FBE" w14:textId="77777777" w:rsidR="00082C28" w:rsidRDefault="00082C28" w:rsidP="00F07760">
      <w:pPr>
        <w:pStyle w:val="ListParagraph"/>
        <w:spacing w:before="0" w:after="0" w:line="240" w:lineRule="auto"/>
        <w:ind w:left="420" w:firstLine="0"/>
      </w:pPr>
    </w:p>
    <w:p w14:paraId="35F5FA32" w14:textId="77777777" w:rsidR="00082C28" w:rsidRDefault="00082C28" w:rsidP="00F07760">
      <w:pPr>
        <w:pStyle w:val="ListParagraph"/>
        <w:spacing w:before="0" w:after="0" w:line="240" w:lineRule="auto"/>
        <w:ind w:left="420" w:firstLine="0"/>
      </w:pPr>
    </w:p>
    <w:p w14:paraId="1D3E96E5" w14:textId="30C2A30D" w:rsidR="00EF71DB" w:rsidRPr="00AD0B44" w:rsidRDefault="00EF71DB" w:rsidP="00F07760">
      <w:pPr>
        <w:pStyle w:val="ListParagraph"/>
        <w:numPr>
          <w:ilvl w:val="0"/>
          <w:numId w:val="12"/>
        </w:numPr>
        <w:spacing w:before="0" w:after="0" w:line="240" w:lineRule="auto"/>
      </w:pPr>
      <w:r w:rsidRPr="004F6B9D">
        <w:t>The Consumer Price Index (CPI) </w:t>
      </w:r>
      <w:r w:rsidRPr="00D7685B">
        <w:t>measures household inflation</w:t>
      </w:r>
      <w:r>
        <w:t>.</w:t>
      </w:r>
      <w:r w:rsidRPr="004F6B9D">
        <w:t> </w:t>
      </w:r>
    </w:p>
    <w:bookmarkEnd w:id="212"/>
    <w:p w14:paraId="70B26269" w14:textId="77777777" w:rsidR="000F2ED1" w:rsidRDefault="000F2ED1" w:rsidP="00F07760">
      <w:pPr>
        <w:spacing w:before="0" w:after="0" w:line="240" w:lineRule="auto"/>
        <w:rPr>
          <w:rStyle w:val="HighlightedWords-Colour"/>
        </w:rPr>
      </w:pPr>
    </w:p>
    <w:p w14:paraId="00EC6C14" w14:textId="77777777" w:rsidR="00144785" w:rsidRPr="00082C28" w:rsidRDefault="00EF71DB" w:rsidP="00F07760">
      <w:pPr>
        <w:pStyle w:val="GlossaryTerm"/>
        <w:framePr w:wrap="around"/>
        <w:spacing w:line="240" w:lineRule="auto"/>
        <w:rPr>
          <w:rStyle w:val="HighlightedWords-Colour"/>
          <w:b/>
          <w:bCs w:val="0"/>
        </w:rPr>
      </w:pPr>
      <w:bookmarkStart w:id="213" w:name="_Ref187302074"/>
      <w:bookmarkStart w:id="214" w:name="_Hlk187831096"/>
      <w:r w:rsidRPr="00082C28">
        <w:rPr>
          <w:rStyle w:val="HighlightedWords-Colour"/>
          <w:b/>
          <w:bCs w:val="0"/>
        </w:rPr>
        <w:t>Course of study</w:t>
      </w:r>
      <w:bookmarkEnd w:id="213"/>
    </w:p>
    <w:p w14:paraId="4D1BB6D3" w14:textId="77777777" w:rsidR="00F54ACD" w:rsidRDefault="00F54ACD" w:rsidP="00F07760">
      <w:pPr>
        <w:pStyle w:val="ListParagraph"/>
        <w:spacing w:before="0" w:after="0" w:line="240" w:lineRule="auto"/>
        <w:ind w:left="420" w:firstLine="0"/>
      </w:pPr>
    </w:p>
    <w:p w14:paraId="5EC40B1B" w14:textId="77777777" w:rsidR="00F54ACD" w:rsidRDefault="00F54ACD" w:rsidP="00F07760">
      <w:pPr>
        <w:pStyle w:val="ListParagraph"/>
        <w:spacing w:before="0" w:after="0" w:line="240" w:lineRule="auto"/>
        <w:ind w:left="420" w:firstLine="0"/>
      </w:pPr>
    </w:p>
    <w:p w14:paraId="052F8F1C" w14:textId="3B419A2A" w:rsidR="00EF71DB" w:rsidRPr="00AD0B44" w:rsidRDefault="00EF71DB" w:rsidP="00F07760">
      <w:pPr>
        <w:pStyle w:val="ListParagraph"/>
        <w:numPr>
          <w:ilvl w:val="0"/>
          <w:numId w:val="12"/>
        </w:numPr>
        <w:spacing w:before="0" w:after="0" w:line="240" w:lineRule="auto"/>
      </w:pPr>
      <w:r w:rsidRPr="00AD0B44">
        <w:t xml:space="preserve">In this booklet, this term means a course leading to a higher education award, like a </w:t>
      </w:r>
      <w:r>
        <w:t>b</w:t>
      </w:r>
      <w:r w:rsidRPr="00AD0B44">
        <w:t>achelor</w:t>
      </w:r>
      <w:r>
        <w:t xml:space="preserve"> </w:t>
      </w:r>
      <w:r w:rsidRPr="00AD0B44">
        <w:t>degree.</w:t>
      </w:r>
    </w:p>
    <w:p w14:paraId="05683FAC" w14:textId="77777777" w:rsidR="000F2ED1" w:rsidRDefault="000F2ED1" w:rsidP="00F07760">
      <w:pPr>
        <w:spacing w:before="0" w:after="0" w:line="240" w:lineRule="auto"/>
        <w:rPr>
          <w:rStyle w:val="HighlightedWords-Colour"/>
        </w:rPr>
      </w:pPr>
      <w:bookmarkStart w:id="215" w:name="_Hlk187831151"/>
      <w:bookmarkEnd w:id="214"/>
    </w:p>
    <w:p w14:paraId="07F616A6" w14:textId="77777777" w:rsidR="00F54ACD" w:rsidRPr="00082C28" w:rsidRDefault="00EF71DB" w:rsidP="00F07760">
      <w:pPr>
        <w:pStyle w:val="GlossaryTerm"/>
        <w:framePr w:wrap="around"/>
        <w:spacing w:line="240" w:lineRule="auto"/>
        <w:rPr>
          <w:rStyle w:val="HighlightedWords-Colour"/>
          <w:b/>
          <w:bCs w:val="0"/>
        </w:rPr>
      </w:pPr>
      <w:bookmarkStart w:id="216" w:name="_Ref187160782"/>
      <w:r w:rsidRPr="00082C28">
        <w:rPr>
          <w:rStyle w:val="HighlightedWords-Colour"/>
          <w:b/>
          <w:bCs w:val="0"/>
        </w:rPr>
        <w:t>Electronic Commonwealth Assistance Form (eCAF)</w:t>
      </w:r>
      <w:bookmarkEnd w:id="216"/>
    </w:p>
    <w:p w14:paraId="74ACF49A" w14:textId="77777777" w:rsidR="00082C28" w:rsidRDefault="00082C28" w:rsidP="00F07760">
      <w:pPr>
        <w:pStyle w:val="ListParagraph"/>
        <w:spacing w:before="0" w:after="0" w:line="240" w:lineRule="auto"/>
        <w:ind w:left="420" w:firstLine="0"/>
      </w:pPr>
    </w:p>
    <w:p w14:paraId="2712FE36" w14:textId="77777777" w:rsidR="00082C28" w:rsidRDefault="00082C28" w:rsidP="00F07760">
      <w:pPr>
        <w:pStyle w:val="ListParagraph"/>
        <w:spacing w:before="0" w:after="0" w:line="240" w:lineRule="auto"/>
        <w:ind w:left="420" w:firstLine="0"/>
      </w:pPr>
    </w:p>
    <w:p w14:paraId="0C91D654" w14:textId="2A30A412" w:rsidR="00EF71DB" w:rsidRPr="00AD0B44" w:rsidRDefault="00EF71DB" w:rsidP="00F07760">
      <w:pPr>
        <w:pStyle w:val="ListParagraph"/>
        <w:numPr>
          <w:ilvl w:val="0"/>
          <w:numId w:val="12"/>
        </w:numPr>
        <w:spacing w:before="0" w:after="0" w:line="240" w:lineRule="auto"/>
      </w:pPr>
      <w:r>
        <w:t xml:space="preserve">The form you must submit to your </w:t>
      </w:r>
      <w:r w:rsidRPr="00AD0B44">
        <w:t xml:space="preserve">provider to request a HELP loan and/or accept an offer of a CSP. </w:t>
      </w:r>
    </w:p>
    <w:p w14:paraId="62E8CD46" w14:textId="77777777" w:rsidR="000F2ED1" w:rsidRDefault="000F2ED1" w:rsidP="00F07760">
      <w:pPr>
        <w:pStyle w:val="Normal-BeforeBullets"/>
        <w:spacing w:before="0" w:after="0" w:line="240" w:lineRule="auto"/>
        <w:rPr>
          <w:rStyle w:val="HighlightedWords-Colour"/>
        </w:rPr>
      </w:pPr>
      <w:bookmarkStart w:id="217" w:name="_Hlk182570952"/>
    </w:p>
    <w:p w14:paraId="665987D0" w14:textId="0CC16BBD" w:rsidR="00F54ACD" w:rsidRPr="00082C28" w:rsidRDefault="00EF71DB" w:rsidP="00F07760">
      <w:pPr>
        <w:pStyle w:val="GlossaryTerm"/>
        <w:framePr w:wrap="around"/>
        <w:spacing w:line="240" w:lineRule="auto"/>
        <w:rPr>
          <w:b w:val="0"/>
          <w:bCs/>
        </w:rPr>
      </w:pPr>
      <w:bookmarkStart w:id="218" w:name="_Ref187302293"/>
      <w:r w:rsidRPr="00082C28">
        <w:rPr>
          <w:rStyle w:val="HighlightedWords-Colour"/>
          <w:b/>
          <w:bCs w:val="0"/>
        </w:rPr>
        <w:t xml:space="preserve">Eligible former </w:t>
      </w:r>
      <w:r w:rsidR="00794F08">
        <w:rPr>
          <w:rStyle w:val="HighlightedWords-Colour"/>
          <w:b/>
          <w:bCs w:val="0"/>
        </w:rPr>
        <w:t>P</w:t>
      </w:r>
      <w:r w:rsidRPr="00082C28">
        <w:rPr>
          <w:rStyle w:val="HighlightedWords-Colour"/>
          <w:b/>
          <w:bCs w:val="0"/>
        </w:rPr>
        <w:t xml:space="preserve">ermanent </w:t>
      </w:r>
      <w:r w:rsidR="00794F08">
        <w:rPr>
          <w:rStyle w:val="HighlightedWords-Colour"/>
          <w:b/>
          <w:bCs w:val="0"/>
        </w:rPr>
        <w:t>H</w:t>
      </w:r>
      <w:r w:rsidRPr="00082C28">
        <w:rPr>
          <w:rStyle w:val="HighlightedWords-Colour"/>
          <w:b/>
          <w:bCs w:val="0"/>
        </w:rPr>
        <w:t xml:space="preserve">umanitarian </w:t>
      </w:r>
      <w:r w:rsidR="00794F08">
        <w:rPr>
          <w:rStyle w:val="HighlightedWords-Colour"/>
          <w:b/>
          <w:bCs w:val="0"/>
        </w:rPr>
        <w:t>V</w:t>
      </w:r>
      <w:r w:rsidRPr="00082C28">
        <w:rPr>
          <w:rStyle w:val="HighlightedWords-Colour"/>
          <w:b/>
          <w:bCs w:val="0"/>
        </w:rPr>
        <w:t>isa holder</w:t>
      </w:r>
      <w:bookmarkEnd w:id="218"/>
    </w:p>
    <w:p w14:paraId="42B2F7E4" w14:textId="77777777" w:rsidR="00082C28" w:rsidRDefault="00082C28" w:rsidP="00F07760">
      <w:pPr>
        <w:pStyle w:val="Normal-BeforeBullets"/>
        <w:spacing w:before="0" w:after="0" w:line="240" w:lineRule="auto"/>
        <w:ind w:left="420"/>
      </w:pPr>
    </w:p>
    <w:p w14:paraId="3F1924A1" w14:textId="77777777" w:rsidR="00082C28" w:rsidRDefault="00082C28" w:rsidP="00F07760">
      <w:pPr>
        <w:pStyle w:val="Normal-BeforeBullets"/>
        <w:spacing w:before="0" w:after="0" w:line="240" w:lineRule="auto"/>
        <w:ind w:left="420"/>
      </w:pPr>
    </w:p>
    <w:p w14:paraId="51D80DFC" w14:textId="66DCC908" w:rsidR="00EF71DB" w:rsidRDefault="00EF71DB" w:rsidP="00F07760">
      <w:pPr>
        <w:pStyle w:val="Normal-BeforeBullets"/>
        <w:numPr>
          <w:ilvl w:val="0"/>
          <w:numId w:val="12"/>
        </w:numPr>
        <w:spacing w:before="0" w:after="0" w:line="240" w:lineRule="auto"/>
        <w:rPr>
          <w:szCs w:val="18"/>
        </w:rPr>
      </w:pPr>
      <w:r w:rsidRPr="00327427">
        <w:rPr>
          <w:szCs w:val="18"/>
        </w:rPr>
        <w:t>a person who is:</w:t>
      </w:r>
    </w:p>
    <w:p w14:paraId="69E795D4" w14:textId="76AAF117" w:rsidR="00327427" w:rsidRDefault="00327427" w:rsidP="00F07760">
      <w:pPr>
        <w:pStyle w:val="ListBullet"/>
        <w:numPr>
          <w:ilvl w:val="0"/>
          <w:numId w:val="27"/>
        </w:numPr>
        <w:spacing w:before="0" w:after="0" w:line="240" w:lineRule="auto"/>
      </w:pPr>
      <w:r>
        <w:t>not a permanent humanitarian visa holder</w:t>
      </w:r>
    </w:p>
    <w:p w14:paraId="0C187192" w14:textId="2008B1EB" w:rsidR="00327427" w:rsidRDefault="00327427" w:rsidP="00F07760">
      <w:pPr>
        <w:pStyle w:val="ListBullet"/>
        <w:numPr>
          <w:ilvl w:val="0"/>
          <w:numId w:val="27"/>
        </w:numPr>
        <w:spacing w:before="0" w:after="0" w:line="240" w:lineRule="auto"/>
      </w:pPr>
      <w:r>
        <w:t>was previously a permanent humanitarian visa holder, and</w:t>
      </w:r>
    </w:p>
    <w:p w14:paraId="3BD6E3C8" w14:textId="4F49A386" w:rsidR="00EF71DB" w:rsidRPr="00327427" w:rsidRDefault="00327427" w:rsidP="00F07760">
      <w:pPr>
        <w:pStyle w:val="ListBullet"/>
        <w:numPr>
          <w:ilvl w:val="0"/>
          <w:numId w:val="27"/>
        </w:numPr>
        <w:spacing w:before="0" w:after="0" w:line="240" w:lineRule="auto"/>
      </w:pPr>
      <w:r>
        <w:t>is the holder of a visa of the subclasses 155 and 157 (Resident Return).</w:t>
      </w:r>
    </w:p>
    <w:p w14:paraId="2D2D3F38" w14:textId="77777777" w:rsidR="00993CD9" w:rsidRDefault="00993CD9" w:rsidP="00993CD9">
      <w:pPr>
        <w:pStyle w:val="ListBullet"/>
        <w:numPr>
          <w:ilvl w:val="0"/>
          <w:numId w:val="0"/>
        </w:numPr>
        <w:spacing w:before="0" w:after="0" w:line="240" w:lineRule="auto"/>
      </w:pPr>
    </w:p>
    <w:p w14:paraId="3DED5496" w14:textId="37CF77A1" w:rsidR="00EF71DB" w:rsidRPr="001063FB" w:rsidRDefault="00993CD9" w:rsidP="00993CD9">
      <w:pPr>
        <w:pStyle w:val="ListBullet"/>
        <w:numPr>
          <w:ilvl w:val="0"/>
          <w:numId w:val="0"/>
        </w:numPr>
        <w:spacing w:before="0" w:after="0" w:line="240" w:lineRule="auto"/>
        <w:rPr>
          <w:rFonts w:ascii="Calibri" w:hAnsi="Calibri" w:cs="Calibri"/>
          <w:sz w:val="22"/>
          <w:lang w:val="en-US"/>
        </w:rPr>
      </w:pPr>
      <w:bookmarkStart w:id="219" w:name="_Hlk189829483"/>
      <w:r>
        <w:t xml:space="preserve">This is a permanent visa. If </w:t>
      </w:r>
      <w:r w:rsidR="00EF71DB">
        <w:t>you have questions about your visa, please contact the Department of Home Affairs.</w:t>
      </w:r>
      <w:r w:rsidR="00C90A23" w:rsidRPr="00C90A23">
        <w:t xml:space="preserve"> </w:t>
      </w:r>
    </w:p>
    <w:bookmarkEnd w:id="215"/>
    <w:bookmarkEnd w:id="217"/>
    <w:bookmarkEnd w:id="219"/>
    <w:p w14:paraId="65640FD0" w14:textId="77777777" w:rsidR="000F2ED1" w:rsidRDefault="000F2ED1" w:rsidP="00F07760">
      <w:pPr>
        <w:spacing w:before="0" w:after="0" w:line="240" w:lineRule="auto"/>
        <w:rPr>
          <w:rStyle w:val="HighlightedWords-Colour"/>
        </w:rPr>
      </w:pPr>
    </w:p>
    <w:p w14:paraId="0AD98716" w14:textId="77777777" w:rsidR="00F54ACD" w:rsidRPr="00082C28" w:rsidRDefault="00EF71DB" w:rsidP="00F07760">
      <w:pPr>
        <w:pStyle w:val="GlossaryTerm"/>
        <w:framePr w:wrap="around"/>
        <w:spacing w:line="240" w:lineRule="auto"/>
        <w:rPr>
          <w:rStyle w:val="HighlightedWords-Colour"/>
          <w:b/>
          <w:bCs w:val="0"/>
        </w:rPr>
      </w:pPr>
      <w:bookmarkStart w:id="220" w:name="_Ref187303466"/>
      <w:r w:rsidRPr="00082C28">
        <w:rPr>
          <w:rStyle w:val="HighlightedWords-Colour"/>
          <w:b/>
          <w:bCs w:val="0"/>
        </w:rPr>
        <w:t>Equivalent full-time student load (EFTSL)</w:t>
      </w:r>
      <w:bookmarkEnd w:id="220"/>
    </w:p>
    <w:p w14:paraId="686EBB49" w14:textId="77777777" w:rsidR="00082C28" w:rsidRDefault="00082C28" w:rsidP="00F07760">
      <w:pPr>
        <w:pStyle w:val="ListParagraph"/>
        <w:spacing w:before="0" w:after="0" w:line="240" w:lineRule="auto"/>
        <w:ind w:left="420" w:firstLine="0"/>
      </w:pPr>
    </w:p>
    <w:p w14:paraId="3FA3A59E" w14:textId="77777777" w:rsidR="00082C28" w:rsidRDefault="00082C28" w:rsidP="00F07760">
      <w:pPr>
        <w:pStyle w:val="ListParagraph"/>
        <w:spacing w:before="0" w:after="0" w:line="240" w:lineRule="auto"/>
        <w:ind w:left="420" w:firstLine="0"/>
      </w:pPr>
    </w:p>
    <w:p w14:paraId="54D2CBAB" w14:textId="7B13BF6D" w:rsidR="00EF71DB" w:rsidRPr="00AD0B44" w:rsidRDefault="00EF71DB" w:rsidP="00F07760">
      <w:pPr>
        <w:pStyle w:val="ListParagraph"/>
        <w:numPr>
          <w:ilvl w:val="0"/>
          <w:numId w:val="12"/>
        </w:numPr>
        <w:spacing w:before="0" w:after="0" w:line="240" w:lineRule="auto"/>
      </w:pPr>
      <w:r w:rsidRPr="00AD0B44">
        <w:t xml:space="preserve">This is how your study ‘load’ (or amount of study) is measured. For </w:t>
      </w:r>
      <w:r>
        <w:t xml:space="preserve">1 </w:t>
      </w:r>
      <w:r w:rsidRPr="00AD0B44">
        <w:t xml:space="preserve">year, a full-time student is normally enrolled in </w:t>
      </w:r>
      <w:r>
        <w:t>1</w:t>
      </w:r>
      <w:r w:rsidRPr="00AD0B44">
        <w:t xml:space="preserve"> EFTSL of study. </w:t>
      </w:r>
    </w:p>
    <w:p w14:paraId="31CAD2F1" w14:textId="77777777" w:rsidR="000F2ED1" w:rsidRDefault="000F2ED1" w:rsidP="00F07760">
      <w:pPr>
        <w:pStyle w:val="Normal-BeforeBullets"/>
        <w:spacing w:before="0" w:after="0" w:line="240" w:lineRule="auto"/>
        <w:rPr>
          <w:rStyle w:val="HighlightedWords-Colour"/>
        </w:rPr>
      </w:pPr>
    </w:p>
    <w:p w14:paraId="4C8E2761" w14:textId="77777777" w:rsidR="00F54ACD" w:rsidRPr="00082C28" w:rsidRDefault="00EF71DB" w:rsidP="00F07760">
      <w:pPr>
        <w:pStyle w:val="GlossaryTerm"/>
        <w:framePr w:wrap="around"/>
        <w:spacing w:line="240" w:lineRule="auto"/>
        <w:rPr>
          <w:rStyle w:val="HighlightedWords-Colour"/>
          <w:b/>
          <w:bCs w:val="0"/>
        </w:rPr>
      </w:pPr>
      <w:bookmarkStart w:id="221" w:name="_Ref187303567"/>
      <w:r w:rsidRPr="00082C28">
        <w:rPr>
          <w:rStyle w:val="HighlightedWords-Colour"/>
          <w:b/>
          <w:bCs w:val="0"/>
        </w:rPr>
        <w:t>Grandfathered student</w:t>
      </w:r>
      <w:bookmarkEnd w:id="221"/>
    </w:p>
    <w:p w14:paraId="485BFAB1" w14:textId="77777777" w:rsidR="00082C28" w:rsidRDefault="00082C28" w:rsidP="00F07760">
      <w:pPr>
        <w:pStyle w:val="Normal-BeforeBullets"/>
        <w:spacing w:before="0" w:after="0" w:line="240" w:lineRule="auto"/>
        <w:ind w:left="420"/>
      </w:pPr>
    </w:p>
    <w:p w14:paraId="0EED9ACE" w14:textId="77777777" w:rsidR="00082C28" w:rsidRDefault="00082C28" w:rsidP="00F07760">
      <w:pPr>
        <w:pStyle w:val="Normal-BeforeBullets"/>
        <w:spacing w:before="0" w:after="0" w:line="240" w:lineRule="auto"/>
        <w:ind w:left="60"/>
      </w:pPr>
    </w:p>
    <w:p w14:paraId="35DC3C68" w14:textId="0BAD3597" w:rsidR="00EF71DB" w:rsidRPr="00E22AC9" w:rsidRDefault="00EF71DB" w:rsidP="00F07760">
      <w:pPr>
        <w:pStyle w:val="Normal-BeforeBullets"/>
        <w:numPr>
          <w:ilvl w:val="0"/>
          <w:numId w:val="12"/>
        </w:numPr>
        <w:spacing w:before="0" w:after="0" w:line="240" w:lineRule="auto"/>
      </w:pPr>
      <w:r w:rsidRPr="00E22AC9">
        <w:t>Grandfathering applies where a CSP enrolled student:</w:t>
      </w:r>
    </w:p>
    <w:p w14:paraId="5D064117" w14:textId="77777777" w:rsidR="00EF71DB" w:rsidRPr="00E22AC9" w:rsidRDefault="00EF71DB" w:rsidP="00F07760">
      <w:pPr>
        <w:pStyle w:val="ListBullet"/>
        <w:numPr>
          <w:ilvl w:val="0"/>
          <w:numId w:val="22"/>
        </w:numPr>
        <w:spacing w:before="0" w:after="0" w:line="240" w:lineRule="auto"/>
      </w:pPr>
      <w:r w:rsidRPr="00E22AC9">
        <w:t>commenced a course of study with a higher education provider before 1 January 2021 but did not complete the course immediately before that day; or</w:t>
      </w:r>
    </w:p>
    <w:p w14:paraId="53FBEAFE" w14:textId="77777777" w:rsidR="00EF71DB" w:rsidRDefault="00EF71DB" w:rsidP="00F07760">
      <w:pPr>
        <w:pStyle w:val="ListBullet"/>
        <w:numPr>
          <w:ilvl w:val="0"/>
          <w:numId w:val="22"/>
        </w:numPr>
        <w:spacing w:before="0" w:after="0" w:line="240" w:lineRule="auto"/>
      </w:pPr>
      <w:r w:rsidRPr="00E22AC9">
        <w:t>completed a course of study with a higher education provider before 1 January 2021 and, on or after that day, commences an honours course that relates to the earlier course and that is leading to a higher education award that is an honours degree; and</w:t>
      </w:r>
    </w:p>
    <w:p w14:paraId="0272F1BC" w14:textId="77777777" w:rsidR="00EF71DB" w:rsidRDefault="00EF71DB" w:rsidP="00F07760">
      <w:pPr>
        <w:pStyle w:val="ListBullet"/>
        <w:numPr>
          <w:ilvl w:val="0"/>
          <w:numId w:val="22"/>
        </w:numPr>
        <w:spacing w:before="0" w:after="0" w:line="240" w:lineRule="auto"/>
      </w:pPr>
      <w:r w:rsidRPr="00E22AC9">
        <w:t>is undertaking units of study where the student contribution has increased, they will continue paying the same amount (i.e</w:t>
      </w:r>
      <w:r>
        <w:t>.</w:t>
      </w:r>
      <w:r w:rsidRPr="00E22AC9">
        <w:t xml:space="preserve"> the lower grandfathered amounts).</w:t>
      </w:r>
    </w:p>
    <w:p w14:paraId="5539EB07" w14:textId="71F93AF0" w:rsidR="0061734D" w:rsidRDefault="0061734D" w:rsidP="00F07760">
      <w:pPr>
        <w:pStyle w:val="ListBullet"/>
        <w:numPr>
          <w:ilvl w:val="0"/>
          <w:numId w:val="0"/>
        </w:numPr>
        <w:spacing w:before="0" w:after="0" w:line="240" w:lineRule="auto"/>
        <w:ind w:left="357"/>
      </w:pPr>
      <w:r>
        <w:t>The Act sets out further eligibility criteria for grandfathered students.</w:t>
      </w:r>
      <w:r w:rsidR="00F07760">
        <w:t xml:space="preserve"> </w:t>
      </w:r>
      <w:r>
        <w:t xml:space="preserve">Check with your provider if you are unsure whether you qualify. </w:t>
      </w:r>
    </w:p>
    <w:p w14:paraId="2FACADE2" w14:textId="77777777" w:rsidR="004E2803" w:rsidRDefault="004E2803" w:rsidP="00F07760">
      <w:pPr>
        <w:spacing w:before="0" w:after="0" w:line="240" w:lineRule="auto"/>
        <w:rPr>
          <w:rStyle w:val="HighlightedWords-Colour"/>
        </w:rPr>
      </w:pPr>
    </w:p>
    <w:p w14:paraId="33CA3A9F" w14:textId="77777777" w:rsidR="00F54ACD" w:rsidRPr="00082C28" w:rsidRDefault="00EF71DB" w:rsidP="00F07760">
      <w:pPr>
        <w:pStyle w:val="GlossaryTerm"/>
        <w:framePr w:wrap="around"/>
        <w:spacing w:line="240" w:lineRule="auto"/>
        <w:rPr>
          <w:rStyle w:val="HighlightedWords-Colour"/>
          <w:b/>
          <w:bCs w:val="0"/>
        </w:rPr>
      </w:pPr>
      <w:bookmarkStart w:id="222" w:name="_Ref187161251"/>
      <w:r w:rsidRPr="00082C28">
        <w:rPr>
          <w:rStyle w:val="HighlightedWords-Colour"/>
          <w:b/>
          <w:bCs w:val="0"/>
        </w:rPr>
        <w:t>HECS-HELP</w:t>
      </w:r>
      <w:bookmarkEnd w:id="222"/>
    </w:p>
    <w:p w14:paraId="7B1DBFA1" w14:textId="77777777" w:rsidR="00082C28" w:rsidRDefault="00082C28" w:rsidP="00F07760">
      <w:pPr>
        <w:pStyle w:val="ListParagraph"/>
        <w:spacing w:before="0" w:after="0" w:line="240" w:lineRule="auto"/>
        <w:ind w:left="420" w:firstLine="0"/>
      </w:pPr>
    </w:p>
    <w:p w14:paraId="185DD61B" w14:textId="77777777" w:rsidR="00082C28" w:rsidRDefault="00082C28" w:rsidP="00F07760">
      <w:pPr>
        <w:spacing w:before="0" w:after="0" w:line="240" w:lineRule="auto"/>
        <w:ind w:left="60"/>
      </w:pPr>
    </w:p>
    <w:p w14:paraId="0EB07C83" w14:textId="56C8314D" w:rsidR="00EF71DB" w:rsidRPr="00AD0B44" w:rsidRDefault="00EF71DB" w:rsidP="00F07760">
      <w:pPr>
        <w:pStyle w:val="ListParagraph"/>
        <w:numPr>
          <w:ilvl w:val="0"/>
          <w:numId w:val="12"/>
        </w:numPr>
        <w:spacing w:before="0" w:after="0" w:line="240" w:lineRule="auto"/>
      </w:pPr>
      <w:r>
        <w:t>A</w:t>
      </w:r>
      <w:r w:rsidRPr="00AD0B44">
        <w:t xml:space="preserve"> loan </w:t>
      </w:r>
      <w:r>
        <w:t xml:space="preserve">provided by the Australian Government </w:t>
      </w:r>
      <w:r w:rsidR="00DE4C1C">
        <w:t>to</w:t>
      </w:r>
      <w:r>
        <w:t xml:space="preserve"> an eligible student enrolled in a CSP</w:t>
      </w:r>
      <w:r w:rsidR="00DE4C1C">
        <w:t xml:space="preserve"> to pay </w:t>
      </w:r>
      <w:r w:rsidRPr="00AD0B44">
        <w:t>their student contribution</w:t>
      </w:r>
      <w:r w:rsidR="00DE4C1C">
        <w:t xml:space="preserve"> amount</w:t>
      </w:r>
      <w:r w:rsidRPr="00AD0B44">
        <w:t>.</w:t>
      </w:r>
    </w:p>
    <w:p w14:paraId="17E329C3" w14:textId="77777777" w:rsidR="000F2ED1" w:rsidRDefault="000F2ED1" w:rsidP="00F07760">
      <w:pPr>
        <w:spacing w:before="0" w:after="0" w:line="240" w:lineRule="auto"/>
        <w:rPr>
          <w:rStyle w:val="HighlightedWords-Colour"/>
        </w:rPr>
      </w:pPr>
      <w:bookmarkStart w:id="223" w:name="_Hlk182570985"/>
    </w:p>
    <w:p w14:paraId="49754D5D" w14:textId="77777777" w:rsidR="00F54ACD" w:rsidRPr="006420D5" w:rsidRDefault="00EF71DB" w:rsidP="00F07760">
      <w:pPr>
        <w:pStyle w:val="GlossaryTerm"/>
        <w:framePr w:wrap="around"/>
        <w:spacing w:line="240" w:lineRule="auto"/>
        <w:rPr>
          <w:rStyle w:val="HighlightedWords-Colour"/>
          <w:b/>
          <w:bCs w:val="0"/>
        </w:rPr>
      </w:pPr>
      <w:bookmarkStart w:id="224" w:name="_Ref187306961"/>
      <w:bookmarkStart w:id="225" w:name="_Hlk187831178"/>
      <w:r w:rsidRPr="006420D5">
        <w:rPr>
          <w:rStyle w:val="HighlightedWords-Colour"/>
          <w:b/>
          <w:bCs w:val="0"/>
        </w:rPr>
        <w:t>Higher Education Loan Program (HELP)</w:t>
      </w:r>
      <w:bookmarkEnd w:id="224"/>
    </w:p>
    <w:p w14:paraId="02B5E2B7" w14:textId="77777777" w:rsidR="00082C28" w:rsidRDefault="00082C28" w:rsidP="00F07760">
      <w:pPr>
        <w:pStyle w:val="ListParagraph"/>
        <w:spacing w:before="0" w:after="0" w:line="240" w:lineRule="auto"/>
        <w:ind w:left="420" w:firstLine="0"/>
      </w:pPr>
    </w:p>
    <w:p w14:paraId="7620C57E" w14:textId="77777777" w:rsidR="00082C28" w:rsidRDefault="00082C28" w:rsidP="00F07760">
      <w:pPr>
        <w:pStyle w:val="ListParagraph"/>
        <w:spacing w:before="0" w:after="0" w:line="240" w:lineRule="auto"/>
        <w:ind w:left="420" w:firstLine="0"/>
      </w:pPr>
    </w:p>
    <w:p w14:paraId="23A55E73" w14:textId="16C747F8" w:rsidR="00EF71DB" w:rsidRPr="00AD0B44" w:rsidRDefault="00EF71DB" w:rsidP="00F07760">
      <w:pPr>
        <w:pStyle w:val="ListParagraph"/>
        <w:numPr>
          <w:ilvl w:val="0"/>
          <w:numId w:val="12"/>
        </w:numPr>
        <w:spacing w:before="0" w:after="0" w:line="240" w:lineRule="auto"/>
      </w:pPr>
      <w:r w:rsidRPr="00AD0B44">
        <w:t>Australian Government loans to help you pay your student contributions (HECS-HELP), tuition fees (FEE-HELP</w:t>
      </w:r>
      <w:r>
        <w:t>)</w:t>
      </w:r>
      <w:r w:rsidRPr="00AD0B44">
        <w:t>, overseas study expenses (OS-HELP)</w:t>
      </w:r>
      <w:r>
        <w:t>,</w:t>
      </w:r>
      <w:r w:rsidRPr="00AD0B44">
        <w:t xml:space="preserve"> the student services and amenities fee (SA-HELP)</w:t>
      </w:r>
      <w:r>
        <w:t xml:space="preserve"> </w:t>
      </w:r>
      <w:bookmarkStart w:id="226" w:name="_Hlk152344833"/>
      <w:r>
        <w:t xml:space="preserve">or </w:t>
      </w:r>
      <w:r w:rsidRPr="0024740D">
        <w:t>accelerator program course fees (STARTUP-HELP)</w:t>
      </w:r>
      <w:r w:rsidRPr="00AD0B44">
        <w:t xml:space="preserve">. </w:t>
      </w:r>
      <w:bookmarkEnd w:id="226"/>
      <w:r w:rsidRPr="00AD0B44">
        <w:t xml:space="preserve">HELP loans are repaid through the Australian tax system once you earn above the compulsory repayment threshold. </w:t>
      </w:r>
    </w:p>
    <w:bookmarkEnd w:id="223"/>
    <w:p w14:paraId="435D1B2C" w14:textId="77777777" w:rsidR="000F2ED1" w:rsidRDefault="000F2ED1" w:rsidP="00F07760">
      <w:pPr>
        <w:spacing w:before="0" w:after="0" w:line="240" w:lineRule="auto"/>
        <w:rPr>
          <w:rStyle w:val="HighlightedWords-Colour"/>
        </w:rPr>
      </w:pPr>
    </w:p>
    <w:p w14:paraId="37D737D5" w14:textId="77777777" w:rsidR="00F54ACD" w:rsidRPr="006420D5" w:rsidRDefault="00EF71DB" w:rsidP="00F07760">
      <w:pPr>
        <w:pStyle w:val="GlossaryTerm"/>
        <w:framePr w:wrap="around"/>
        <w:spacing w:line="240" w:lineRule="auto"/>
        <w:rPr>
          <w:b w:val="0"/>
          <w:bCs/>
        </w:rPr>
      </w:pPr>
      <w:bookmarkStart w:id="227" w:name="_Ref187161299"/>
      <w:r w:rsidRPr="006420D5">
        <w:rPr>
          <w:rStyle w:val="HighlightedWords-Colour"/>
          <w:b/>
          <w:bCs w:val="0"/>
        </w:rPr>
        <w:t>HELP debt</w:t>
      </w:r>
      <w:bookmarkEnd w:id="227"/>
    </w:p>
    <w:p w14:paraId="1A78D3AD" w14:textId="77777777" w:rsidR="00082C28" w:rsidRDefault="00082C28" w:rsidP="00F07760">
      <w:pPr>
        <w:pStyle w:val="ListParagraph"/>
        <w:spacing w:before="0" w:after="0" w:line="240" w:lineRule="auto"/>
        <w:ind w:left="420" w:firstLine="0"/>
      </w:pPr>
    </w:p>
    <w:p w14:paraId="21600078" w14:textId="77777777" w:rsidR="00082C28" w:rsidRDefault="00082C28" w:rsidP="00F07760">
      <w:pPr>
        <w:pStyle w:val="ListParagraph"/>
        <w:spacing w:before="0" w:after="0" w:line="240" w:lineRule="auto"/>
        <w:ind w:left="420" w:firstLine="0"/>
      </w:pPr>
    </w:p>
    <w:p w14:paraId="1A251661" w14:textId="285D6107" w:rsidR="00EF71DB" w:rsidRDefault="00EF71DB" w:rsidP="00F07760">
      <w:pPr>
        <w:pStyle w:val="ListParagraph"/>
        <w:numPr>
          <w:ilvl w:val="0"/>
          <w:numId w:val="12"/>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228" w:name="_Hlk152344985"/>
      <w:r>
        <w:t xml:space="preserve">or </w:t>
      </w:r>
      <w:r w:rsidRPr="0024740D">
        <w:t>STARTUP-HELP</w:t>
      </w:r>
      <w:r w:rsidRPr="00AD0B44">
        <w:t xml:space="preserve"> </w:t>
      </w:r>
      <w:bookmarkEnd w:id="228"/>
      <w:r w:rsidRPr="00AD0B44">
        <w:t xml:space="preserve">debts you have incurred It will also include any applicable loan fees and any indexation that has been applied to your debt. </w:t>
      </w:r>
    </w:p>
    <w:p w14:paraId="180EF2AF" w14:textId="77777777" w:rsidR="000F2ED1" w:rsidRDefault="000F2ED1" w:rsidP="00F07760">
      <w:pPr>
        <w:spacing w:before="0" w:after="0" w:line="240" w:lineRule="auto"/>
        <w:rPr>
          <w:rStyle w:val="HighlightedWords-Colour"/>
        </w:rPr>
      </w:pPr>
      <w:bookmarkStart w:id="229" w:name="_Hlk182571053"/>
      <w:bookmarkEnd w:id="225"/>
    </w:p>
    <w:p w14:paraId="63E2DB04" w14:textId="77777777" w:rsidR="00F54ACD" w:rsidRPr="006420D5" w:rsidRDefault="00EF71DB" w:rsidP="00F07760">
      <w:pPr>
        <w:pStyle w:val="GlossaryTerm"/>
        <w:framePr w:wrap="around"/>
        <w:spacing w:line="240" w:lineRule="auto"/>
        <w:rPr>
          <w:rStyle w:val="HighlightedWords-Colour"/>
          <w:b/>
          <w:bCs w:val="0"/>
        </w:rPr>
      </w:pPr>
      <w:bookmarkStart w:id="230" w:name="_Ref187306478"/>
      <w:bookmarkStart w:id="231" w:name="_Hlk187834316"/>
      <w:r w:rsidRPr="006420D5">
        <w:rPr>
          <w:rStyle w:val="HighlightedWords-Colour"/>
          <w:b/>
          <w:bCs w:val="0"/>
        </w:rPr>
        <w:t>HELP loan limit</w:t>
      </w:r>
      <w:bookmarkEnd w:id="230"/>
      <w:r w:rsidR="00F54ACD" w:rsidRPr="006420D5">
        <w:rPr>
          <w:rStyle w:val="HighlightedWords-Colour"/>
          <w:b/>
          <w:bCs w:val="0"/>
        </w:rPr>
        <w:t xml:space="preserve"> </w:t>
      </w:r>
    </w:p>
    <w:p w14:paraId="1860EDC6" w14:textId="77777777" w:rsidR="00082C28" w:rsidRDefault="00082C28" w:rsidP="00F07760">
      <w:pPr>
        <w:pStyle w:val="ListParagraph"/>
        <w:spacing w:before="0" w:after="0" w:line="240" w:lineRule="auto"/>
        <w:ind w:left="420" w:firstLine="0"/>
      </w:pPr>
    </w:p>
    <w:p w14:paraId="4A8875A0" w14:textId="77777777" w:rsidR="00082C28" w:rsidRDefault="00082C28" w:rsidP="00F07760">
      <w:pPr>
        <w:pStyle w:val="ListParagraph"/>
        <w:spacing w:before="0" w:after="0" w:line="240" w:lineRule="auto"/>
        <w:ind w:left="420" w:firstLine="0"/>
      </w:pPr>
    </w:p>
    <w:p w14:paraId="1BD84E59" w14:textId="598E7E19" w:rsidR="00EF71DB" w:rsidRDefault="00EF71DB" w:rsidP="00F07760">
      <w:pPr>
        <w:pStyle w:val="ListParagraph"/>
        <w:numPr>
          <w:ilvl w:val="0"/>
          <w:numId w:val="12"/>
        </w:numPr>
        <w:spacing w:before="0" w:after="0" w:line="240" w:lineRule="auto"/>
      </w:pPr>
      <w:r w:rsidRPr="00AD0B44">
        <w:t>This is a cap on what you can borrow from the Commonwealth to cover the cost of your tertiary studies. All FEE-HELP, VET Student Loans, VET FEE-HELP [closed] and HECS-HELP from 1 January 2020, count towards the HELP loan limit</w:t>
      </w:r>
      <w:r>
        <w:t>.</w:t>
      </w:r>
    </w:p>
    <w:p w14:paraId="38962D1B" w14:textId="77777777" w:rsidR="000F2ED1" w:rsidRDefault="000F2ED1" w:rsidP="00F07760">
      <w:pPr>
        <w:spacing w:before="0" w:after="0" w:line="240" w:lineRule="auto"/>
        <w:rPr>
          <w:rStyle w:val="HighlightedWordsItalics-Colour"/>
        </w:rPr>
      </w:pPr>
      <w:bookmarkStart w:id="232" w:name="_Hlk187831224"/>
      <w:bookmarkEnd w:id="229"/>
      <w:bookmarkEnd w:id="231"/>
    </w:p>
    <w:p w14:paraId="2BF99D6A" w14:textId="77777777" w:rsidR="00082C28" w:rsidRPr="006420D5" w:rsidRDefault="00EF71DB" w:rsidP="00F07760">
      <w:pPr>
        <w:pStyle w:val="GlossaryTerm"/>
        <w:framePr w:wrap="around"/>
        <w:spacing w:line="240" w:lineRule="auto"/>
        <w:rPr>
          <w:rStyle w:val="HighlightedWords-Colour"/>
          <w:b/>
          <w:bCs w:val="0"/>
        </w:rPr>
      </w:pPr>
      <w:bookmarkStart w:id="233" w:name="_Ref187302537"/>
      <w:r w:rsidRPr="006420D5">
        <w:rPr>
          <w:rStyle w:val="HighlightedWordsItalics-Colour"/>
          <w:b/>
          <w:bCs/>
        </w:rPr>
        <w:t>Higher Education Support Act 2003</w:t>
      </w:r>
      <w:r w:rsidRPr="006420D5">
        <w:rPr>
          <w:rStyle w:val="HighlightedWords-Colour"/>
          <w:b/>
          <w:bCs w:val="0"/>
        </w:rPr>
        <w:t xml:space="preserve"> (the Act)</w:t>
      </w:r>
      <w:bookmarkEnd w:id="233"/>
    </w:p>
    <w:p w14:paraId="7C66A50A" w14:textId="77777777" w:rsidR="00082C28" w:rsidRPr="00082C28" w:rsidRDefault="00082C28" w:rsidP="00F07760">
      <w:pPr>
        <w:pStyle w:val="ListParagraph"/>
        <w:spacing w:before="0" w:after="0" w:line="240" w:lineRule="auto"/>
        <w:ind w:left="420" w:firstLine="0"/>
        <w:rPr>
          <w:color w:val="auto"/>
        </w:rPr>
      </w:pPr>
    </w:p>
    <w:p w14:paraId="23B9AA41" w14:textId="77777777" w:rsidR="00082C28" w:rsidRPr="00082C28" w:rsidRDefault="00082C28" w:rsidP="00F07760">
      <w:pPr>
        <w:pStyle w:val="ListParagraph"/>
        <w:spacing w:before="0" w:after="0" w:line="240" w:lineRule="auto"/>
        <w:ind w:left="420" w:firstLine="0"/>
        <w:rPr>
          <w:color w:val="auto"/>
        </w:rPr>
      </w:pPr>
    </w:p>
    <w:p w14:paraId="54426E45" w14:textId="08D663A7" w:rsidR="00EF71DB" w:rsidRPr="00082C28" w:rsidRDefault="00EF71DB" w:rsidP="00F07760">
      <w:pPr>
        <w:pStyle w:val="ListParagraph"/>
        <w:numPr>
          <w:ilvl w:val="0"/>
          <w:numId w:val="12"/>
        </w:numPr>
        <w:spacing w:before="0" w:after="0" w:line="240" w:lineRule="auto"/>
        <w:rPr>
          <w:rStyle w:val="HighlightedWords-Colour"/>
          <w:b w:val="0"/>
          <w:bCs w:val="0"/>
          <w:color w:val="auto"/>
        </w:rPr>
      </w:pPr>
      <w:r w:rsidRPr="00AD0B44">
        <w:t>The Commonwealth legislation that outlines the requirements for getting a CSP</w:t>
      </w:r>
      <w:r>
        <w:t xml:space="preserve"> and/or </w:t>
      </w:r>
      <w:r w:rsidRPr="00AD0B44">
        <w:t>HELP loan</w:t>
      </w:r>
      <w:r>
        <w:t>.</w:t>
      </w:r>
      <w:r w:rsidRPr="00AD0B44">
        <w:t xml:space="preserve"> </w:t>
      </w:r>
    </w:p>
    <w:p w14:paraId="4ED1615C" w14:textId="77777777" w:rsidR="000F2ED1" w:rsidRDefault="000F2ED1" w:rsidP="00F07760">
      <w:pPr>
        <w:spacing w:before="0" w:after="0" w:line="240" w:lineRule="auto"/>
        <w:rPr>
          <w:rStyle w:val="HighlightedWords-Colour"/>
        </w:rPr>
      </w:pPr>
      <w:bookmarkStart w:id="234" w:name="_Hlk182571071"/>
    </w:p>
    <w:p w14:paraId="5EBF6FD3" w14:textId="77777777" w:rsidR="00082C28" w:rsidRPr="006420D5" w:rsidRDefault="00EF71DB" w:rsidP="00F07760">
      <w:pPr>
        <w:pStyle w:val="GlossaryTerm"/>
        <w:framePr w:wrap="around"/>
        <w:spacing w:line="240" w:lineRule="auto"/>
        <w:rPr>
          <w:rStyle w:val="HighlightedWords-Colour"/>
          <w:b/>
          <w:bCs w:val="0"/>
        </w:rPr>
      </w:pPr>
      <w:bookmarkStart w:id="235" w:name="_Ref187311912"/>
      <w:r w:rsidRPr="006420D5">
        <w:rPr>
          <w:rStyle w:val="HighlightedWords-Colour"/>
          <w:b/>
          <w:bCs w:val="0"/>
        </w:rPr>
        <w:t>Indexation</w:t>
      </w:r>
      <w:bookmarkEnd w:id="235"/>
    </w:p>
    <w:p w14:paraId="3CB5E5FC" w14:textId="77777777" w:rsidR="00082C28" w:rsidRDefault="00082C28" w:rsidP="00F07760">
      <w:pPr>
        <w:pStyle w:val="ListParagraph"/>
        <w:spacing w:before="0" w:after="0" w:line="240" w:lineRule="auto"/>
        <w:ind w:left="420" w:firstLine="0"/>
        <w:rPr>
          <w:rFonts w:cstheme="minorHAnsi"/>
        </w:rPr>
      </w:pPr>
    </w:p>
    <w:p w14:paraId="4E866AF5" w14:textId="77777777" w:rsidR="00082C28" w:rsidRDefault="00082C28" w:rsidP="00F07760">
      <w:pPr>
        <w:pStyle w:val="ListParagraph"/>
        <w:spacing w:before="0" w:after="0" w:line="240" w:lineRule="auto"/>
        <w:ind w:left="420" w:firstLine="0"/>
        <w:rPr>
          <w:rFonts w:cstheme="minorHAnsi"/>
        </w:rPr>
      </w:pPr>
    </w:p>
    <w:p w14:paraId="138D20EA" w14:textId="2944C6AC" w:rsidR="00EF71DB" w:rsidRPr="00082C28" w:rsidRDefault="00EF71DB" w:rsidP="00F07760">
      <w:pPr>
        <w:pStyle w:val="ListParagraph"/>
        <w:numPr>
          <w:ilvl w:val="0"/>
          <w:numId w:val="12"/>
        </w:numPr>
        <w:spacing w:before="0" w:after="0" w:line="240" w:lineRule="auto"/>
        <w:rPr>
          <w:rFonts w:cstheme="minorHAnsi"/>
        </w:rPr>
      </w:pPr>
      <w:r w:rsidRPr="00082C28">
        <w:rPr>
          <w:rFonts w:cstheme="minorHAnsi"/>
        </w:rPr>
        <w:t>This is legislated under the Act and is applied on 1 June each year to the portion of a HELP debt that is 11 months or older.</w:t>
      </w:r>
      <w:r>
        <w:t xml:space="preserve"> </w:t>
      </w:r>
      <w:r w:rsidRPr="00082C28">
        <w:rPr>
          <w:rFonts w:cstheme="minorHAnsi"/>
        </w:rPr>
        <w:t>The rate of indexation changes each year as it is based on the Consumer Price Index (CPI) or Wage Price Index (WPI), whichever is lower.</w:t>
      </w:r>
    </w:p>
    <w:p w14:paraId="4014A3B3" w14:textId="77777777" w:rsidR="000F2ED1" w:rsidRDefault="000F2ED1" w:rsidP="00F07760">
      <w:pPr>
        <w:spacing w:before="0" w:after="0" w:line="240" w:lineRule="auto"/>
        <w:rPr>
          <w:rStyle w:val="Hyperlink"/>
          <w:rFonts w:eastAsiaTheme="majorEastAsia"/>
          <w:b/>
          <w:bCs/>
          <w:color w:val="571487" w:themeColor="accent2"/>
        </w:rPr>
      </w:pPr>
      <w:bookmarkStart w:id="236" w:name="_Hlk182571075"/>
      <w:bookmarkEnd w:id="234"/>
    </w:p>
    <w:p w14:paraId="70C9A357" w14:textId="77777777" w:rsidR="00082C28" w:rsidRDefault="00EF71DB" w:rsidP="00F07760">
      <w:pPr>
        <w:pStyle w:val="GlossaryTerm"/>
        <w:framePr w:wrap="around"/>
        <w:spacing w:line="240" w:lineRule="auto"/>
        <w:rPr>
          <w:rStyle w:val="Hyperlink"/>
          <w:rFonts w:eastAsiaTheme="majorEastAsia"/>
          <w:b w:val="0"/>
          <w:bCs/>
          <w:color w:val="571487" w:themeColor="accent2"/>
        </w:rPr>
      </w:pPr>
      <w:bookmarkStart w:id="237" w:name="_Ref187910314"/>
      <w:r w:rsidRPr="00854A9A">
        <w:rPr>
          <w:rStyle w:val="Hyperlink"/>
          <w:rFonts w:eastAsiaTheme="majorEastAsia"/>
          <w:bCs/>
          <w:color w:val="2F0E72" w:themeColor="accent1"/>
        </w:rPr>
        <w:t>myHELPbalance (</w:t>
      </w:r>
      <w:hyperlink r:id="rId101" w:history="1">
        <w:r w:rsidRPr="00854A9A">
          <w:rPr>
            <w:rStyle w:val="Hyperlink"/>
            <w:rFonts w:eastAsiaTheme="majorEastAsia"/>
            <w:bCs/>
            <w:color w:val="2F0E72" w:themeColor="accent1"/>
          </w:rPr>
          <w:t>www.myHELPbalance.gov.au</w:t>
        </w:r>
      </w:hyperlink>
      <w:r w:rsidRPr="00D076DA">
        <w:rPr>
          <w:rStyle w:val="Hyperlink"/>
          <w:rFonts w:eastAsiaTheme="majorEastAsia"/>
          <w:bCs/>
          <w:color w:val="571487" w:themeColor="accent2"/>
        </w:rPr>
        <w:t>)</w:t>
      </w:r>
      <w:bookmarkEnd w:id="237"/>
    </w:p>
    <w:p w14:paraId="51A756A6" w14:textId="77777777" w:rsidR="00082C28" w:rsidRDefault="00082C28" w:rsidP="00F07760">
      <w:pPr>
        <w:pStyle w:val="ListParagraph"/>
        <w:spacing w:before="0" w:after="0" w:line="240" w:lineRule="auto"/>
        <w:ind w:left="420" w:firstLine="0"/>
      </w:pPr>
    </w:p>
    <w:p w14:paraId="62C4CF4B" w14:textId="77777777" w:rsidR="00082C28" w:rsidRDefault="00082C28" w:rsidP="00F07760">
      <w:pPr>
        <w:pStyle w:val="ListParagraph"/>
        <w:spacing w:before="0" w:after="0" w:line="240" w:lineRule="auto"/>
        <w:ind w:left="420" w:firstLine="0"/>
      </w:pPr>
    </w:p>
    <w:p w14:paraId="28346E4D" w14:textId="1BB3FB85" w:rsidR="00EF71DB" w:rsidRPr="001E181E" w:rsidRDefault="00EF71DB" w:rsidP="00F07760">
      <w:pPr>
        <w:pStyle w:val="ListParagraph"/>
        <w:numPr>
          <w:ilvl w:val="0"/>
          <w:numId w:val="12"/>
        </w:numPr>
        <w:spacing w:before="0" w:after="0" w:line="240" w:lineRule="auto"/>
      </w:pPr>
      <w:r w:rsidRPr="001E181E">
        <w:t>This site allows you to view your available HELP balance entitlement. You will also be able to see your study history, as well as view any repayments to the ATO that credit your HELP balance.</w:t>
      </w:r>
    </w:p>
    <w:p w14:paraId="0479DB08" w14:textId="77777777" w:rsidR="000F2ED1" w:rsidRDefault="000F2ED1" w:rsidP="00F07760">
      <w:pPr>
        <w:spacing w:before="0" w:after="0" w:line="240" w:lineRule="auto"/>
        <w:rPr>
          <w:rFonts w:eastAsiaTheme="majorEastAsia"/>
          <w:color w:val="571487" w:themeColor="accent2"/>
        </w:rPr>
      </w:pPr>
      <w:bookmarkStart w:id="238" w:name="_Hlk182571088"/>
      <w:bookmarkEnd w:id="232"/>
      <w:bookmarkEnd w:id="236"/>
    </w:p>
    <w:bookmarkStart w:id="239" w:name="_Hlk187831273"/>
    <w:p w14:paraId="5792289E" w14:textId="341882FC" w:rsidR="00082C28" w:rsidRPr="00854A9A" w:rsidRDefault="00EF71DB" w:rsidP="00F07760">
      <w:pPr>
        <w:pStyle w:val="GlossaryTerm"/>
        <w:framePr w:wrap="around"/>
        <w:spacing w:line="240" w:lineRule="auto"/>
        <w:rPr>
          <w:rStyle w:val="Hyperlink"/>
          <w:rFonts w:eastAsiaTheme="majorEastAsia"/>
          <w:b w:val="0"/>
          <w:bCs/>
          <w:color w:val="2F0E72" w:themeColor="accent1"/>
          <w:u w:val="none"/>
        </w:rPr>
      </w:pPr>
      <w:r>
        <w:fldChar w:fldCharType="begin"/>
      </w:r>
      <w:r>
        <w:instrText>HYPERLINK "https://www.studyassist.gov.au/loan-eligibility/non-australian-citizens"</w:instrText>
      </w:r>
      <w:r>
        <w:fldChar w:fldCharType="separate"/>
      </w:r>
      <w:bookmarkStart w:id="240" w:name="_Ref187305870"/>
      <w:r w:rsidRPr="00854A9A">
        <w:rPr>
          <w:rStyle w:val="Hyperlink"/>
          <w:rFonts w:eastAsiaTheme="majorEastAsia"/>
          <w:bCs/>
          <w:color w:val="2F0E72" w:themeColor="accent1"/>
          <w:u w:val="none"/>
        </w:rPr>
        <w:t>New Zealand Special Category Visa</w:t>
      </w:r>
      <w:r w:rsidR="00794F08">
        <w:rPr>
          <w:rStyle w:val="Hyperlink"/>
          <w:rFonts w:eastAsiaTheme="majorEastAsia"/>
          <w:bCs/>
          <w:color w:val="2F0E72" w:themeColor="accent1"/>
          <w:u w:val="none"/>
        </w:rPr>
        <w:t xml:space="preserve"> holder</w:t>
      </w:r>
      <w:r w:rsidRPr="00854A9A">
        <w:rPr>
          <w:rStyle w:val="Hyperlink"/>
          <w:rFonts w:eastAsiaTheme="majorEastAsia"/>
          <w:bCs/>
          <w:color w:val="2F0E72" w:themeColor="accent1"/>
          <w:u w:val="none"/>
        </w:rPr>
        <w:t xml:space="preserve"> (NZ SCV)</w:t>
      </w:r>
      <w:bookmarkEnd w:id="240"/>
      <w:r>
        <w:rPr>
          <w:rStyle w:val="Hyperlink"/>
          <w:rFonts w:eastAsiaTheme="majorEastAsia"/>
          <w:bCs/>
          <w:color w:val="2F0E72" w:themeColor="accent1"/>
          <w:u w:val="none"/>
        </w:rPr>
        <w:fldChar w:fldCharType="end"/>
      </w:r>
    </w:p>
    <w:p w14:paraId="51771572" w14:textId="77777777" w:rsidR="00082C28" w:rsidRDefault="00082C28" w:rsidP="00F07760">
      <w:pPr>
        <w:pStyle w:val="ListParagraph"/>
        <w:spacing w:before="0" w:after="0" w:line="240" w:lineRule="auto"/>
        <w:ind w:left="420" w:firstLine="0"/>
      </w:pPr>
    </w:p>
    <w:p w14:paraId="75539E0C" w14:textId="77777777" w:rsidR="00082C28" w:rsidRDefault="00082C28" w:rsidP="00F07760">
      <w:pPr>
        <w:pStyle w:val="ListParagraph"/>
        <w:spacing w:before="0" w:after="0" w:line="240" w:lineRule="auto"/>
        <w:ind w:left="420" w:firstLine="0"/>
      </w:pPr>
    </w:p>
    <w:p w14:paraId="7E7849C6" w14:textId="607EA382" w:rsidR="00EF71DB" w:rsidRDefault="00EF71DB" w:rsidP="00F07760">
      <w:pPr>
        <w:pStyle w:val="ListParagraph"/>
        <w:numPr>
          <w:ilvl w:val="0"/>
          <w:numId w:val="12"/>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67B32DE8" w14:textId="77777777" w:rsidR="00EF71DB" w:rsidRDefault="00EF71DB" w:rsidP="00F07760">
      <w:pPr>
        <w:spacing w:before="0" w:after="0" w:line="240" w:lineRule="auto"/>
        <w:ind w:left="420"/>
      </w:pPr>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5FF51C95" w14:textId="77777777" w:rsidR="00EF71DB" w:rsidRDefault="00EF71DB" w:rsidP="00F07760">
      <w:pPr>
        <w:spacing w:before="0" w:after="0" w:line="240" w:lineRule="auto"/>
        <w:ind w:firstLine="420"/>
      </w:pPr>
      <w:r>
        <w:t>If you have questions about your visa, please contact the Department of Home Affairs.</w:t>
      </w:r>
    </w:p>
    <w:p w14:paraId="60CFE971" w14:textId="77777777" w:rsidR="000F2ED1" w:rsidRDefault="000F2ED1" w:rsidP="00F07760">
      <w:pPr>
        <w:spacing w:before="0" w:after="0" w:line="240" w:lineRule="auto"/>
        <w:rPr>
          <w:rStyle w:val="HighlightedWords-Colour"/>
          <w:b w:val="0"/>
          <w:bCs w:val="0"/>
        </w:rPr>
      </w:pPr>
      <w:bookmarkStart w:id="241" w:name="_Hlk150941370"/>
      <w:bookmarkEnd w:id="238"/>
    </w:p>
    <w:p w14:paraId="3A25C1A0" w14:textId="7DC4FC17" w:rsidR="00082C28" w:rsidRPr="00854A9A" w:rsidRDefault="00EF71DB" w:rsidP="00F07760">
      <w:pPr>
        <w:pStyle w:val="GlossaryTerm"/>
        <w:framePr w:wrap="around"/>
        <w:spacing w:line="240" w:lineRule="auto"/>
      </w:pPr>
      <w:hyperlink r:id="rId102" w:history="1">
        <w:bookmarkStart w:id="242" w:name="_Ref188537200"/>
        <w:bookmarkStart w:id="243" w:name="_Ref187302143"/>
        <w:r w:rsidRPr="00854A9A">
          <w:rPr>
            <w:rStyle w:val="Hyperlink"/>
            <w:rFonts w:eastAsiaTheme="majorEastAsia"/>
            <w:bCs/>
            <w:color w:val="2F0E72" w:themeColor="accent1"/>
            <w:u w:val="none"/>
          </w:rPr>
          <w:t xml:space="preserve">Pacific </w:t>
        </w:r>
        <w:r w:rsidR="00125CB3">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sidR="00794F08">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w:t>
        </w:r>
        <w:bookmarkEnd w:id="242"/>
        <w:r w:rsidRPr="00854A9A">
          <w:rPr>
            <w:rStyle w:val="Hyperlink"/>
            <w:rFonts w:eastAsiaTheme="majorEastAsia"/>
            <w:bCs/>
            <w:color w:val="2F0E72" w:themeColor="accent1"/>
            <w:u w:val="none"/>
          </w:rPr>
          <w:t xml:space="preserve"> </w:t>
        </w:r>
        <w:bookmarkEnd w:id="243"/>
      </w:hyperlink>
    </w:p>
    <w:p w14:paraId="5A885921" w14:textId="77777777" w:rsidR="00082C28" w:rsidRDefault="00082C28" w:rsidP="00F07760">
      <w:pPr>
        <w:pStyle w:val="ListParagraph"/>
        <w:spacing w:before="0" w:after="0" w:line="240" w:lineRule="auto"/>
        <w:ind w:left="420" w:firstLine="0"/>
      </w:pPr>
    </w:p>
    <w:p w14:paraId="3CDB3BEB" w14:textId="77777777" w:rsidR="00082C28" w:rsidRDefault="00082C28" w:rsidP="00F07760">
      <w:pPr>
        <w:pStyle w:val="ListParagraph"/>
        <w:spacing w:before="0" w:after="0" w:line="240" w:lineRule="auto"/>
        <w:ind w:left="420" w:firstLine="0"/>
      </w:pPr>
    </w:p>
    <w:p w14:paraId="5664E1A6" w14:textId="77777777" w:rsidR="00993CD9" w:rsidRDefault="00EF71DB" w:rsidP="00F07760">
      <w:pPr>
        <w:pStyle w:val="ListParagraph"/>
        <w:numPr>
          <w:ilvl w:val="0"/>
          <w:numId w:val="12"/>
        </w:numPr>
        <w:spacing w:before="0" w:after="0" w:line="240" w:lineRule="auto"/>
      </w:pPr>
      <w:r>
        <w:t>A</w:t>
      </w:r>
      <w:r w:rsidRPr="00AD0B44">
        <w:t xml:space="preserve"> </w:t>
      </w:r>
      <w:r>
        <w:t xml:space="preserve">person who holds a </w:t>
      </w:r>
      <w:r w:rsidRPr="00082C28">
        <w:rPr>
          <w:color w:val="000000"/>
          <w:shd w:val="clear" w:color="auto" w:fill="FFFFFF"/>
        </w:rPr>
        <w:t xml:space="preserve">Subclass 192 (Pacific Engagement) visa under the </w:t>
      </w:r>
      <w:r w:rsidRPr="00082C28">
        <w:rPr>
          <w:i/>
          <w:iCs/>
          <w:color w:val="000000"/>
          <w:shd w:val="clear" w:color="auto" w:fill="FFFFFF"/>
        </w:rPr>
        <w:t>Migration Regulations 1994</w:t>
      </w:r>
      <w:r w:rsidRPr="00082C28">
        <w:rPr>
          <w:color w:val="000000"/>
          <w:shd w:val="clear" w:color="auto" w:fill="FFFFFF"/>
        </w:rPr>
        <w:t xml:space="preserve">. </w:t>
      </w:r>
      <w:r>
        <w:t xml:space="preserve">This is a permanent resident visa </w:t>
      </w:r>
      <w:r w:rsidRPr="00824EA0">
        <w:t xml:space="preserve">for eligible individuals from </w:t>
      </w:r>
      <w:r>
        <w:t>participating countries across the Pacific and Timor-Leste</w:t>
      </w:r>
      <w:bookmarkEnd w:id="241"/>
      <w:r>
        <w:t>.</w:t>
      </w:r>
    </w:p>
    <w:p w14:paraId="4AFFF504" w14:textId="77777777" w:rsidR="00993CD9" w:rsidRDefault="00993CD9" w:rsidP="00993CD9">
      <w:pPr>
        <w:pStyle w:val="ListParagraph"/>
        <w:spacing w:before="0" w:after="0" w:line="240" w:lineRule="auto"/>
        <w:ind w:left="420" w:firstLine="0"/>
      </w:pPr>
    </w:p>
    <w:p w14:paraId="4F7E354C" w14:textId="77777777" w:rsidR="00993CD9" w:rsidRDefault="00993CD9" w:rsidP="00993CD9">
      <w:pPr>
        <w:pStyle w:val="ListBullet"/>
        <w:numPr>
          <w:ilvl w:val="0"/>
          <w:numId w:val="0"/>
        </w:numPr>
        <w:spacing w:before="0" w:after="0" w:line="240" w:lineRule="auto"/>
        <w:ind w:left="420"/>
      </w:pPr>
      <w:r>
        <w:t>This is a permanent visa. If you have questions about your visa, please contact the Department of Home Affairs.</w:t>
      </w:r>
      <w:r w:rsidRPr="00C90A23">
        <w:t xml:space="preserve"> </w:t>
      </w:r>
    </w:p>
    <w:p w14:paraId="0FCCAD73" w14:textId="77777777" w:rsidR="00993CD9" w:rsidRDefault="00993CD9" w:rsidP="00993CD9">
      <w:pPr>
        <w:pStyle w:val="ListBullet"/>
        <w:numPr>
          <w:ilvl w:val="0"/>
          <w:numId w:val="0"/>
        </w:numPr>
        <w:spacing w:before="0" w:after="0" w:line="240" w:lineRule="auto"/>
        <w:ind w:left="420"/>
      </w:pPr>
    </w:p>
    <w:p w14:paraId="7112CAA7" w14:textId="77777777" w:rsidR="00993CD9" w:rsidRDefault="00993CD9" w:rsidP="00993CD9">
      <w:pPr>
        <w:pStyle w:val="ListBullet"/>
        <w:numPr>
          <w:ilvl w:val="0"/>
          <w:numId w:val="0"/>
        </w:numPr>
        <w:spacing w:before="0" w:after="0" w:line="240" w:lineRule="auto"/>
        <w:ind w:left="420"/>
      </w:pPr>
    </w:p>
    <w:p w14:paraId="7A773CBD" w14:textId="77777777" w:rsidR="00993CD9" w:rsidRPr="001063FB" w:rsidRDefault="00993CD9" w:rsidP="00993CD9">
      <w:pPr>
        <w:pStyle w:val="ListBullet"/>
        <w:numPr>
          <w:ilvl w:val="0"/>
          <w:numId w:val="0"/>
        </w:numPr>
        <w:spacing w:before="0" w:after="0" w:line="240" w:lineRule="auto"/>
        <w:ind w:left="420"/>
        <w:rPr>
          <w:rFonts w:ascii="Calibri" w:hAnsi="Calibri" w:cs="Calibri"/>
          <w:sz w:val="22"/>
          <w:lang w:val="en-US"/>
        </w:rPr>
      </w:pPr>
    </w:p>
    <w:p w14:paraId="7DBF296C" w14:textId="77777777" w:rsidR="0061734D" w:rsidRDefault="0061734D" w:rsidP="00F07760">
      <w:pPr>
        <w:spacing w:before="0" w:after="0" w:line="240" w:lineRule="auto"/>
      </w:pPr>
    </w:p>
    <w:p w14:paraId="3BBD8DA4" w14:textId="7F93FABD" w:rsidR="0061734D" w:rsidRDefault="0061734D" w:rsidP="00F07760">
      <w:pPr>
        <w:pStyle w:val="GlossaryTerm"/>
        <w:framePr w:wrap="around"/>
        <w:spacing w:line="240" w:lineRule="auto"/>
      </w:pPr>
      <w:bookmarkStart w:id="244" w:name="_Ref187850652"/>
      <w:bookmarkStart w:id="245" w:name="_Hlk188360791"/>
      <w:r>
        <w:lastRenderedPageBreak/>
        <w:t>Permanent Humanitarian Visa holder</w:t>
      </w:r>
      <w:bookmarkEnd w:id="244"/>
    </w:p>
    <w:p w14:paraId="2CF6B7B2" w14:textId="77777777" w:rsidR="00327427" w:rsidRDefault="00327427" w:rsidP="00F07760">
      <w:pPr>
        <w:pStyle w:val="ListParagraph"/>
        <w:spacing w:before="0" w:after="0" w:line="240" w:lineRule="auto"/>
        <w:ind w:left="420" w:firstLine="0"/>
      </w:pPr>
    </w:p>
    <w:p w14:paraId="51AC497C" w14:textId="77777777" w:rsidR="00327427" w:rsidRDefault="00327427" w:rsidP="00F07760">
      <w:pPr>
        <w:pStyle w:val="ListParagraph"/>
        <w:spacing w:before="0" w:after="0" w:line="240" w:lineRule="auto"/>
        <w:ind w:left="420" w:firstLine="0"/>
      </w:pPr>
    </w:p>
    <w:p w14:paraId="2EB15D77" w14:textId="77777777" w:rsidR="00327427" w:rsidRDefault="00327427" w:rsidP="00F07760">
      <w:pPr>
        <w:pStyle w:val="ListParagraph"/>
        <w:numPr>
          <w:ilvl w:val="0"/>
          <w:numId w:val="12"/>
        </w:numPr>
        <w:spacing w:before="0" w:after="0" w:line="240" w:lineRule="auto"/>
      </w:pPr>
      <w:r>
        <w:t>A person who holds a p</w:t>
      </w:r>
      <w:r w:rsidRPr="00327427">
        <w:t>ermanent humanitarian visa</w:t>
      </w:r>
      <w:r>
        <w:t xml:space="preserve"> under the Migration Regulations 1994.</w:t>
      </w:r>
    </w:p>
    <w:p w14:paraId="300D6114" w14:textId="20F9EACC" w:rsidR="00327427" w:rsidRDefault="00327427" w:rsidP="00F07760">
      <w:pPr>
        <w:pStyle w:val="ListParagraph"/>
        <w:spacing w:before="0" w:after="0" w:line="240" w:lineRule="auto"/>
        <w:ind w:left="420" w:firstLine="0"/>
      </w:pPr>
      <w:r w:rsidRPr="00327427">
        <w:t>Permanent humanitarian visas are currently made up of the visa subclasses:</w:t>
      </w:r>
    </w:p>
    <w:p w14:paraId="55031E96" w14:textId="713C4419" w:rsidR="00327427" w:rsidRPr="00327427" w:rsidRDefault="00327427" w:rsidP="00F07760">
      <w:pPr>
        <w:pStyle w:val="ListParagraph"/>
        <w:numPr>
          <w:ilvl w:val="0"/>
          <w:numId w:val="24"/>
        </w:numPr>
        <w:tabs>
          <w:tab w:val="num" w:pos="720"/>
        </w:tabs>
        <w:spacing w:before="0" w:after="0" w:line="240" w:lineRule="auto"/>
      </w:pPr>
      <w:r w:rsidRPr="00327427">
        <w:t>Refugee (subclass 200)</w:t>
      </w:r>
    </w:p>
    <w:p w14:paraId="73B953F4" w14:textId="77777777" w:rsidR="00327427" w:rsidRPr="00327427" w:rsidRDefault="00327427" w:rsidP="00F07760">
      <w:pPr>
        <w:pStyle w:val="ListParagraph"/>
        <w:numPr>
          <w:ilvl w:val="0"/>
          <w:numId w:val="25"/>
        </w:numPr>
        <w:spacing w:before="0" w:after="0" w:line="240" w:lineRule="auto"/>
      </w:pPr>
      <w:r w:rsidRPr="00327427">
        <w:t>In-country Special Humanitarian (subclass 201)</w:t>
      </w:r>
    </w:p>
    <w:p w14:paraId="27D6B453" w14:textId="77777777" w:rsidR="00327427" w:rsidRPr="00327427" w:rsidRDefault="00327427" w:rsidP="00F07760">
      <w:pPr>
        <w:pStyle w:val="ListParagraph"/>
        <w:numPr>
          <w:ilvl w:val="0"/>
          <w:numId w:val="25"/>
        </w:numPr>
        <w:spacing w:before="0" w:after="0" w:line="240" w:lineRule="auto"/>
      </w:pPr>
      <w:r w:rsidRPr="00327427">
        <w:t>Global Special Humanitarian (subclass 202)</w:t>
      </w:r>
    </w:p>
    <w:p w14:paraId="72D09137" w14:textId="77777777" w:rsidR="00327427" w:rsidRPr="00327427" w:rsidRDefault="00327427" w:rsidP="00F07760">
      <w:pPr>
        <w:pStyle w:val="ListParagraph"/>
        <w:numPr>
          <w:ilvl w:val="0"/>
          <w:numId w:val="25"/>
        </w:numPr>
        <w:spacing w:before="0" w:after="0" w:line="240" w:lineRule="auto"/>
      </w:pPr>
      <w:r w:rsidRPr="00327427">
        <w:t>Emergency Rescue (subclass 203)</w:t>
      </w:r>
    </w:p>
    <w:p w14:paraId="465FEC9B" w14:textId="77777777" w:rsidR="00327427" w:rsidRPr="00327427" w:rsidRDefault="00327427" w:rsidP="00F07760">
      <w:pPr>
        <w:pStyle w:val="ListParagraph"/>
        <w:numPr>
          <w:ilvl w:val="0"/>
          <w:numId w:val="25"/>
        </w:numPr>
        <w:spacing w:before="0" w:after="0" w:line="240" w:lineRule="auto"/>
      </w:pPr>
      <w:r w:rsidRPr="00327427">
        <w:t>Woman at Risk (subclass 204)</w:t>
      </w:r>
    </w:p>
    <w:p w14:paraId="6904D970" w14:textId="77777777" w:rsidR="00327427" w:rsidRPr="00327427" w:rsidRDefault="00327427" w:rsidP="00F07760">
      <w:pPr>
        <w:pStyle w:val="ListParagraph"/>
        <w:numPr>
          <w:ilvl w:val="0"/>
          <w:numId w:val="25"/>
        </w:numPr>
        <w:spacing w:before="0" w:after="0" w:line="240" w:lineRule="auto"/>
      </w:pPr>
      <w:r w:rsidRPr="00327427">
        <w:t>Resolution of Status (subclass 851), and</w:t>
      </w:r>
    </w:p>
    <w:p w14:paraId="7A168370" w14:textId="77777777" w:rsidR="00327427" w:rsidRPr="00327427" w:rsidRDefault="00327427" w:rsidP="00F07760">
      <w:pPr>
        <w:pStyle w:val="ListParagraph"/>
        <w:numPr>
          <w:ilvl w:val="0"/>
          <w:numId w:val="25"/>
        </w:numPr>
        <w:spacing w:before="0" w:after="0" w:line="240" w:lineRule="auto"/>
      </w:pPr>
      <w:r w:rsidRPr="00327427">
        <w:t>Protection (subclass 866).</w:t>
      </w:r>
    </w:p>
    <w:p w14:paraId="3E0C8B89" w14:textId="77777777" w:rsidR="00993CD9" w:rsidRDefault="00993CD9" w:rsidP="00F07760">
      <w:pPr>
        <w:spacing w:before="0" w:after="0" w:line="240" w:lineRule="auto"/>
      </w:pPr>
    </w:p>
    <w:p w14:paraId="1237DF90" w14:textId="77777777" w:rsidR="00993CD9" w:rsidRPr="001063FB" w:rsidRDefault="00993CD9" w:rsidP="00993CD9">
      <w:pPr>
        <w:pStyle w:val="ListBullet"/>
        <w:numPr>
          <w:ilvl w:val="0"/>
          <w:numId w:val="0"/>
        </w:numPr>
        <w:spacing w:before="0" w:after="0" w:line="240" w:lineRule="auto"/>
        <w:ind w:left="360"/>
        <w:rPr>
          <w:rFonts w:ascii="Calibri" w:hAnsi="Calibri" w:cs="Calibri"/>
          <w:sz w:val="22"/>
          <w:lang w:val="en-US"/>
        </w:rPr>
      </w:pPr>
      <w:r>
        <w:t>This is a permanent visa. If you have questions about your visa, please contact the Department of Home Affairs.</w:t>
      </w:r>
      <w:r w:rsidRPr="00C90A23">
        <w:t xml:space="preserve"> </w:t>
      </w:r>
    </w:p>
    <w:bookmarkEnd w:id="245"/>
    <w:p w14:paraId="3C0A3D72" w14:textId="77777777" w:rsidR="000F2ED1" w:rsidRDefault="000F2ED1" w:rsidP="00F07760">
      <w:pPr>
        <w:spacing w:before="0" w:after="0" w:line="240" w:lineRule="auto"/>
        <w:rPr>
          <w:rStyle w:val="HighlightedWordsItalics-Colour"/>
        </w:rPr>
      </w:pPr>
    </w:p>
    <w:p w14:paraId="53B1933C" w14:textId="77777777" w:rsidR="00082C28" w:rsidRPr="006420D5" w:rsidRDefault="00EF71DB" w:rsidP="00F07760">
      <w:pPr>
        <w:pStyle w:val="GlossaryTerm"/>
        <w:framePr w:wrap="around"/>
        <w:spacing w:line="240" w:lineRule="auto"/>
        <w:rPr>
          <w:rStyle w:val="HighlightedWords-Colour"/>
          <w:b/>
          <w:bCs w:val="0"/>
        </w:rPr>
      </w:pPr>
      <w:bookmarkStart w:id="246" w:name="_Ref187908913"/>
      <w:bookmarkEnd w:id="239"/>
      <w:r w:rsidRPr="00576B39">
        <w:rPr>
          <w:rStyle w:val="HighlightedWordsItalics-Colour"/>
          <w:b/>
          <w:bCs/>
          <w:i w:val="0"/>
          <w:iCs/>
        </w:rPr>
        <w:t>Request for a Commonwealth supported place and a HECS-HELP loan</w:t>
      </w:r>
      <w:r w:rsidRPr="006420D5">
        <w:rPr>
          <w:b w:val="0"/>
          <w:bCs/>
        </w:rPr>
        <w:t xml:space="preserve"> </w:t>
      </w:r>
      <w:r w:rsidRPr="006420D5">
        <w:rPr>
          <w:rStyle w:val="HighlightedWords-Colour"/>
          <w:b/>
          <w:bCs w:val="0"/>
        </w:rPr>
        <w:t>form</w:t>
      </w:r>
      <w:bookmarkEnd w:id="246"/>
    </w:p>
    <w:p w14:paraId="445459B7" w14:textId="77777777" w:rsidR="00082C28" w:rsidRDefault="00082C28" w:rsidP="00F07760">
      <w:pPr>
        <w:pStyle w:val="ListParagraph"/>
        <w:spacing w:before="0" w:after="0" w:line="240" w:lineRule="auto"/>
        <w:ind w:left="420" w:firstLine="0"/>
      </w:pPr>
    </w:p>
    <w:p w14:paraId="43EE22E7" w14:textId="77777777" w:rsidR="00082C28" w:rsidRDefault="00082C28" w:rsidP="00F07760">
      <w:pPr>
        <w:pStyle w:val="ListParagraph"/>
        <w:spacing w:before="0" w:after="0" w:line="240" w:lineRule="auto"/>
        <w:ind w:left="420" w:firstLine="0"/>
      </w:pPr>
    </w:p>
    <w:p w14:paraId="2A9FEC97" w14:textId="73028D28" w:rsidR="00EF71DB" w:rsidRPr="00AD0B44" w:rsidRDefault="00EF71DB" w:rsidP="00F07760">
      <w:pPr>
        <w:pStyle w:val="ListParagraph"/>
        <w:numPr>
          <w:ilvl w:val="0"/>
          <w:numId w:val="12"/>
        </w:numPr>
        <w:spacing w:before="0" w:after="0" w:line="240" w:lineRule="auto"/>
      </w:pPr>
      <w:r>
        <w:t xml:space="preserve">The official name of the form you must submit to your provider to accept an offer of a CSP. If you are eligible, you will also use this form to request a HECS-HELP loan. This form is usually completed online, as an eCAF. </w:t>
      </w:r>
    </w:p>
    <w:p w14:paraId="1C8EC6C5" w14:textId="77777777" w:rsidR="000F2ED1" w:rsidRDefault="000F2ED1" w:rsidP="00F07760">
      <w:pPr>
        <w:spacing w:before="0" w:after="0" w:line="240" w:lineRule="auto"/>
        <w:rPr>
          <w:rStyle w:val="HighlightedWords-Colour"/>
        </w:rPr>
      </w:pPr>
    </w:p>
    <w:p w14:paraId="207AA1C4" w14:textId="77777777" w:rsidR="00082C28" w:rsidRPr="006420D5" w:rsidRDefault="00EF71DB" w:rsidP="00F07760">
      <w:pPr>
        <w:pStyle w:val="GlossaryTerm"/>
        <w:framePr w:wrap="around"/>
        <w:spacing w:line="240" w:lineRule="auto"/>
        <w:rPr>
          <w:b w:val="0"/>
          <w:bCs/>
        </w:rPr>
      </w:pPr>
      <w:bookmarkStart w:id="247" w:name="_Ref187161322"/>
      <w:r w:rsidRPr="006420D5">
        <w:rPr>
          <w:rStyle w:val="HighlightedWords-Colour"/>
          <w:b/>
          <w:bCs w:val="0"/>
        </w:rPr>
        <w:t>Special circumstances</w:t>
      </w:r>
      <w:bookmarkEnd w:id="247"/>
    </w:p>
    <w:p w14:paraId="0BD3FDC1" w14:textId="77777777" w:rsidR="00082C28" w:rsidRDefault="00082C28" w:rsidP="00F07760">
      <w:pPr>
        <w:pStyle w:val="ListParagraph"/>
        <w:spacing w:before="0" w:after="0" w:line="240" w:lineRule="auto"/>
        <w:ind w:left="420" w:firstLine="0"/>
      </w:pPr>
    </w:p>
    <w:p w14:paraId="345EE2CE" w14:textId="77777777" w:rsidR="00082C28" w:rsidRDefault="00082C28" w:rsidP="00F07760">
      <w:pPr>
        <w:pStyle w:val="ListParagraph"/>
        <w:spacing w:before="0" w:after="0" w:line="240" w:lineRule="auto"/>
        <w:ind w:left="420" w:firstLine="0"/>
      </w:pPr>
    </w:p>
    <w:p w14:paraId="54442C81" w14:textId="5EBA83CB" w:rsidR="00EF71DB" w:rsidRPr="00AD0B44" w:rsidRDefault="00EF71DB" w:rsidP="00F07760">
      <w:pPr>
        <w:pStyle w:val="ListParagraph"/>
        <w:numPr>
          <w:ilvl w:val="0"/>
          <w:numId w:val="12"/>
        </w:numPr>
        <w:spacing w:before="0" w:after="0" w:line="240" w:lineRule="auto"/>
      </w:pPr>
      <w:r w:rsidRPr="000459EE">
        <w:t xml:space="preserve">If you are unable to continue your </w:t>
      </w:r>
      <w:r>
        <w:t xml:space="preserve">unit(s) of </w:t>
      </w:r>
      <w:r w:rsidRPr="000459EE">
        <w:t xml:space="preserve">study because of an issue beyond your control, you may be able to have your </w:t>
      </w:r>
      <w:r>
        <w:t>HELP</w:t>
      </w:r>
      <w:r w:rsidRPr="000459EE">
        <w:t xml:space="preserve"> debt remitted or reversed due to ‘special circumstances’</w:t>
      </w:r>
      <w:r>
        <w:t>. The specific legal criteria are</w:t>
      </w:r>
      <w:r w:rsidRPr="00AD0B44">
        <w:t xml:space="preserve"> outlined in the Act and its associated guidelines. </w:t>
      </w:r>
    </w:p>
    <w:p w14:paraId="4F5E7D6C" w14:textId="77777777" w:rsidR="000F2ED1" w:rsidRDefault="000F2ED1" w:rsidP="00F07760">
      <w:pPr>
        <w:spacing w:before="0" w:after="0" w:line="240" w:lineRule="auto"/>
        <w:rPr>
          <w:rStyle w:val="HighlightedWords-Colour"/>
        </w:rPr>
      </w:pPr>
    </w:p>
    <w:p w14:paraId="29493FA3" w14:textId="2F3A61FE" w:rsidR="00082C28" w:rsidRPr="006420D5" w:rsidRDefault="00EF71DB" w:rsidP="00F07760">
      <w:pPr>
        <w:pStyle w:val="GlossaryTerm"/>
        <w:framePr w:wrap="around"/>
        <w:spacing w:line="240" w:lineRule="auto"/>
        <w:rPr>
          <w:rStyle w:val="HighlightedWords-Colour"/>
          <w:b/>
          <w:bCs w:val="0"/>
        </w:rPr>
      </w:pPr>
      <w:bookmarkStart w:id="248" w:name="_Ref187160945"/>
      <w:r w:rsidRPr="006420D5">
        <w:rPr>
          <w:rStyle w:val="HighlightedWords-Colour"/>
          <w:b/>
          <w:bCs w:val="0"/>
        </w:rPr>
        <w:t>Student contribution amount</w:t>
      </w:r>
      <w:bookmarkEnd w:id="248"/>
    </w:p>
    <w:p w14:paraId="3FE8D193" w14:textId="77777777" w:rsidR="00082C28" w:rsidRDefault="00082C28" w:rsidP="00F07760">
      <w:pPr>
        <w:pStyle w:val="ListParagraph"/>
        <w:spacing w:before="0" w:after="0" w:line="240" w:lineRule="auto"/>
        <w:ind w:left="420" w:firstLine="0"/>
      </w:pPr>
    </w:p>
    <w:p w14:paraId="206C92CA" w14:textId="77777777" w:rsidR="00082C28" w:rsidRDefault="00082C28" w:rsidP="00F07760">
      <w:pPr>
        <w:pStyle w:val="ListParagraph"/>
        <w:spacing w:before="0" w:after="0" w:line="240" w:lineRule="auto"/>
        <w:ind w:left="420" w:firstLine="0"/>
      </w:pPr>
    </w:p>
    <w:p w14:paraId="566C2DEC" w14:textId="61BCBB5C" w:rsidR="00EF71DB" w:rsidRPr="00AD0B44" w:rsidRDefault="00EF71DB" w:rsidP="00F07760">
      <w:pPr>
        <w:pStyle w:val="ListParagraph"/>
        <w:numPr>
          <w:ilvl w:val="0"/>
          <w:numId w:val="12"/>
        </w:numPr>
        <w:spacing w:before="0" w:after="0" w:line="240" w:lineRule="auto"/>
      </w:pPr>
      <w:r w:rsidRPr="00AD0B44">
        <w:t xml:space="preserve">The amount of fees you will pay as a Commonwealth supported student enrolled in a CSP. </w:t>
      </w:r>
    </w:p>
    <w:p w14:paraId="1AB5D137" w14:textId="77777777" w:rsidR="000F2ED1" w:rsidRDefault="000F2ED1" w:rsidP="00F07760">
      <w:pPr>
        <w:spacing w:before="0" w:after="0" w:line="240" w:lineRule="auto"/>
        <w:rPr>
          <w:rStyle w:val="HighlightedWords-Colour"/>
        </w:rPr>
      </w:pPr>
    </w:p>
    <w:p w14:paraId="59A1F658" w14:textId="77777777" w:rsidR="00082C28" w:rsidRPr="006420D5" w:rsidRDefault="00EF71DB" w:rsidP="00F07760">
      <w:pPr>
        <w:pStyle w:val="GlossaryTerm"/>
        <w:framePr w:wrap="around"/>
        <w:spacing w:line="240" w:lineRule="auto"/>
        <w:rPr>
          <w:b w:val="0"/>
          <w:bCs/>
        </w:rPr>
      </w:pPr>
      <w:bookmarkStart w:id="249" w:name="_Ref187302787"/>
      <w:r w:rsidRPr="006420D5">
        <w:rPr>
          <w:rStyle w:val="HighlightedWords-Colour"/>
          <w:b/>
          <w:bCs w:val="0"/>
        </w:rPr>
        <w:t>Student Learning Entitlement (SLE)</w:t>
      </w:r>
      <w:bookmarkEnd w:id="249"/>
      <w:r w:rsidRPr="006420D5">
        <w:rPr>
          <w:b w:val="0"/>
          <w:bCs/>
        </w:rPr>
        <w:t xml:space="preserve"> </w:t>
      </w:r>
    </w:p>
    <w:p w14:paraId="65F8BFB6" w14:textId="77777777" w:rsidR="00082C28" w:rsidRDefault="00082C28" w:rsidP="00F07760">
      <w:pPr>
        <w:pStyle w:val="ListParagraph"/>
        <w:spacing w:before="0" w:after="0" w:line="240" w:lineRule="auto"/>
        <w:ind w:left="420" w:firstLine="0"/>
        <w:rPr>
          <w:rFonts w:cs="Arial"/>
        </w:rPr>
      </w:pPr>
    </w:p>
    <w:p w14:paraId="28169E5E" w14:textId="77777777" w:rsidR="00082C28" w:rsidRDefault="00082C28" w:rsidP="00F07760">
      <w:pPr>
        <w:pStyle w:val="ListParagraph"/>
        <w:spacing w:before="0" w:after="0" w:line="240" w:lineRule="auto"/>
        <w:ind w:left="420" w:firstLine="0"/>
        <w:rPr>
          <w:rFonts w:cs="Arial"/>
        </w:rPr>
      </w:pPr>
    </w:p>
    <w:p w14:paraId="0F2AA781" w14:textId="12DFA055" w:rsidR="00EF71DB" w:rsidRPr="00082C28" w:rsidRDefault="00EF71DB" w:rsidP="00F07760">
      <w:pPr>
        <w:pStyle w:val="ListParagraph"/>
        <w:numPr>
          <w:ilvl w:val="0"/>
          <w:numId w:val="12"/>
        </w:numPr>
        <w:spacing w:before="0" w:after="0" w:line="240" w:lineRule="auto"/>
        <w:rPr>
          <w:rFonts w:cs="Arial"/>
        </w:rPr>
      </w:pPr>
      <w:r w:rsidRPr="00082C28">
        <w:rPr>
          <w:rFonts w:cs="Arial"/>
        </w:rPr>
        <w:t xml:space="preserve">The SLE is the amount of study you can undertake in </w:t>
      </w:r>
      <w:r>
        <w:t>a CSP in your lifetime. All students will start with 7 equivalent full time study load (EFTSL) of</w:t>
      </w:r>
      <w:r w:rsidRPr="00082C28">
        <w:rPr>
          <w:rFonts w:cs="Arial"/>
        </w:rPr>
        <w:t xml:space="preserve"> Commonwealth supported study. This is your SLE amount, with 7 EFTSL equating to 7 years of full-time study. From 1 January 2022, as you undertake study as a Commonwealth supported student, your SLE balance will reduce by the EFTSL value of the units you undertake. Any study in a CSP with a census date before 1 January 2022 will not reduce your SLE amount.</w:t>
      </w:r>
    </w:p>
    <w:p w14:paraId="31AD733F" w14:textId="77777777" w:rsidR="000F2ED1" w:rsidRDefault="000F2ED1" w:rsidP="00F07760">
      <w:pPr>
        <w:spacing w:before="0" w:after="0" w:line="240" w:lineRule="auto"/>
        <w:rPr>
          <w:rStyle w:val="HighlightedWords-Colour"/>
        </w:rPr>
      </w:pPr>
    </w:p>
    <w:p w14:paraId="4D2DD5C4" w14:textId="77777777" w:rsidR="00082C28" w:rsidRPr="006420D5" w:rsidRDefault="00EF71DB" w:rsidP="00F07760">
      <w:pPr>
        <w:pStyle w:val="GlossaryTerm"/>
        <w:framePr w:wrap="around"/>
        <w:spacing w:line="240" w:lineRule="auto"/>
        <w:rPr>
          <w:b w:val="0"/>
          <w:bCs/>
        </w:rPr>
      </w:pPr>
      <w:bookmarkStart w:id="250" w:name="_Ref187306139"/>
      <w:bookmarkStart w:id="251" w:name="_Hlk187831310"/>
      <w:r w:rsidRPr="006420D5">
        <w:rPr>
          <w:rStyle w:val="HighlightedWords-Colour"/>
          <w:b/>
          <w:bCs w:val="0"/>
        </w:rPr>
        <w:t>Tax file number (TFN)</w:t>
      </w:r>
      <w:bookmarkEnd w:id="250"/>
    </w:p>
    <w:p w14:paraId="00736CE2" w14:textId="77777777" w:rsidR="00082C28" w:rsidRDefault="00082C28" w:rsidP="00F07760">
      <w:pPr>
        <w:pStyle w:val="ListParagraph"/>
        <w:spacing w:before="0" w:after="0" w:line="240" w:lineRule="auto"/>
        <w:ind w:left="420" w:firstLine="0"/>
      </w:pPr>
    </w:p>
    <w:p w14:paraId="54F58750" w14:textId="77777777" w:rsidR="00854A9A" w:rsidRDefault="00854A9A" w:rsidP="00F07760">
      <w:pPr>
        <w:pStyle w:val="ListParagraph"/>
        <w:spacing w:before="0" w:after="0" w:line="240" w:lineRule="auto"/>
        <w:ind w:left="420" w:firstLine="0"/>
      </w:pPr>
    </w:p>
    <w:p w14:paraId="7268C17F" w14:textId="2BCAC5C9" w:rsidR="00EF71DB" w:rsidRPr="00AD0B44" w:rsidRDefault="00EF71DB" w:rsidP="00F07760">
      <w:pPr>
        <w:pStyle w:val="ListParagraph"/>
        <w:numPr>
          <w:ilvl w:val="0"/>
          <w:numId w:val="12"/>
        </w:numPr>
        <w:spacing w:before="0" w:after="0" w:line="240" w:lineRule="auto"/>
      </w:pPr>
      <w:r>
        <w:t xml:space="preserve">Your unique identification number from the Australian Taxation Office (ATO) for everything </w:t>
      </w:r>
      <w:r w:rsidR="002B33F3">
        <w:t>tax related</w:t>
      </w:r>
      <w:r>
        <w:t>. You must have a TFN to obtain a HELP loan and make HELP debt repayments to the ATO.</w:t>
      </w:r>
    </w:p>
    <w:p w14:paraId="18FE502A" w14:textId="77777777" w:rsidR="000F2ED1" w:rsidRDefault="000F2ED1" w:rsidP="00F07760">
      <w:pPr>
        <w:spacing w:before="0" w:after="0" w:line="240" w:lineRule="auto"/>
        <w:rPr>
          <w:rStyle w:val="HighlightedWords-Colour"/>
        </w:rPr>
      </w:pPr>
      <w:bookmarkStart w:id="252" w:name="_Hlk118389421"/>
    </w:p>
    <w:p w14:paraId="218D049A" w14:textId="77777777" w:rsidR="00082C28" w:rsidRPr="006420D5" w:rsidRDefault="00EF71DB" w:rsidP="00F07760">
      <w:pPr>
        <w:pStyle w:val="GlossaryTerm"/>
        <w:framePr w:wrap="around"/>
        <w:spacing w:line="240" w:lineRule="auto"/>
        <w:rPr>
          <w:rStyle w:val="HighlightedWords-Colour"/>
          <w:b/>
          <w:bCs w:val="0"/>
        </w:rPr>
      </w:pPr>
      <w:bookmarkStart w:id="253" w:name="_Ref187303245"/>
      <w:r w:rsidRPr="006420D5">
        <w:rPr>
          <w:rStyle w:val="HighlightedWords-Colour"/>
          <w:b/>
          <w:bCs w:val="0"/>
        </w:rPr>
        <w:t>Unique Student Identifier (USI)</w:t>
      </w:r>
      <w:bookmarkEnd w:id="253"/>
    </w:p>
    <w:p w14:paraId="58783A3A" w14:textId="77777777" w:rsidR="00082C28" w:rsidRDefault="00082C28" w:rsidP="00F07760">
      <w:pPr>
        <w:pStyle w:val="ListParagraph"/>
        <w:spacing w:before="0" w:after="0" w:line="240" w:lineRule="auto"/>
        <w:ind w:left="420" w:firstLine="0"/>
      </w:pPr>
    </w:p>
    <w:p w14:paraId="272320E0" w14:textId="77777777" w:rsidR="00082C28" w:rsidRDefault="00082C28" w:rsidP="00F07760">
      <w:pPr>
        <w:pStyle w:val="ListParagraph"/>
        <w:spacing w:before="0" w:after="0" w:line="240" w:lineRule="auto"/>
        <w:ind w:left="420" w:firstLine="0"/>
      </w:pPr>
    </w:p>
    <w:p w14:paraId="37D429D6" w14:textId="175EB3C4" w:rsidR="00EF71DB" w:rsidRDefault="00EF71DB" w:rsidP="00F07760">
      <w:pPr>
        <w:pStyle w:val="ListParagraph"/>
        <w:numPr>
          <w:ilvl w:val="0"/>
          <w:numId w:val="12"/>
        </w:numPr>
        <w:spacing w:before="0" w:after="0" w:line="240" w:lineRule="auto"/>
      </w:pPr>
      <w:r w:rsidRPr="00AD0B44">
        <w:t>Your USI is a</w:t>
      </w:r>
      <w:r>
        <w:t xml:space="preserve"> </w:t>
      </w:r>
      <w:bookmarkStart w:id="254" w:name="_Hlk152568870"/>
      <w:r>
        <w:t>10-digit alpha-numeric</w:t>
      </w:r>
      <w:r w:rsidRPr="00AD0B44">
        <w:t xml:space="preserve"> </w:t>
      </w:r>
      <w:bookmarkStart w:id="255" w:name="_Hlk55823318"/>
      <w:r w:rsidRPr="00AD0B44">
        <w:t xml:space="preserve">identifier </w:t>
      </w:r>
      <w:bookmarkEnd w:id="254"/>
      <w:r w:rsidRPr="00AD0B44">
        <w:t xml:space="preserve">assigned to you by the Student Identifiers Registrar under the </w:t>
      </w:r>
      <w:r w:rsidRPr="00082C28">
        <w:rPr>
          <w:i/>
          <w:iCs/>
        </w:rPr>
        <w:t xml:space="preserve">Student Identifiers Act 2014. </w:t>
      </w:r>
      <w:bookmarkEnd w:id="255"/>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by the census date</w:t>
      </w:r>
      <w:r>
        <w:t xml:space="preserve"> and report it to your provider</w:t>
      </w:r>
      <w:r w:rsidRPr="00AD0B44">
        <w:t xml:space="preserve"> to get a HELP loan for </w:t>
      </w:r>
      <w:r w:rsidRPr="00AD0B44">
        <w:lastRenderedPageBreak/>
        <w:t xml:space="preserve">your study. If you do not already have a USI, you can apply for one on the Unique Student Identifier website at </w:t>
      </w:r>
      <w:hyperlink r:id="rId103" w:history="1">
        <w:r w:rsidRPr="00082C28">
          <w:rPr>
            <w:rStyle w:val="Hyperlink"/>
            <w:rFonts w:eastAsiaTheme="majorEastAsia"/>
          </w:rPr>
          <w:t>www.usi.gov.au</w:t>
        </w:r>
      </w:hyperlink>
      <w:r w:rsidRPr="00AD0B44">
        <w:t>.</w:t>
      </w:r>
      <w:bookmarkEnd w:id="252"/>
    </w:p>
    <w:p w14:paraId="49974F8E" w14:textId="77777777" w:rsidR="00935233" w:rsidRDefault="00935233" w:rsidP="00F07760">
      <w:pPr>
        <w:spacing w:before="0" w:after="0" w:line="240" w:lineRule="auto"/>
      </w:pPr>
    </w:p>
    <w:p w14:paraId="60FC5CF3" w14:textId="76A88CB9" w:rsidR="00935233" w:rsidRDefault="00935233" w:rsidP="00F07760">
      <w:pPr>
        <w:pStyle w:val="GlossaryTerm"/>
        <w:framePr w:wrap="around"/>
        <w:spacing w:line="240" w:lineRule="auto"/>
      </w:pPr>
      <w:bookmarkStart w:id="256" w:name="_Ref187320534"/>
      <w:r w:rsidRPr="000B74C6">
        <w:t>Wage Price Ind</w:t>
      </w:r>
      <w:r w:rsidR="000B74C6">
        <w:t>ex (WPI)</w:t>
      </w:r>
      <w:bookmarkEnd w:id="256"/>
      <w:r w:rsidRPr="00935233">
        <w:t xml:space="preserve"> </w:t>
      </w:r>
    </w:p>
    <w:p w14:paraId="63336B29" w14:textId="77777777" w:rsidR="000B74C6" w:rsidRDefault="000B74C6" w:rsidP="00F07760">
      <w:pPr>
        <w:pStyle w:val="ListParagraph"/>
        <w:spacing w:before="0" w:after="0" w:line="240" w:lineRule="auto"/>
        <w:ind w:left="420" w:firstLine="0"/>
      </w:pPr>
    </w:p>
    <w:p w14:paraId="169136CE" w14:textId="77777777" w:rsidR="00E1354C" w:rsidRDefault="00E1354C" w:rsidP="00F07760">
      <w:pPr>
        <w:spacing w:before="0" w:after="0" w:line="240" w:lineRule="auto"/>
      </w:pPr>
    </w:p>
    <w:p w14:paraId="54396A07" w14:textId="663190E9" w:rsidR="000B74C6" w:rsidRPr="00D03F55" w:rsidRDefault="000B74C6" w:rsidP="00F07760">
      <w:pPr>
        <w:pStyle w:val="ListParagraph"/>
        <w:numPr>
          <w:ilvl w:val="0"/>
          <w:numId w:val="12"/>
        </w:numPr>
        <w:spacing w:before="0" w:after="0" w:line="240" w:lineRule="auto"/>
      </w:pPr>
      <w:r>
        <w:t>M</w:t>
      </w:r>
      <w:r w:rsidRPr="00D03F55">
        <w:t>easures change in the price of wages and salaries in the Australian labour market over time.</w:t>
      </w:r>
    </w:p>
    <w:bookmarkEnd w:id="251"/>
    <w:bookmarkEnd w:id="24"/>
    <w:bookmarkEnd w:id="25"/>
    <w:sectPr w:rsidR="000B74C6" w:rsidRPr="00D03F55" w:rsidSect="00916F50">
      <w:headerReference w:type="default" r:id="rId104"/>
      <w:footerReference w:type="default" r:id="rId105"/>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B2589" w14:textId="77777777" w:rsidR="00C40956" w:rsidRDefault="00C40956" w:rsidP="00DE2A26">
      <w:pPr>
        <w:spacing w:after="0" w:line="240" w:lineRule="auto"/>
      </w:pPr>
      <w:r>
        <w:separator/>
      </w:r>
    </w:p>
  </w:endnote>
  <w:endnote w:type="continuationSeparator" w:id="0">
    <w:p w14:paraId="431354DC" w14:textId="77777777" w:rsidR="00C40956" w:rsidRDefault="00C40956" w:rsidP="00DE2A26">
      <w:pPr>
        <w:spacing w:after="0" w:line="240" w:lineRule="auto"/>
      </w:pPr>
      <w:r>
        <w:continuationSeparator/>
      </w:r>
    </w:p>
  </w:endnote>
  <w:endnote w:type="continuationNotice" w:id="1">
    <w:p w14:paraId="62A15009" w14:textId="77777777" w:rsidR="00C40956" w:rsidRDefault="00C409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Neue LT 47 LightCn">
    <w:altName w:val="Arial"/>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468CF" w14:textId="2C546036" w:rsidR="00DE2A26" w:rsidRPr="00DE2A26" w:rsidRDefault="00091E48" w:rsidP="00DE2A26">
    <w:pPr>
      <w:pStyle w:val="Footer"/>
    </w:pPr>
    <w:r>
      <w:rPr>
        <w:noProof/>
      </w:rPr>
      <mc:AlternateContent>
        <mc:Choice Requires="wps">
          <w:drawing>
            <wp:anchor distT="0" distB="0" distL="0" distR="0" simplePos="0" relativeHeight="251658240" behindDoc="1" locked="0" layoutInCell="1" allowOverlap="1" wp14:anchorId="3A3FD123" wp14:editId="3D470840">
              <wp:simplePos x="0" y="0"/>
              <wp:positionH relativeFrom="page">
                <wp:posOffset>323850</wp:posOffset>
              </wp:positionH>
              <wp:positionV relativeFrom="page">
                <wp:posOffset>9771380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B717D" id="Curve Footer Box" o:spid="_x0000_s1026" alt="&quot;&quot;" style="position:absolute;margin-left:25.5pt;margin-top:769.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912609,58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" path="m6803999,l108000,,65960,8486,31630,31630,8486,65960,,108000,,477253r8486,42041l31630,553623r34330,23144l108000,585254r6695999,l6846040,576767r34329,-23144l6903513,519294r8487,-42041l6912000,108000r-8487,-42040l6880369,31630,6846040,8486,6803999,xe" fillcolor="#f5f7fd [3214]" stroked="f">
              <v:path arrowok="t"/>
              <w10:wrap anchorx="page" anchory="page"/>
            </v:shape>
          </w:pict>
        </mc:Fallback>
      </mc:AlternateContent>
    </w:r>
    <w:sdt>
      <w:sdtPr>
        <w:alias w:val="Publish Date"/>
        <w:tag w:val=""/>
        <w:id w:val="-1339614457"/>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B6065C">
          <w:t>February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A27C6" w14:textId="77777777" w:rsidR="00C40956" w:rsidRDefault="00C40956" w:rsidP="00DE2A26">
      <w:pPr>
        <w:spacing w:after="0" w:line="240" w:lineRule="auto"/>
      </w:pPr>
      <w:r>
        <w:separator/>
      </w:r>
    </w:p>
  </w:footnote>
  <w:footnote w:type="continuationSeparator" w:id="0">
    <w:p w14:paraId="76114210" w14:textId="77777777" w:rsidR="00C40956" w:rsidRDefault="00C40956" w:rsidP="00DE2A26">
      <w:pPr>
        <w:spacing w:after="0" w:line="240" w:lineRule="auto"/>
      </w:pPr>
      <w:r>
        <w:continuationSeparator/>
      </w:r>
    </w:p>
  </w:footnote>
  <w:footnote w:type="continuationNotice" w:id="1">
    <w:p w14:paraId="664A1FA2" w14:textId="77777777" w:rsidR="00C40956" w:rsidRDefault="00C4095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4950" w14:textId="27283AED" w:rsidR="00C80861" w:rsidRDefault="003B343B" w:rsidP="009B3A43">
    <w:pPr>
      <w:pStyle w:val="Header"/>
      <w:ind w:right="6490"/>
    </w:pPr>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EndPr/>
      <w:sdtContent>
        <w:r w:rsidR="0025144F">
          <w:t>Commonwealth supported places and HECS-HELP information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6E4B"/>
    <w:multiLevelType w:val="hybridMultilevel"/>
    <w:tmpl w:val="3E48C452"/>
    <w:lvl w:ilvl="0" w:tplc="A04882B8">
      <w:start w:val="1300"/>
      <w:numFmt w:val="decimal"/>
      <w:lvlText w:val="%1"/>
      <w:lvlJc w:val="left"/>
      <w:pPr>
        <w:ind w:left="780" w:hanging="4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 w15:restartNumberingAfterBreak="0">
    <w:nsid w:val="0A620D77"/>
    <w:multiLevelType w:val="multilevel"/>
    <w:tmpl w:val="83FCDC00"/>
    <w:numStyleLink w:val="Lst-Headings"/>
  </w:abstractNum>
  <w:abstractNum w:abstractNumId="3" w15:restartNumberingAfterBreak="0">
    <w:nsid w:val="0CA2632C"/>
    <w:multiLevelType w:val="hybridMultilevel"/>
    <w:tmpl w:val="A914EF1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6" w15:restartNumberingAfterBreak="0">
    <w:nsid w:val="14AF301A"/>
    <w:multiLevelType w:val="multilevel"/>
    <w:tmpl w:val="3D126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18D96FEF"/>
    <w:multiLevelType w:val="hybridMultilevel"/>
    <w:tmpl w:val="F3549AFE"/>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AB271A"/>
    <w:multiLevelType w:val="hybridMultilevel"/>
    <w:tmpl w:val="8376C05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1" w15:restartNumberingAfterBreak="0">
    <w:nsid w:val="21D50F45"/>
    <w:multiLevelType w:val="hybridMultilevel"/>
    <w:tmpl w:val="153C12F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D043025"/>
    <w:multiLevelType w:val="hybridMultilevel"/>
    <w:tmpl w:val="65F857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FB2601"/>
    <w:multiLevelType w:val="hybridMultilevel"/>
    <w:tmpl w:val="6438444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81719C"/>
    <w:multiLevelType w:val="hybridMultilevel"/>
    <w:tmpl w:val="F80214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0C77A09"/>
    <w:multiLevelType w:val="hybridMultilevel"/>
    <w:tmpl w:val="D96A49AE"/>
    <w:lvl w:ilvl="0" w:tplc="42C02372">
      <w:numFmt w:val="bullet"/>
      <w:lvlText w:val="‒"/>
      <w:lvlJc w:val="left"/>
      <w:pPr>
        <w:ind w:left="720" w:hanging="360"/>
      </w:pPr>
      <w:rPr>
        <w:rFonts w:ascii="Arial" w:eastAsia="Times New Roman" w:hAnsi="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17" w15:restartNumberingAfterBreak="0">
    <w:nsid w:val="382D5298"/>
    <w:multiLevelType w:val="hybridMultilevel"/>
    <w:tmpl w:val="C6AE8DC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863C35"/>
    <w:multiLevelType w:val="multilevel"/>
    <w:tmpl w:val="13003D80"/>
    <w:styleLink w:val="RSCBNumberList1"/>
    <w:lvl w:ilvl="0">
      <w:start w:val="1"/>
      <w:numFmt w:val="decimal"/>
      <w:lvlText w:val="%1."/>
      <w:lvlJc w:val="left"/>
      <w:pPr>
        <w:ind w:left="284" w:hanging="284"/>
      </w:pPr>
      <w:rPr>
        <w:rFonts w:hint="default"/>
      </w:rPr>
    </w:lvl>
    <w:lvl w:ilvl="1">
      <w:start w:val="1"/>
      <w:numFmt w:val="decimal"/>
      <w:lvlText w:val="%2.%1."/>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FA73CCC"/>
    <w:multiLevelType w:val="hybridMultilevel"/>
    <w:tmpl w:val="610CA7A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CF0DBB"/>
    <w:multiLevelType w:val="hybridMultilevel"/>
    <w:tmpl w:val="68061BD8"/>
    <w:lvl w:ilvl="0" w:tplc="0C09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1" w15:restartNumberingAfterBreak="0">
    <w:nsid w:val="46DD4F6A"/>
    <w:multiLevelType w:val="multilevel"/>
    <w:tmpl w:val="9658118E"/>
    <w:styleLink w:val="Lst-Bulleted"/>
    <w:lvl w:ilvl="0">
      <w:start w:val="1"/>
      <w:numFmt w:val="bullet"/>
      <w:pStyle w:val="ListBullet"/>
      <w:lvlText w:val="–"/>
      <w:lvlJc w:val="left"/>
      <w:pPr>
        <w:ind w:left="357" w:hanging="357"/>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477F17E3"/>
    <w:multiLevelType w:val="multilevel"/>
    <w:tmpl w:val="271A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B32822"/>
    <w:multiLevelType w:val="multilevel"/>
    <w:tmpl w:val="9658118E"/>
    <w:numStyleLink w:val="Lst-Bulleted"/>
  </w:abstractNum>
  <w:abstractNum w:abstractNumId="24" w15:restartNumberingAfterBreak="0">
    <w:nsid w:val="4C495954"/>
    <w:multiLevelType w:val="hybridMultilevel"/>
    <w:tmpl w:val="61EE8546"/>
    <w:lvl w:ilvl="0" w:tplc="42C02372">
      <w:numFmt w:val="bullet"/>
      <w:lvlText w:val="‒"/>
      <w:lvlJc w:val="left"/>
      <w:pPr>
        <w:ind w:left="36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A4474E"/>
    <w:multiLevelType w:val="multilevel"/>
    <w:tmpl w:val="9C46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8A4045"/>
    <w:multiLevelType w:val="hybridMultilevel"/>
    <w:tmpl w:val="934EACA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6C740E"/>
    <w:multiLevelType w:val="hybridMultilevel"/>
    <w:tmpl w:val="6C846EB6"/>
    <w:lvl w:ilvl="0" w:tplc="ED80E516">
      <w:start w:val="13"/>
      <w:numFmt w:val="bullet"/>
      <w:lvlText w:val="—"/>
      <w:lvlJc w:val="left"/>
      <w:pPr>
        <w:ind w:left="420" w:hanging="360"/>
      </w:pPr>
      <w:rPr>
        <w:rFonts w:ascii="Arial" w:eastAsia="Times New Roman" w:hAnsi="Arial" w:cs="Arial"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8" w15:restartNumberingAfterBreak="0">
    <w:nsid w:val="54FB6089"/>
    <w:multiLevelType w:val="hybridMultilevel"/>
    <w:tmpl w:val="49C2264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7D6A29"/>
    <w:multiLevelType w:val="multilevel"/>
    <w:tmpl w:val="4FCEF26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0"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1" w15:restartNumberingAfterBreak="0">
    <w:nsid w:val="5DB71004"/>
    <w:multiLevelType w:val="hybridMultilevel"/>
    <w:tmpl w:val="2B1C481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ECA3217"/>
    <w:multiLevelType w:val="multilevel"/>
    <w:tmpl w:val="25DE2A92"/>
    <w:numStyleLink w:val="Lst-Numbers"/>
  </w:abstractNum>
  <w:abstractNum w:abstractNumId="33" w15:restartNumberingAfterBreak="0">
    <w:nsid w:val="5F1B5CAF"/>
    <w:multiLevelType w:val="hybridMultilevel"/>
    <w:tmpl w:val="02A83BF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A74BAB"/>
    <w:multiLevelType w:val="hybridMultilevel"/>
    <w:tmpl w:val="57A2598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6" w15:restartNumberingAfterBreak="0">
    <w:nsid w:val="649916A7"/>
    <w:multiLevelType w:val="hybridMultilevel"/>
    <w:tmpl w:val="821A7E30"/>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6960F2"/>
    <w:multiLevelType w:val="hybridMultilevel"/>
    <w:tmpl w:val="C08060FC"/>
    <w:lvl w:ilvl="0" w:tplc="16E6C9BC">
      <w:start w:val="1"/>
      <w:numFmt w:val="bullet"/>
      <w:lvlText w:val=""/>
      <w:lvlJc w:val="left"/>
      <w:pPr>
        <w:ind w:left="1080" w:hanging="360"/>
      </w:pPr>
      <w:rPr>
        <w:rFonts w:ascii="Symbol" w:hAnsi="Symbol"/>
      </w:rPr>
    </w:lvl>
    <w:lvl w:ilvl="1" w:tplc="E4A8C424">
      <w:start w:val="1"/>
      <w:numFmt w:val="bullet"/>
      <w:lvlText w:val=""/>
      <w:lvlJc w:val="left"/>
      <w:pPr>
        <w:ind w:left="1080" w:hanging="360"/>
      </w:pPr>
      <w:rPr>
        <w:rFonts w:ascii="Symbol" w:hAnsi="Symbol"/>
      </w:rPr>
    </w:lvl>
    <w:lvl w:ilvl="2" w:tplc="0D281BFC">
      <w:start w:val="1"/>
      <w:numFmt w:val="bullet"/>
      <w:lvlText w:val=""/>
      <w:lvlJc w:val="left"/>
      <w:pPr>
        <w:ind w:left="1080" w:hanging="360"/>
      </w:pPr>
      <w:rPr>
        <w:rFonts w:ascii="Symbol" w:hAnsi="Symbol"/>
      </w:rPr>
    </w:lvl>
    <w:lvl w:ilvl="3" w:tplc="DBC495A6">
      <w:start w:val="1"/>
      <w:numFmt w:val="bullet"/>
      <w:lvlText w:val=""/>
      <w:lvlJc w:val="left"/>
      <w:pPr>
        <w:ind w:left="1080" w:hanging="360"/>
      </w:pPr>
      <w:rPr>
        <w:rFonts w:ascii="Symbol" w:hAnsi="Symbol"/>
      </w:rPr>
    </w:lvl>
    <w:lvl w:ilvl="4" w:tplc="9B546854">
      <w:start w:val="1"/>
      <w:numFmt w:val="bullet"/>
      <w:lvlText w:val=""/>
      <w:lvlJc w:val="left"/>
      <w:pPr>
        <w:ind w:left="1080" w:hanging="360"/>
      </w:pPr>
      <w:rPr>
        <w:rFonts w:ascii="Symbol" w:hAnsi="Symbol"/>
      </w:rPr>
    </w:lvl>
    <w:lvl w:ilvl="5" w:tplc="DA3262E4">
      <w:start w:val="1"/>
      <w:numFmt w:val="bullet"/>
      <w:lvlText w:val=""/>
      <w:lvlJc w:val="left"/>
      <w:pPr>
        <w:ind w:left="1080" w:hanging="360"/>
      </w:pPr>
      <w:rPr>
        <w:rFonts w:ascii="Symbol" w:hAnsi="Symbol"/>
      </w:rPr>
    </w:lvl>
    <w:lvl w:ilvl="6" w:tplc="621C55DA">
      <w:start w:val="1"/>
      <w:numFmt w:val="bullet"/>
      <w:lvlText w:val=""/>
      <w:lvlJc w:val="left"/>
      <w:pPr>
        <w:ind w:left="1080" w:hanging="360"/>
      </w:pPr>
      <w:rPr>
        <w:rFonts w:ascii="Symbol" w:hAnsi="Symbol"/>
      </w:rPr>
    </w:lvl>
    <w:lvl w:ilvl="7" w:tplc="E99CBAC6">
      <w:start w:val="1"/>
      <w:numFmt w:val="bullet"/>
      <w:lvlText w:val=""/>
      <w:lvlJc w:val="left"/>
      <w:pPr>
        <w:ind w:left="1080" w:hanging="360"/>
      </w:pPr>
      <w:rPr>
        <w:rFonts w:ascii="Symbol" w:hAnsi="Symbol"/>
      </w:rPr>
    </w:lvl>
    <w:lvl w:ilvl="8" w:tplc="D7902FC0">
      <w:start w:val="1"/>
      <w:numFmt w:val="bullet"/>
      <w:lvlText w:val=""/>
      <w:lvlJc w:val="left"/>
      <w:pPr>
        <w:ind w:left="1080" w:hanging="360"/>
      </w:pPr>
      <w:rPr>
        <w:rFonts w:ascii="Symbol" w:hAnsi="Symbol"/>
      </w:rPr>
    </w:lvl>
  </w:abstractNum>
  <w:abstractNum w:abstractNumId="38"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EFA2AE2"/>
    <w:multiLevelType w:val="hybridMultilevel"/>
    <w:tmpl w:val="DB9EBE4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DF10FE"/>
    <w:multiLevelType w:val="hybridMultilevel"/>
    <w:tmpl w:val="1682DD0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5440B82"/>
    <w:multiLevelType w:val="multilevel"/>
    <w:tmpl w:val="76BA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3" w15:restartNumberingAfterBreak="0">
    <w:nsid w:val="781343E3"/>
    <w:multiLevelType w:val="hybridMultilevel"/>
    <w:tmpl w:val="3654C5B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C5B003B"/>
    <w:multiLevelType w:val="multilevel"/>
    <w:tmpl w:val="DDA0E3EE"/>
    <w:lvl w:ilvl="0">
      <w:numFmt w:val="bullet"/>
      <w:lvlText w:val="‒"/>
      <w:lvlJc w:val="left"/>
      <w:pPr>
        <w:ind w:left="357" w:hanging="357"/>
      </w:pPr>
      <w:rPr>
        <w:rFonts w:ascii="Arial" w:eastAsia="Times New Roman"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45" w15:restartNumberingAfterBreak="0">
    <w:nsid w:val="7E5736B5"/>
    <w:multiLevelType w:val="hybridMultilevel"/>
    <w:tmpl w:val="71646E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258245">
    <w:abstractNumId w:val="1"/>
  </w:num>
  <w:num w:numId="2" w16cid:durableId="1952273792">
    <w:abstractNumId w:val="35"/>
  </w:num>
  <w:num w:numId="3" w16cid:durableId="1033113616">
    <w:abstractNumId w:val="16"/>
  </w:num>
  <w:num w:numId="4" w16cid:durableId="1447653592">
    <w:abstractNumId w:val="21"/>
  </w:num>
  <w:num w:numId="5" w16cid:durableId="1454255061">
    <w:abstractNumId w:val="23"/>
    <w:lvlOverride w:ilvl="0">
      <w:lvl w:ilvl="0">
        <w:start w:val="1"/>
        <w:numFmt w:val="bullet"/>
        <w:pStyle w:val="ListBullet"/>
        <w:lvlText w:val="–"/>
        <w:lvlJc w:val="left"/>
        <w:pPr>
          <w:ind w:left="1071" w:hanging="357"/>
        </w:pPr>
        <w:rPr>
          <w:rFonts w:asciiTheme="minorHAnsi" w:hAnsiTheme="minorHAnsi" w:cs="Times New Roman" w:hint="default"/>
        </w:rPr>
      </w:lvl>
    </w:lvlOverride>
    <w:lvlOverride w:ilvl="1">
      <w:lvl w:ilvl="1">
        <w:start w:val="1"/>
        <w:numFmt w:val="bullet"/>
        <w:pStyle w:val="ListBullet2"/>
        <w:lvlText w:val="–"/>
        <w:lvlJc w:val="left"/>
        <w:pPr>
          <w:ind w:left="1428" w:hanging="357"/>
        </w:pPr>
        <w:rPr>
          <w:rFonts w:ascii="Arial" w:hAnsi="Arial" w:hint="default"/>
        </w:rPr>
      </w:lvl>
    </w:lvlOverride>
    <w:lvlOverride w:ilvl="2">
      <w:lvl w:ilvl="2">
        <w:start w:val="1"/>
        <w:numFmt w:val="bullet"/>
        <w:pStyle w:val="ListBullet3"/>
        <w:lvlText w:val="–"/>
        <w:lvlJc w:val="left"/>
        <w:pPr>
          <w:ind w:left="1785" w:hanging="357"/>
        </w:pPr>
        <w:rPr>
          <w:rFonts w:ascii="Arial" w:hAnsi="Arial" w:hint="default"/>
        </w:rPr>
      </w:lvl>
    </w:lvlOverride>
    <w:lvlOverride w:ilvl="3">
      <w:lvl w:ilvl="3">
        <w:start w:val="1"/>
        <w:numFmt w:val="bullet"/>
        <w:lvlText w:val=""/>
        <w:lvlJc w:val="left"/>
        <w:pPr>
          <w:ind w:left="2142" w:hanging="357"/>
        </w:pPr>
        <w:rPr>
          <w:rFonts w:ascii="Symbol" w:hAnsi="Symbol" w:hint="default"/>
        </w:rPr>
      </w:lvl>
    </w:lvlOverride>
    <w:lvlOverride w:ilvl="4">
      <w:lvl w:ilvl="4">
        <w:start w:val="1"/>
        <w:numFmt w:val="bullet"/>
        <w:lvlText w:val="o"/>
        <w:lvlJc w:val="left"/>
        <w:pPr>
          <w:ind w:left="2499" w:hanging="357"/>
        </w:pPr>
        <w:rPr>
          <w:rFonts w:ascii="Courier New" w:hAnsi="Courier New" w:cs="Courier New" w:hint="default"/>
        </w:rPr>
      </w:lvl>
    </w:lvlOverride>
    <w:lvlOverride w:ilvl="5">
      <w:lvl w:ilvl="5">
        <w:start w:val="1"/>
        <w:numFmt w:val="bullet"/>
        <w:lvlText w:val=""/>
        <w:lvlJc w:val="left"/>
        <w:pPr>
          <w:ind w:left="2856" w:hanging="357"/>
        </w:pPr>
        <w:rPr>
          <w:rFonts w:ascii="Wingdings" w:hAnsi="Wingdings" w:hint="default"/>
        </w:rPr>
      </w:lvl>
    </w:lvlOverride>
    <w:lvlOverride w:ilvl="6">
      <w:lvl w:ilvl="6">
        <w:start w:val="1"/>
        <w:numFmt w:val="bullet"/>
        <w:lvlText w:val=""/>
        <w:lvlJc w:val="left"/>
        <w:pPr>
          <w:ind w:left="3213" w:hanging="357"/>
        </w:pPr>
        <w:rPr>
          <w:rFonts w:ascii="Symbol" w:hAnsi="Symbol" w:hint="default"/>
        </w:rPr>
      </w:lvl>
    </w:lvlOverride>
    <w:lvlOverride w:ilvl="7">
      <w:lvl w:ilvl="7">
        <w:start w:val="1"/>
        <w:numFmt w:val="bullet"/>
        <w:lvlText w:val="o"/>
        <w:lvlJc w:val="left"/>
        <w:pPr>
          <w:ind w:left="3570" w:hanging="357"/>
        </w:pPr>
        <w:rPr>
          <w:rFonts w:ascii="Courier New" w:hAnsi="Courier New" w:cs="Courier New" w:hint="default"/>
        </w:rPr>
      </w:lvl>
    </w:lvlOverride>
    <w:lvlOverride w:ilvl="8">
      <w:lvl w:ilvl="8">
        <w:start w:val="1"/>
        <w:numFmt w:val="bullet"/>
        <w:lvlText w:val=""/>
        <w:lvlJc w:val="left"/>
        <w:pPr>
          <w:ind w:left="3927" w:hanging="357"/>
        </w:pPr>
        <w:rPr>
          <w:rFonts w:ascii="Wingdings" w:hAnsi="Wingdings" w:hint="default"/>
        </w:rPr>
      </w:lvl>
    </w:lvlOverride>
  </w:num>
  <w:num w:numId="6" w16cid:durableId="1266696211">
    <w:abstractNumId w:val="32"/>
  </w:num>
  <w:num w:numId="7" w16cid:durableId="1093741742">
    <w:abstractNumId w:val="30"/>
  </w:num>
  <w:num w:numId="8" w16cid:durableId="18114366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4030974">
    <w:abstractNumId w:val="2"/>
  </w:num>
  <w:num w:numId="10" w16cid:durableId="162010318">
    <w:abstractNumId w:val="24"/>
  </w:num>
  <w:num w:numId="11" w16cid:durableId="17737410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2160752">
    <w:abstractNumId w:val="27"/>
  </w:num>
  <w:num w:numId="13" w16cid:durableId="81999688">
    <w:abstractNumId w:val="5"/>
  </w:num>
  <w:num w:numId="14" w16cid:durableId="2018728920">
    <w:abstractNumId w:val="20"/>
  </w:num>
  <w:num w:numId="15" w16cid:durableId="1940017468">
    <w:abstractNumId w:val="29"/>
  </w:num>
  <w:num w:numId="16" w16cid:durableId="547648544">
    <w:abstractNumId w:val="0"/>
  </w:num>
  <w:num w:numId="17" w16cid:durableId="1400324802">
    <w:abstractNumId w:val="6"/>
  </w:num>
  <w:num w:numId="18" w16cid:durableId="774667991">
    <w:abstractNumId w:val="25"/>
  </w:num>
  <w:num w:numId="19" w16cid:durableId="292099384">
    <w:abstractNumId w:val="37"/>
  </w:num>
  <w:num w:numId="20" w16cid:durableId="1590578045">
    <w:abstractNumId w:val="14"/>
  </w:num>
  <w:num w:numId="21" w16cid:durableId="941645309">
    <w:abstractNumId w:val="45"/>
  </w:num>
  <w:num w:numId="22" w16cid:durableId="1007441212">
    <w:abstractNumId w:val="15"/>
  </w:num>
  <w:num w:numId="23" w16cid:durableId="2107580786">
    <w:abstractNumId w:val="22"/>
  </w:num>
  <w:num w:numId="24" w16cid:durableId="294915031">
    <w:abstractNumId w:val="38"/>
  </w:num>
  <w:num w:numId="25" w16cid:durableId="270207233">
    <w:abstractNumId w:val="4"/>
  </w:num>
  <w:num w:numId="26" w16cid:durableId="1079905515">
    <w:abstractNumId w:val="41"/>
  </w:num>
  <w:num w:numId="27" w16cid:durableId="1664579091">
    <w:abstractNumId w:val="42"/>
  </w:num>
  <w:num w:numId="28" w16cid:durableId="419956179">
    <w:abstractNumId w:val="13"/>
  </w:num>
  <w:num w:numId="29" w16cid:durableId="60444305">
    <w:abstractNumId w:val="31"/>
  </w:num>
  <w:num w:numId="30" w16cid:durableId="83577251">
    <w:abstractNumId w:val="17"/>
  </w:num>
  <w:num w:numId="31" w16cid:durableId="1370573603">
    <w:abstractNumId w:val="26"/>
  </w:num>
  <w:num w:numId="32" w16cid:durableId="1309936098">
    <w:abstractNumId w:val="28"/>
  </w:num>
  <w:num w:numId="33" w16cid:durableId="1806462665">
    <w:abstractNumId w:val="40"/>
  </w:num>
  <w:num w:numId="34" w16cid:durableId="1175656398">
    <w:abstractNumId w:val="43"/>
  </w:num>
  <w:num w:numId="35" w16cid:durableId="2084208447">
    <w:abstractNumId w:val="39"/>
  </w:num>
  <w:num w:numId="36" w16cid:durableId="852649802">
    <w:abstractNumId w:val="19"/>
  </w:num>
  <w:num w:numId="37" w16cid:durableId="2049178">
    <w:abstractNumId w:val="3"/>
  </w:num>
  <w:num w:numId="38" w16cid:durableId="508910858">
    <w:abstractNumId w:val="18"/>
  </w:num>
  <w:num w:numId="39" w16cid:durableId="1934436199">
    <w:abstractNumId w:val="36"/>
  </w:num>
  <w:num w:numId="40" w16cid:durableId="692921480">
    <w:abstractNumId w:val="9"/>
  </w:num>
  <w:num w:numId="41" w16cid:durableId="342126692">
    <w:abstractNumId w:val="44"/>
  </w:num>
  <w:num w:numId="42" w16cid:durableId="1796408137">
    <w:abstractNumId w:val="12"/>
  </w:num>
  <w:num w:numId="43" w16cid:durableId="284580493">
    <w:abstractNumId w:val="8"/>
  </w:num>
  <w:num w:numId="44" w16cid:durableId="1932397840">
    <w:abstractNumId w:val="33"/>
  </w:num>
  <w:num w:numId="45" w16cid:durableId="459615715">
    <w:abstractNumId w:val="11"/>
  </w:num>
  <w:num w:numId="46" w16cid:durableId="501166015">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56"/>
    <w:rsid w:val="00001490"/>
    <w:rsid w:val="00006AEA"/>
    <w:rsid w:val="00012D94"/>
    <w:rsid w:val="000148E8"/>
    <w:rsid w:val="00015E51"/>
    <w:rsid w:val="0002345F"/>
    <w:rsid w:val="0003221E"/>
    <w:rsid w:val="000461F5"/>
    <w:rsid w:val="000604D0"/>
    <w:rsid w:val="00075FFF"/>
    <w:rsid w:val="00076AA2"/>
    <w:rsid w:val="0008140B"/>
    <w:rsid w:val="00082C28"/>
    <w:rsid w:val="00091E48"/>
    <w:rsid w:val="000A2DAA"/>
    <w:rsid w:val="000A2DE0"/>
    <w:rsid w:val="000A52BA"/>
    <w:rsid w:val="000B74C6"/>
    <w:rsid w:val="000C23AB"/>
    <w:rsid w:val="000D0838"/>
    <w:rsid w:val="000D0D4C"/>
    <w:rsid w:val="000D64B0"/>
    <w:rsid w:val="000F0404"/>
    <w:rsid w:val="000F2ED1"/>
    <w:rsid w:val="000F3126"/>
    <w:rsid w:val="000F6D0E"/>
    <w:rsid w:val="001050F7"/>
    <w:rsid w:val="0011444B"/>
    <w:rsid w:val="001202CA"/>
    <w:rsid w:val="0012161B"/>
    <w:rsid w:val="0012562E"/>
    <w:rsid w:val="00125CB3"/>
    <w:rsid w:val="001368EF"/>
    <w:rsid w:val="001409E7"/>
    <w:rsid w:val="00142297"/>
    <w:rsid w:val="00144785"/>
    <w:rsid w:val="00151CF0"/>
    <w:rsid w:val="00154C16"/>
    <w:rsid w:val="00154FAD"/>
    <w:rsid w:val="00156943"/>
    <w:rsid w:val="00164C80"/>
    <w:rsid w:val="001828F1"/>
    <w:rsid w:val="0018340D"/>
    <w:rsid w:val="00193778"/>
    <w:rsid w:val="00197972"/>
    <w:rsid w:val="001A2CAD"/>
    <w:rsid w:val="001B6B6B"/>
    <w:rsid w:val="001C3645"/>
    <w:rsid w:val="001D567F"/>
    <w:rsid w:val="001E240D"/>
    <w:rsid w:val="001F006E"/>
    <w:rsid w:val="0020573A"/>
    <w:rsid w:val="00207CBA"/>
    <w:rsid w:val="00247C01"/>
    <w:rsid w:val="00250817"/>
    <w:rsid w:val="0025144F"/>
    <w:rsid w:val="00262D12"/>
    <w:rsid w:val="00283F48"/>
    <w:rsid w:val="0028558C"/>
    <w:rsid w:val="00285594"/>
    <w:rsid w:val="002859BD"/>
    <w:rsid w:val="00285AF9"/>
    <w:rsid w:val="00287291"/>
    <w:rsid w:val="002A0F7A"/>
    <w:rsid w:val="002B33F3"/>
    <w:rsid w:val="002C1560"/>
    <w:rsid w:val="002C321F"/>
    <w:rsid w:val="002D34CD"/>
    <w:rsid w:val="002D4C08"/>
    <w:rsid w:val="002E3410"/>
    <w:rsid w:val="002E4313"/>
    <w:rsid w:val="002E6146"/>
    <w:rsid w:val="00302DDD"/>
    <w:rsid w:val="00306CAE"/>
    <w:rsid w:val="00327427"/>
    <w:rsid w:val="00331D6C"/>
    <w:rsid w:val="00332D83"/>
    <w:rsid w:val="003420DA"/>
    <w:rsid w:val="003519D0"/>
    <w:rsid w:val="00354A4A"/>
    <w:rsid w:val="00360B09"/>
    <w:rsid w:val="003614D9"/>
    <w:rsid w:val="0037009F"/>
    <w:rsid w:val="00373645"/>
    <w:rsid w:val="00373F47"/>
    <w:rsid w:val="00377D58"/>
    <w:rsid w:val="003858DF"/>
    <w:rsid w:val="003949D8"/>
    <w:rsid w:val="003950EC"/>
    <w:rsid w:val="003B343B"/>
    <w:rsid w:val="003B6799"/>
    <w:rsid w:val="003C4A1A"/>
    <w:rsid w:val="003D149F"/>
    <w:rsid w:val="003E1770"/>
    <w:rsid w:val="003E306B"/>
    <w:rsid w:val="0040298E"/>
    <w:rsid w:val="00415077"/>
    <w:rsid w:val="0041669B"/>
    <w:rsid w:val="00422FF3"/>
    <w:rsid w:val="00433540"/>
    <w:rsid w:val="00433F46"/>
    <w:rsid w:val="00435CD9"/>
    <w:rsid w:val="00450ED9"/>
    <w:rsid w:val="00451496"/>
    <w:rsid w:val="004534E9"/>
    <w:rsid w:val="0046011A"/>
    <w:rsid w:val="004639EE"/>
    <w:rsid w:val="00485BBD"/>
    <w:rsid w:val="004A4DDB"/>
    <w:rsid w:val="004B2BEA"/>
    <w:rsid w:val="004C101C"/>
    <w:rsid w:val="004C2814"/>
    <w:rsid w:val="004C3667"/>
    <w:rsid w:val="004C3C11"/>
    <w:rsid w:val="004C77DB"/>
    <w:rsid w:val="004D22CE"/>
    <w:rsid w:val="004E21F6"/>
    <w:rsid w:val="004E2803"/>
    <w:rsid w:val="004F1A1D"/>
    <w:rsid w:val="0050482E"/>
    <w:rsid w:val="00505979"/>
    <w:rsid w:val="0051007D"/>
    <w:rsid w:val="00510484"/>
    <w:rsid w:val="0051513B"/>
    <w:rsid w:val="005161F8"/>
    <w:rsid w:val="005245EF"/>
    <w:rsid w:val="00524C95"/>
    <w:rsid w:val="00525EB9"/>
    <w:rsid w:val="0054648F"/>
    <w:rsid w:val="00546AEB"/>
    <w:rsid w:val="005560DE"/>
    <w:rsid w:val="00562A39"/>
    <w:rsid w:val="00571822"/>
    <w:rsid w:val="00575B63"/>
    <w:rsid w:val="00576B39"/>
    <w:rsid w:val="005773C9"/>
    <w:rsid w:val="00581682"/>
    <w:rsid w:val="005866CE"/>
    <w:rsid w:val="00592117"/>
    <w:rsid w:val="00597EAD"/>
    <w:rsid w:val="005A119E"/>
    <w:rsid w:val="005A11C9"/>
    <w:rsid w:val="005B0BBB"/>
    <w:rsid w:val="005B10D3"/>
    <w:rsid w:val="005C07E0"/>
    <w:rsid w:val="005C6AEE"/>
    <w:rsid w:val="006039C2"/>
    <w:rsid w:val="00603A57"/>
    <w:rsid w:val="0060427D"/>
    <w:rsid w:val="00610ED5"/>
    <w:rsid w:val="0061734D"/>
    <w:rsid w:val="00621547"/>
    <w:rsid w:val="00640EFE"/>
    <w:rsid w:val="006420D5"/>
    <w:rsid w:val="00642FDF"/>
    <w:rsid w:val="006463E2"/>
    <w:rsid w:val="00660127"/>
    <w:rsid w:val="00660577"/>
    <w:rsid w:val="006632B9"/>
    <w:rsid w:val="006652FF"/>
    <w:rsid w:val="00667821"/>
    <w:rsid w:val="006704D8"/>
    <w:rsid w:val="00671227"/>
    <w:rsid w:val="00676907"/>
    <w:rsid w:val="006867E8"/>
    <w:rsid w:val="006959C2"/>
    <w:rsid w:val="006A6F3C"/>
    <w:rsid w:val="006A7EDF"/>
    <w:rsid w:val="006B4690"/>
    <w:rsid w:val="006B5D0F"/>
    <w:rsid w:val="006C63FA"/>
    <w:rsid w:val="006D2EC4"/>
    <w:rsid w:val="006D4D6C"/>
    <w:rsid w:val="006D5205"/>
    <w:rsid w:val="006D5419"/>
    <w:rsid w:val="006E009B"/>
    <w:rsid w:val="006E2576"/>
    <w:rsid w:val="006E7549"/>
    <w:rsid w:val="006F686A"/>
    <w:rsid w:val="00701FAB"/>
    <w:rsid w:val="00702CE9"/>
    <w:rsid w:val="00704EF7"/>
    <w:rsid w:val="007228A8"/>
    <w:rsid w:val="00722D8F"/>
    <w:rsid w:val="00731410"/>
    <w:rsid w:val="0073533E"/>
    <w:rsid w:val="00737E43"/>
    <w:rsid w:val="00743950"/>
    <w:rsid w:val="00750A6D"/>
    <w:rsid w:val="00750FFB"/>
    <w:rsid w:val="007671C1"/>
    <w:rsid w:val="007758C6"/>
    <w:rsid w:val="00794F08"/>
    <w:rsid w:val="007A0A57"/>
    <w:rsid w:val="007A28A8"/>
    <w:rsid w:val="007A615B"/>
    <w:rsid w:val="007A65D4"/>
    <w:rsid w:val="007A741B"/>
    <w:rsid w:val="007B09DA"/>
    <w:rsid w:val="007C279C"/>
    <w:rsid w:val="007C5E18"/>
    <w:rsid w:val="007D00DA"/>
    <w:rsid w:val="007E3375"/>
    <w:rsid w:val="008036E2"/>
    <w:rsid w:val="008128F5"/>
    <w:rsid w:val="00824FBA"/>
    <w:rsid w:val="00831781"/>
    <w:rsid w:val="00835478"/>
    <w:rsid w:val="00846CB8"/>
    <w:rsid w:val="008515C4"/>
    <w:rsid w:val="00854A9A"/>
    <w:rsid w:val="00866F3E"/>
    <w:rsid w:val="008814F0"/>
    <w:rsid w:val="00886BD2"/>
    <w:rsid w:val="0088795F"/>
    <w:rsid w:val="0089490C"/>
    <w:rsid w:val="00895B67"/>
    <w:rsid w:val="008A4018"/>
    <w:rsid w:val="008A45C1"/>
    <w:rsid w:val="008A5022"/>
    <w:rsid w:val="008A54A2"/>
    <w:rsid w:val="008A7A41"/>
    <w:rsid w:val="008B74FB"/>
    <w:rsid w:val="008E4CD3"/>
    <w:rsid w:val="008E55D0"/>
    <w:rsid w:val="008E5FDF"/>
    <w:rsid w:val="008E7294"/>
    <w:rsid w:val="008F682E"/>
    <w:rsid w:val="00903DA2"/>
    <w:rsid w:val="009115BC"/>
    <w:rsid w:val="00916F50"/>
    <w:rsid w:val="009308E5"/>
    <w:rsid w:val="00930F93"/>
    <w:rsid w:val="00935233"/>
    <w:rsid w:val="00940BB2"/>
    <w:rsid w:val="00942873"/>
    <w:rsid w:val="0094602E"/>
    <w:rsid w:val="00953358"/>
    <w:rsid w:val="00965523"/>
    <w:rsid w:val="00983AB5"/>
    <w:rsid w:val="009876A5"/>
    <w:rsid w:val="00993CD9"/>
    <w:rsid w:val="0099547D"/>
    <w:rsid w:val="00995A73"/>
    <w:rsid w:val="009A54AF"/>
    <w:rsid w:val="009B3A43"/>
    <w:rsid w:val="009D7C93"/>
    <w:rsid w:val="009E0E14"/>
    <w:rsid w:val="009E7C0C"/>
    <w:rsid w:val="00A148AB"/>
    <w:rsid w:val="00A20AAB"/>
    <w:rsid w:val="00A370AD"/>
    <w:rsid w:val="00A44035"/>
    <w:rsid w:val="00A54CD0"/>
    <w:rsid w:val="00A75EFA"/>
    <w:rsid w:val="00A85C24"/>
    <w:rsid w:val="00A86359"/>
    <w:rsid w:val="00A910DE"/>
    <w:rsid w:val="00A92A99"/>
    <w:rsid w:val="00A9545E"/>
    <w:rsid w:val="00AA0459"/>
    <w:rsid w:val="00AD6BAE"/>
    <w:rsid w:val="00AE296B"/>
    <w:rsid w:val="00AE4893"/>
    <w:rsid w:val="00AF39B8"/>
    <w:rsid w:val="00B01324"/>
    <w:rsid w:val="00B06B68"/>
    <w:rsid w:val="00B112BC"/>
    <w:rsid w:val="00B13495"/>
    <w:rsid w:val="00B174D0"/>
    <w:rsid w:val="00B23DC9"/>
    <w:rsid w:val="00B31BA0"/>
    <w:rsid w:val="00B42C3E"/>
    <w:rsid w:val="00B468A1"/>
    <w:rsid w:val="00B544FD"/>
    <w:rsid w:val="00B6065C"/>
    <w:rsid w:val="00B7066F"/>
    <w:rsid w:val="00B70BB1"/>
    <w:rsid w:val="00B902E3"/>
    <w:rsid w:val="00B9051C"/>
    <w:rsid w:val="00B91C59"/>
    <w:rsid w:val="00BB0CE8"/>
    <w:rsid w:val="00BC2CD8"/>
    <w:rsid w:val="00BC55D3"/>
    <w:rsid w:val="00BD29E4"/>
    <w:rsid w:val="00BE4222"/>
    <w:rsid w:val="00BF244D"/>
    <w:rsid w:val="00C03FF4"/>
    <w:rsid w:val="00C043A6"/>
    <w:rsid w:val="00C13981"/>
    <w:rsid w:val="00C17AAE"/>
    <w:rsid w:val="00C22C74"/>
    <w:rsid w:val="00C23F5F"/>
    <w:rsid w:val="00C276F1"/>
    <w:rsid w:val="00C327A9"/>
    <w:rsid w:val="00C32E1E"/>
    <w:rsid w:val="00C40956"/>
    <w:rsid w:val="00C4249B"/>
    <w:rsid w:val="00C46543"/>
    <w:rsid w:val="00C504E8"/>
    <w:rsid w:val="00C53D1F"/>
    <w:rsid w:val="00C6304D"/>
    <w:rsid w:val="00C645B7"/>
    <w:rsid w:val="00C65DCC"/>
    <w:rsid w:val="00C743A0"/>
    <w:rsid w:val="00C75F07"/>
    <w:rsid w:val="00C76E8E"/>
    <w:rsid w:val="00C80861"/>
    <w:rsid w:val="00C83457"/>
    <w:rsid w:val="00C906EE"/>
    <w:rsid w:val="00C90A23"/>
    <w:rsid w:val="00CB09F6"/>
    <w:rsid w:val="00CB2F17"/>
    <w:rsid w:val="00CB698A"/>
    <w:rsid w:val="00CB7A91"/>
    <w:rsid w:val="00CC3014"/>
    <w:rsid w:val="00CC41A5"/>
    <w:rsid w:val="00CC4589"/>
    <w:rsid w:val="00CC5325"/>
    <w:rsid w:val="00CC7AE4"/>
    <w:rsid w:val="00CD6F93"/>
    <w:rsid w:val="00CE390F"/>
    <w:rsid w:val="00CE572C"/>
    <w:rsid w:val="00CE64E4"/>
    <w:rsid w:val="00CF04C6"/>
    <w:rsid w:val="00CF7C11"/>
    <w:rsid w:val="00CF7C88"/>
    <w:rsid w:val="00D0229A"/>
    <w:rsid w:val="00D076DA"/>
    <w:rsid w:val="00D2228A"/>
    <w:rsid w:val="00D2415E"/>
    <w:rsid w:val="00D26183"/>
    <w:rsid w:val="00D27401"/>
    <w:rsid w:val="00D331A0"/>
    <w:rsid w:val="00D345F5"/>
    <w:rsid w:val="00D36A3C"/>
    <w:rsid w:val="00D53377"/>
    <w:rsid w:val="00D57E42"/>
    <w:rsid w:val="00D57E77"/>
    <w:rsid w:val="00D93ADA"/>
    <w:rsid w:val="00DA278C"/>
    <w:rsid w:val="00DA3239"/>
    <w:rsid w:val="00DA4326"/>
    <w:rsid w:val="00DA6FD2"/>
    <w:rsid w:val="00DA7461"/>
    <w:rsid w:val="00DA7BD9"/>
    <w:rsid w:val="00DB2171"/>
    <w:rsid w:val="00DB3E55"/>
    <w:rsid w:val="00DC409D"/>
    <w:rsid w:val="00DC4162"/>
    <w:rsid w:val="00DD4BAD"/>
    <w:rsid w:val="00DE2A26"/>
    <w:rsid w:val="00DE4C1C"/>
    <w:rsid w:val="00DF4392"/>
    <w:rsid w:val="00DF4658"/>
    <w:rsid w:val="00DF46B5"/>
    <w:rsid w:val="00DF67C8"/>
    <w:rsid w:val="00E058D7"/>
    <w:rsid w:val="00E0601B"/>
    <w:rsid w:val="00E1354C"/>
    <w:rsid w:val="00E13B1E"/>
    <w:rsid w:val="00E3183B"/>
    <w:rsid w:val="00E33800"/>
    <w:rsid w:val="00E37466"/>
    <w:rsid w:val="00E42BC7"/>
    <w:rsid w:val="00E43527"/>
    <w:rsid w:val="00E4647A"/>
    <w:rsid w:val="00E50232"/>
    <w:rsid w:val="00E53DDF"/>
    <w:rsid w:val="00E5454A"/>
    <w:rsid w:val="00E57AF4"/>
    <w:rsid w:val="00E6306E"/>
    <w:rsid w:val="00E7748A"/>
    <w:rsid w:val="00E90F22"/>
    <w:rsid w:val="00E91F47"/>
    <w:rsid w:val="00E92F92"/>
    <w:rsid w:val="00E97A06"/>
    <w:rsid w:val="00EB3BF8"/>
    <w:rsid w:val="00EC2066"/>
    <w:rsid w:val="00ED083D"/>
    <w:rsid w:val="00ED7247"/>
    <w:rsid w:val="00EE79CA"/>
    <w:rsid w:val="00EF3670"/>
    <w:rsid w:val="00EF71DB"/>
    <w:rsid w:val="00F07760"/>
    <w:rsid w:val="00F14EA1"/>
    <w:rsid w:val="00F2319B"/>
    <w:rsid w:val="00F50893"/>
    <w:rsid w:val="00F540F2"/>
    <w:rsid w:val="00F54ACD"/>
    <w:rsid w:val="00F560D1"/>
    <w:rsid w:val="00F60B87"/>
    <w:rsid w:val="00F63EA5"/>
    <w:rsid w:val="00F671D3"/>
    <w:rsid w:val="00F70143"/>
    <w:rsid w:val="00F72827"/>
    <w:rsid w:val="00F75646"/>
    <w:rsid w:val="00F76952"/>
    <w:rsid w:val="00F77ABA"/>
    <w:rsid w:val="00F80428"/>
    <w:rsid w:val="00F8595E"/>
    <w:rsid w:val="00FB19BC"/>
    <w:rsid w:val="00FD3FAB"/>
    <w:rsid w:val="00FE36FB"/>
    <w:rsid w:val="00FF1515"/>
    <w:rsid w:val="00FF41FA"/>
    <w:rsid w:val="00FF4B66"/>
    <w:rsid w:val="00FF7D6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844F8"/>
  <w15:chartTrackingRefBased/>
  <w15:docId w15:val="{790840A5-CF18-47B2-B5F2-56988F53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iPriority="99"/>
    <w:lsdException w:name="header" w:semiHidden="1" w:uiPriority="99"/>
    <w:lsdException w:name="footer" w:semiHidden="1" w:uiPriority="99"/>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9" w:qFormat="1"/>
    <w:lsdException w:name="List Number" w:semiHidden="1" w:qFormat="1"/>
    <w:lsdException w:name="List 2" w:semiHidden="1"/>
    <w:lsdException w:name="List 3" w:semiHidden="1"/>
    <w:lsdException w:name="List 4" w:semiHidden="1"/>
    <w:lsdException w:name="List 5" w:semiHidden="1"/>
    <w:lsdException w:name="List Bullet 2" w:semiHidden="1" w:uiPriority="99" w:qFormat="1"/>
    <w:lsdException w:name="List Bullet 3" w:semiHidden="1" w:uiPriority="99" w:qFormat="1"/>
    <w:lsdException w:name="List Bullet 4" w:semiHidden="1" w:uiPriority="99" w:qFormat="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qFormat="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39"/>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lsdException w:name="Smart Link" w:semiHidden="1"/>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qFormat/>
    <w:rsid w:val="00D331A0"/>
    <w:pPr>
      <w:keepNext/>
      <w:shd w:val="clear" w:color="auto" w:fill="7A2842" w:themeFill="accent6"/>
      <w:spacing w:after="434" w:line="700" w:lineRule="exact"/>
      <w:ind w:left="-561"/>
      <w:outlineLvl w:val="0"/>
    </w:pPr>
    <w:rPr>
      <w:b/>
      <w:color w:val="FFFFFF" w:themeColor="background1"/>
      <w:sz w:val="64"/>
      <w:szCs w:val="52"/>
    </w:rPr>
  </w:style>
  <w:style w:type="paragraph" w:styleId="Heading2">
    <w:name w:val="heading 2"/>
    <w:basedOn w:val="Normal"/>
    <w:next w:val="Normal"/>
    <w:link w:val="Heading2Char"/>
    <w:qFormat/>
    <w:rsid w:val="00C80861"/>
    <w:pPr>
      <w:keepNext/>
      <w:numPr>
        <w:numId w:val="9"/>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9"/>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9"/>
      </w:numPr>
      <w:spacing w:before="260" w:line="259" w:lineRule="auto"/>
      <w:outlineLvl w:val="3"/>
    </w:pPr>
    <w:rPr>
      <w:bCs/>
      <w:i/>
      <w:szCs w:val="28"/>
    </w:rPr>
  </w:style>
  <w:style w:type="paragraph" w:styleId="Heading5">
    <w:name w:val="heading 5"/>
    <w:basedOn w:val="Normal"/>
    <w:next w:val="Normal"/>
    <w:link w:val="Heading5Char"/>
    <w:semiHidden/>
    <w:qFormat/>
    <w:rsid w:val="009E7C0C"/>
    <w:pPr>
      <w:spacing w:before="240" w:after="60"/>
      <w:outlineLvl w:val="4"/>
    </w:pPr>
    <w:rPr>
      <w:b/>
      <w:bCs/>
      <w:i/>
      <w:iCs/>
      <w:sz w:val="26"/>
      <w:szCs w:val="26"/>
    </w:rPr>
  </w:style>
  <w:style w:type="paragraph" w:styleId="Heading6">
    <w:name w:val="heading 6"/>
    <w:basedOn w:val="Normal"/>
    <w:next w:val="Normal"/>
    <w:link w:val="Heading6Char"/>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1A0"/>
    <w:rPr>
      <w:rFonts w:eastAsia="Times New Roman" w:cs="Times New Roman"/>
      <w:b/>
      <w:color w:val="FFFFFF" w:themeColor="background1"/>
      <w:kern w:val="0"/>
      <w:sz w:val="64"/>
      <w:szCs w:val="52"/>
      <w:shd w:val="clear" w:color="auto" w:fill="7A2842"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semiHidden/>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semiHidden/>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semiHidden/>
    <w:qFormat/>
    <w:rsid w:val="00E7748A"/>
    <w:pPr>
      <w:spacing w:before="160"/>
      <w:jc w:val="center"/>
    </w:pPr>
    <w:rPr>
      <w:i/>
      <w:iCs/>
      <w:color w:val="5E5E75" w:themeColor="text1" w:themeTint="BF"/>
    </w:rPr>
  </w:style>
  <w:style w:type="character" w:customStyle="1" w:styleId="QuoteChar">
    <w:name w:val="Quote Char"/>
    <w:basedOn w:val="DefaultParagraphFont"/>
    <w:link w:val="Quote"/>
    <w:semiHidden/>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semiHidden/>
    <w:qFormat/>
    <w:rsid w:val="00E7748A"/>
    <w:rPr>
      <w:b/>
      <w:bCs/>
      <w:smallCaps/>
      <w:color w:val="230A55" w:themeColor="accent1" w:themeShade="BF"/>
      <w:spacing w:val="5"/>
    </w:rPr>
  </w:style>
  <w:style w:type="paragraph" w:styleId="BalloonText">
    <w:name w:val="Balloon Text"/>
    <w:basedOn w:val="Normal"/>
    <w:link w:val="BalloonTextChar"/>
    <w:semiHidden/>
    <w:rsid w:val="009E7C0C"/>
    <w:rPr>
      <w:rFonts w:ascii="Tahoma" w:hAnsi="Tahoma" w:cs="Tahoma"/>
      <w:sz w:val="16"/>
      <w:szCs w:val="16"/>
    </w:rPr>
  </w:style>
  <w:style w:type="character" w:customStyle="1" w:styleId="BalloonTextChar">
    <w:name w:val="Balloon Text Char"/>
    <w:basedOn w:val="DefaultParagraphFont"/>
    <w:link w:val="BalloonText"/>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FEFF3" w:themeFill="accent5" w:themeFillTint="33"/>
    </w:tcPr>
    <w:tblStylePr w:type="firstRow">
      <w:rPr>
        <w:b/>
        <w:bCs/>
      </w:rPr>
      <w:tblPr/>
      <w:tcPr>
        <w:shd w:val="clear" w:color="auto" w:fill="FFDFE8" w:themeFill="accent5" w:themeFillTint="66"/>
      </w:tcPr>
    </w:tblStylePr>
    <w:tblStylePr w:type="lastRow">
      <w:rPr>
        <w:b/>
        <w:bCs/>
        <w:color w:val="32323E" w:themeColor="text1"/>
      </w:rPr>
      <w:tblPr/>
      <w:tcPr>
        <w:shd w:val="clear" w:color="auto" w:fill="FFDFE8" w:themeFill="accent5" w:themeFillTint="66"/>
      </w:tcPr>
    </w:tblStylePr>
    <w:tblStylePr w:type="firstCol">
      <w:rPr>
        <w:color w:val="FFFFFF" w:themeColor="background1"/>
      </w:rPr>
      <w:tblPr/>
      <w:tcPr>
        <w:shd w:val="clear" w:color="auto" w:fill="FF4378" w:themeFill="accent5" w:themeFillShade="BF"/>
      </w:tcPr>
    </w:tblStylePr>
    <w:tblStylePr w:type="lastCol">
      <w:rPr>
        <w:color w:val="FFFFFF" w:themeColor="background1"/>
      </w:rPr>
      <w:tblPr/>
      <w:tcPr>
        <w:shd w:val="clear" w:color="auto" w:fill="FF4378" w:themeFill="accent5" w:themeFillShade="BF"/>
      </w:tcPr>
    </w:tblStylePr>
    <w:tblStylePr w:type="band1Vert">
      <w:tblPr/>
      <w:tcPr>
        <w:shd w:val="clear" w:color="auto" w:fill="FFD7E2" w:themeFill="accent5" w:themeFillTint="7F"/>
      </w:tcPr>
    </w:tblStylePr>
    <w:tblStylePr w:type="band1Horz">
      <w:tblPr/>
      <w:tcPr>
        <w:shd w:val="clear" w:color="auto" w:fill="FFD7E2"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EDCAD5" w:themeFill="accent6" w:themeFillTint="33"/>
    </w:tcPr>
    <w:tblStylePr w:type="firstRow">
      <w:rPr>
        <w:b/>
        <w:bCs/>
      </w:rPr>
      <w:tblPr/>
      <w:tcPr>
        <w:shd w:val="clear" w:color="auto" w:fill="DC96AC" w:themeFill="accent6" w:themeFillTint="66"/>
      </w:tcPr>
    </w:tblStylePr>
    <w:tblStylePr w:type="lastRow">
      <w:rPr>
        <w:b/>
        <w:bCs/>
        <w:color w:val="32323E" w:themeColor="text1"/>
      </w:rPr>
      <w:tblPr/>
      <w:tcPr>
        <w:shd w:val="clear" w:color="auto" w:fill="DC96AC" w:themeFill="accent6" w:themeFillTint="66"/>
      </w:tcPr>
    </w:tblStylePr>
    <w:tblStylePr w:type="firstCol">
      <w:rPr>
        <w:color w:val="FFFFFF" w:themeColor="background1"/>
      </w:rPr>
      <w:tblPr/>
      <w:tcPr>
        <w:shd w:val="clear" w:color="auto" w:fill="5B1E31" w:themeFill="accent6" w:themeFillShade="BF"/>
      </w:tcPr>
    </w:tblStylePr>
    <w:tblStylePr w:type="lastCol">
      <w:rPr>
        <w:color w:val="FFFFFF" w:themeColor="background1"/>
      </w:rPr>
      <w:tblPr/>
      <w:tcPr>
        <w:shd w:val="clear" w:color="auto" w:fill="5B1E31" w:themeFill="accent6" w:themeFillShade="BF"/>
      </w:tcPr>
    </w:tblStylePr>
    <w:tblStylePr w:type="band1Vert">
      <w:tblPr/>
      <w:tcPr>
        <w:shd w:val="clear" w:color="auto" w:fill="D47C97" w:themeFill="accent6" w:themeFillTint="7F"/>
      </w:tcPr>
    </w:tblStylePr>
    <w:tblStylePr w:type="band1Horz">
      <w:tblPr/>
      <w:tcPr>
        <w:shd w:val="clear" w:color="auto" w:fill="D47C97"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FF7F9" w:themeFill="accent5" w:themeFillTint="19"/>
    </w:tcPr>
    <w:tblStylePr w:type="firstRow">
      <w:rPr>
        <w:b/>
        <w:bCs/>
        <w:color w:val="FFFFFF" w:themeColor="background1"/>
      </w:rPr>
      <w:tblPr/>
      <w:tcPr>
        <w:tcBorders>
          <w:bottom w:val="single" w:sz="12" w:space="0" w:color="FFFFFF" w:themeColor="background1"/>
        </w:tcBorders>
        <w:shd w:val="clear" w:color="auto" w:fill="612034" w:themeFill="accent6" w:themeFillShade="CC"/>
      </w:tcPr>
    </w:tblStylePr>
    <w:tblStylePr w:type="lastRow">
      <w:rPr>
        <w:b/>
        <w:bCs/>
        <w:color w:val="612034"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F0" w:themeFill="accent5" w:themeFillTint="3F"/>
      </w:tcPr>
    </w:tblStylePr>
    <w:tblStylePr w:type="band1Horz">
      <w:tblPr/>
      <w:tcPr>
        <w:shd w:val="clear" w:color="auto" w:fill="FFEFF3"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6E5EA" w:themeFill="accent6" w:themeFillTint="19"/>
    </w:tcPr>
    <w:tblStylePr w:type="firstRow">
      <w:rPr>
        <w:b/>
        <w:bCs/>
        <w:color w:val="FFFFFF" w:themeColor="background1"/>
      </w:rPr>
      <w:tblPr/>
      <w:tcPr>
        <w:tcBorders>
          <w:bottom w:val="single" w:sz="12" w:space="0" w:color="FFFFFF" w:themeColor="background1"/>
        </w:tcBorders>
        <w:shd w:val="clear" w:color="auto" w:fill="FF5988" w:themeFill="accent5" w:themeFillShade="CC"/>
      </w:tcPr>
    </w:tblStylePr>
    <w:tblStylePr w:type="lastRow">
      <w:rPr>
        <w:b/>
        <w:bCs/>
        <w:color w:val="FF5988"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ECB" w:themeFill="accent6" w:themeFillTint="3F"/>
      </w:tcPr>
    </w:tblStylePr>
    <w:tblStylePr w:type="band1Horz">
      <w:tblPr/>
      <w:tcPr>
        <w:shd w:val="clear" w:color="auto" w:fill="EDCAD5"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7A2842" w:themeColor="accent6"/>
        <w:left w:val="single" w:sz="4" w:space="0" w:color="FFAFC6" w:themeColor="accent5"/>
        <w:bottom w:val="single" w:sz="4" w:space="0" w:color="FFAFC6" w:themeColor="accent5"/>
        <w:right w:val="single" w:sz="4" w:space="0" w:color="FFAFC6" w:themeColor="accent5"/>
        <w:insideH w:val="single" w:sz="4" w:space="0" w:color="FFFFFF" w:themeColor="background1"/>
        <w:insideV w:val="single" w:sz="4" w:space="0" w:color="FFFFFF" w:themeColor="background1"/>
      </w:tblBorders>
    </w:tblPr>
    <w:tcPr>
      <w:shd w:val="clear" w:color="auto" w:fill="FFF7F9" w:themeFill="accent5" w:themeFillTint="19"/>
    </w:tcPr>
    <w:tblStylePr w:type="firstRow">
      <w:rPr>
        <w:b/>
        <w:bCs/>
      </w:rPr>
      <w:tblPr/>
      <w:tcPr>
        <w:tcBorders>
          <w:top w:val="nil"/>
          <w:left w:val="nil"/>
          <w:bottom w:val="single" w:sz="24" w:space="0" w:color="7A28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034B" w:themeFill="accent5" w:themeFillShade="99"/>
      </w:tcPr>
    </w:tblStylePr>
    <w:tblStylePr w:type="firstCol">
      <w:rPr>
        <w:color w:val="FFFFFF" w:themeColor="background1"/>
      </w:rPr>
      <w:tblPr/>
      <w:tcPr>
        <w:tcBorders>
          <w:top w:val="nil"/>
          <w:left w:val="nil"/>
          <w:bottom w:val="nil"/>
          <w:right w:val="nil"/>
          <w:insideH w:val="single" w:sz="4" w:space="0" w:color="FF034B" w:themeColor="accent5" w:themeShade="99"/>
          <w:insideV w:val="nil"/>
        </w:tcBorders>
        <w:shd w:val="clear" w:color="auto" w:fill="FF034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F034B" w:themeFill="accent5" w:themeFillShade="99"/>
      </w:tcPr>
    </w:tblStylePr>
    <w:tblStylePr w:type="band1Vert">
      <w:tblPr/>
      <w:tcPr>
        <w:shd w:val="clear" w:color="auto" w:fill="FFDFE8" w:themeFill="accent5" w:themeFillTint="66"/>
      </w:tcPr>
    </w:tblStylePr>
    <w:tblStylePr w:type="band1Horz">
      <w:tblPr/>
      <w:tcPr>
        <w:shd w:val="clear" w:color="auto" w:fill="FFD7E2"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FFAFC6" w:themeColor="accent5"/>
        <w:left w:val="single" w:sz="4" w:space="0" w:color="7A2842" w:themeColor="accent6"/>
        <w:bottom w:val="single" w:sz="4" w:space="0" w:color="7A2842" w:themeColor="accent6"/>
        <w:right w:val="single" w:sz="4" w:space="0" w:color="7A2842" w:themeColor="accent6"/>
        <w:insideH w:val="single" w:sz="4" w:space="0" w:color="FFFFFF" w:themeColor="background1"/>
        <w:insideV w:val="single" w:sz="4" w:space="0" w:color="FFFFFF" w:themeColor="background1"/>
      </w:tblBorders>
    </w:tblPr>
    <w:tcPr>
      <w:shd w:val="clear" w:color="auto" w:fill="F6E5EA" w:themeFill="accent6" w:themeFillTint="19"/>
    </w:tcPr>
    <w:tblStylePr w:type="firstRow">
      <w:rPr>
        <w:b/>
        <w:bCs/>
      </w:rPr>
      <w:tblPr/>
      <w:tcPr>
        <w:tcBorders>
          <w:top w:val="nil"/>
          <w:left w:val="nil"/>
          <w:bottom w:val="single" w:sz="24" w:space="0" w:color="FFAF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1827" w:themeFill="accent6" w:themeFillShade="99"/>
      </w:tcPr>
    </w:tblStylePr>
    <w:tblStylePr w:type="firstCol">
      <w:rPr>
        <w:color w:val="FFFFFF" w:themeColor="background1"/>
      </w:rPr>
      <w:tblPr/>
      <w:tcPr>
        <w:tcBorders>
          <w:top w:val="nil"/>
          <w:left w:val="nil"/>
          <w:bottom w:val="nil"/>
          <w:right w:val="nil"/>
          <w:insideH w:val="single" w:sz="4" w:space="0" w:color="491827" w:themeColor="accent6" w:themeShade="99"/>
          <w:insideV w:val="nil"/>
        </w:tcBorders>
        <w:shd w:val="clear" w:color="auto" w:fill="4918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1827" w:themeFill="accent6" w:themeFillShade="99"/>
      </w:tcPr>
    </w:tblStylePr>
    <w:tblStylePr w:type="band1Vert">
      <w:tblPr/>
      <w:tcPr>
        <w:shd w:val="clear" w:color="auto" w:fill="DC96AC" w:themeFill="accent6" w:themeFillTint="66"/>
      </w:tcPr>
    </w:tblStylePr>
    <w:tblStylePr w:type="band1Horz">
      <w:tblPr/>
      <w:tcPr>
        <w:shd w:val="clear" w:color="auto" w:fill="D47C97"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FFAF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D600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43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4378" w:themeFill="accent5" w:themeFillShade="BF"/>
      </w:tcPr>
    </w:tblStylePr>
    <w:tblStylePr w:type="band1Vert">
      <w:tblPr/>
      <w:tcPr>
        <w:tcBorders>
          <w:top w:val="nil"/>
          <w:left w:val="nil"/>
          <w:bottom w:val="nil"/>
          <w:right w:val="nil"/>
          <w:insideH w:val="nil"/>
          <w:insideV w:val="nil"/>
        </w:tcBorders>
        <w:shd w:val="clear" w:color="auto" w:fill="FF4378" w:themeFill="accent5" w:themeFillShade="BF"/>
      </w:tcPr>
    </w:tblStylePr>
    <w:tblStylePr w:type="band1Horz">
      <w:tblPr/>
      <w:tcPr>
        <w:tcBorders>
          <w:top w:val="nil"/>
          <w:left w:val="nil"/>
          <w:bottom w:val="nil"/>
          <w:right w:val="nil"/>
          <w:insideH w:val="nil"/>
          <w:insideV w:val="nil"/>
        </w:tcBorders>
        <w:shd w:val="clear" w:color="auto" w:fill="FF4378"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7A28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3C14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B1E3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B1E31" w:themeFill="accent6" w:themeFillShade="BF"/>
      </w:tcPr>
    </w:tblStylePr>
    <w:tblStylePr w:type="band1Vert">
      <w:tblPr/>
      <w:tcPr>
        <w:tcBorders>
          <w:top w:val="nil"/>
          <w:left w:val="nil"/>
          <w:bottom w:val="nil"/>
          <w:right w:val="nil"/>
          <w:insideH w:val="nil"/>
          <w:insideV w:val="nil"/>
        </w:tcBorders>
        <w:shd w:val="clear" w:color="auto" w:fill="5B1E31" w:themeFill="accent6" w:themeFillShade="BF"/>
      </w:tcPr>
    </w:tblStylePr>
    <w:tblStylePr w:type="band1Horz">
      <w:tblPr/>
      <w:tcPr>
        <w:tcBorders>
          <w:top w:val="nil"/>
          <w:left w:val="nil"/>
          <w:bottom w:val="nil"/>
          <w:right w:val="nil"/>
          <w:insideH w:val="nil"/>
          <w:insideV w:val="nil"/>
        </w:tcBorders>
        <w:shd w:val="clear" w:color="auto" w:fill="5B1E31"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semiHidden/>
    <w:unhideWhenUsed/>
    <w:rsid w:val="009E7C0C"/>
    <w:pPr>
      <w:spacing w:after="0"/>
    </w:pPr>
  </w:style>
  <w:style w:type="character" w:customStyle="1" w:styleId="EndnoteTextChar">
    <w:name w:val="Endnote Text Char"/>
    <w:basedOn w:val="DefaultParagraphFont"/>
    <w:link w:val="EndnoteText"/>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semiHidden/>
    <w:unhideWhenUsed/>
    <w:rsid w:val="009E7C0C"/>
    <w:rPr>
      <w:vertAlign w:val="superscript"/>
    </w:rPr>
  </w:style>
  <w:style w:type="paragraph" w:styleId="FootnoteText">
    <w:name w:val="footnote text"/>
    <w:basedOn w:val="Normal"/>
    <w:link w:val="FootnoteTextChar"/>
    <w:semiHidden/>
    <w:unhideWhenUsed/>
    <w:rsid w:val="009E7C0C"/>
    <w:pPr>
      <w:spacing w:after="0"/>
    </w:pPr>
  </w:style>
  <w:style w:type="character" w:customStyle="1" w:styleId="FootnoteTextChar">
    <w:name w:val="Footnote Text Char"/>
    <w:basedOn w:val="DefaultParagraphFont"/>
    <w:link w:val="FootnoteText"/>
    <w:semiHidden/>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1"/>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FFDFE8" w:themeColor="accent5" w:themeTint="66"/>
        <w:left w:val="single" w:sz="4" w:space="0" w:color="FFDFE8" w:themeColor="accent5" w:themeTint="66"/>
        <w:bottom w:val="single" w:sz="4" w:space="0" w:color="FFDFE8" w:themeColor="accent5" w:themeTint="66"/>
        <w:right w:val="single" w:sz="4" w:space="0" w:color="FFDFE8" w:themeColor="accent5" w:themeTint="66"/>
        <w:insideH w:val="single" w:sz="4" w:space="0" w:color="FFDFE8" w:themeColor="accent5" w:themeTint="66"/>
        <w:insideV w:val="single" w:sz="4" w:space="0" w:color="FFDFE8" w:themeColor="accent5" w:themeTint="66"/>
      </w:tblBorders>
    </w:tblPr>
    <w:tblStylePr w:type="firstRow">
      <w:rPr>
        <w:b/>
        <w:bCs/>
      </w:rPr>
      <w:tblPr/>
      <w:tcPr>
        <w:tcBorders>
          <w:bottom w:val="single" w:sz="12" w:space="0" w:color="FFCFDC" w:themeColor="accent5" w:themeTint="99"/>
        </w:tcBorders>
      </w:tcPr>
    </w:tblStylePr>
    <w:tblStylePr w:type="lastRow">
      <w:rPr>
        <w:b/>
        <w:bCs/>
      </w:rPr>
      <w:tblPr/>
      <w:tcPr>
        <w:tcBorders>
          <w:top w:val="double" w:sz="2" w:space="0" w:color="FFCF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DC96AC" w:themeColor="accent6" w:themeTint="66"/>
        <w:left w:val="single" w:sz="4" w:space="0" w:color="DC96AC" w:themeColor="accent6" w:themeTint="66"/>
        <w:bottom w:val="single" w:sz="4" w:space="0" w:color="DC96AC" w:themeColor="accent6" w:themeTint="66"/>
        <w:right w:val="single" w:sz="4" w:space="0" w:color="DC96AC" w:themeColor="accent6" w:themeTint="66"/>
        <w:insideH w:val="single" w:sz="4" w:space="0" w:color="DC96AC" w:themeColor="accent6" w:themeTint="66"/>
        <w:insideV w:val="single" w:sz="4" w:space="0" w:color="DC96AC" w:themeColor="accent6" w:themeTint="66"/>
      </w:tblBorders>
    </w:tblPr>
    <w:tblStylePr w:type="firstRow">
      <w:rPr>
        <w:b/>
        <w:bCs/>
      </w:rPr>
      <w:tblPr/>
      <w:tcPr>
        <w:tcBorders>
          <w:bottom w:val="single" w:sz="12" w:space="0" w:color="CB6182" w:themeColor="accent6" w:themeTint="99"/>
        </w:tcBorders>
      </w:tcPr>
    </w:tblStylePr>
    <w:tblStylePr w:type="lastRow">
      <w:rPr>
        <w:b/>
        <w:bCs/>
      </w:rPr>
      <w:tblPr/>
      <w:tcPr>
        <w:tcBorders>
          <w:top w:val="double" w:sz="2" w:space="0" w:color="CB618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FFCFDC" w:themeColor="accent5" w:themeTint="99"/>
        <w:bottom w:val="single" w:sz="2" w:space="0" w:color="FFCFDC" w:themeColor="accent5" w:themeTint="99"/>
        <w:insideH w:val="single" w:sz="2" w:space="0" w:color="FFCFDC" w:themeColor="accent5" w:themeTint="99"/>
        <w:insideV w:val="single" w:sz="2" w:space="0" w:color="FFCFDC" w:themeColor="accent5" w:themeTint="99"/>
      </w:tblBorders>
    </w:tblPr>
    <w:tblStylePr w:type="firstRow">
      <w:rPr>
        <w:b/>
        <w:bCs/>
      </w:rPr>
      <w:tblPr/>
      <w:tcPr>
        <w:tcBorders>
          <w:top w:val="nil"/>
          <w:bottom w:val="single" w:sz="12" w:space="0" w:color="FFCFDC" w:themeColor="accent5" w:themeTint="99"/>
          <w:insideH w:val="nil"/>
          <w:insideV w:val="nil"/>
        </w:tcBorders>
        <w:shd w:val="clear" w:color="auto" w:fill="FFFFFF" w:themeFill="background1"/>
      </w:tcPr>
    </w:tblStylePr>
    <w:tblStylePr w:type="lastRow">
      <w:rPr>
        <w:b/>
        <w:bCs/>
      </w:rPr>
      <w:tblPr/>
      <w:tcPr>
        <w:tcBorders>
          <w:top w:val="double" w:sz="2" w:space="0" w:color="FFCF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CB6182" w:themeColor="accent6" w:themeTint="99"/>
        <w:bottom w:val="single" w:sz="2" w:space="0" w:color="CB6182" w:themeColor="accent6" w:themeTint="99"/>
        <w:insideH w:val="single" w:sz="2" w:space="0" w:color="CB6182" w:themeColor="accent6" w:themeTint="99"/>
        <w:insideV w:val="single" w:sz="2" w:space="0" w:color="CB6182" w:themeColor="accent6" w:themeTint="99"/>
      </w:tblBorders>
    </w:tblPr>
    <w:tblStylePr w:type="firstRow">
      <w:rPr>
        <w:b/>
        <w:bCs/>
      </w:rPr>
      <w:tblPr/>
      <w:tcPr>
        <w:tcBorders>
          <w:top w:val="nil"/>
          <w:bottom w:val="single" w:sz="12" w:space="0" w:color="CB6182" w:themeColor="accent6" w:themeTint="99"/>
          <w:insideH w:val="nil"/>
          <w:insideV w:val="nil"/>
        </w:tcBorders>
        <w:shd w:val="clear" w:color="auto" w:fill="FFFFFF" w:themeFill="background1"/>
      </w:tcPr>
    </w:tblStylePr>
    <w:tblStylePr w:type="lastRow">
      <w:rPr>
        <w:b/>
        <w:bCs/>
      </w:rPr>
      <w:tblPr/>
      <w:tcPr>
        <w:tcBorders>
          <w:top w:val="double" w:sz="2" w:space="0" w:color="CB61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bottom w:val="single" w:sz="4" w:space="0" w:color="FFCFDC" w:themeColor="accent5" w:themeTint="99"/>
        </w:tcBorders>
      </w:tcPr>
    </w:tblStylePr>
    <w:tblStylePr w:type="nwCell">
      <w:tblPr/>
      <w:tcPr>
        <w:tcBorders>
          <w:bottom w:val="single" w:sz="4" w:space="0" w:color="FFCFDC" w:themeColor="accent5" w:themeTint="99"/>
        </w:tcBorders>
      </w:tcPr>
    </w:tblStylePr>
    <w:tblStylePr w:type="seCell">
      <w:tblPr/>
      <w:tcPr>
        <w:tcBorders>
          <w:top w:val="single" w:sz="4" w:space="0" w:color="FFCFDC" w:themeColor="accent5" w:themeTint="99"/>
        </w:tcBorders>
      </w:tcPr>
    </w:tblStylePr>
    <w:tblStylePr w:type="swCell">
      <w:tblPr/>
      <w:tcPr>
        <w:tcBorders>
          <w:top w:val="single" w:sz="4" w:space="0" w:color="FFCFDC"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bottom w:val="single" w:sz="4" w:space="0" w:color="CB6182" w:themeColor="accent6" w:themeTint="99"/>
        </w:tcBorders>
      </w:tcPr>
    </w:tblStylePr>
    <w:tblStylePr w:type="nwCell">
      <w:tblPr/>
      <w:tcPr>
        <w:tcBorders>
          <w:bottom w:val="single" w:sz="4" w:space="0" w:color="CB6182" w:themeColor="accent6" w:themeTint="99"/>
        </w:tcBorders>
      </w:tcPr>
    </w:tblStylePr>
    <w:tblStylePr w:type="seCell">
      <w:tblPr/>
      <w:tcPr>
        <w:tcBorders>
          <w:top w:val="single" w:sz="4" w:space="0" w:color="CB6182" w:themeColor="accent6" w:themeTint="99"/>
        </w:tcBorders>
      </w:tcPr>
    </w:tblStylePr>
    <w:tblStylePr w:type="swCell">
      <w:tblPr/>
      <w:tcPr>
        <w:tcBorders>
          <w:top w:val="single" w:sz="4" w:space="0" w:color="CB6182"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color w:val="FFFFFF" w:themeColor="background1"/>
      </w:rPr>
      <w:tblPr/>
      <w:tcPr>
        <w:tcBorders>
          <w:top w:val="single" w:sz="4" w:space="0" w:color="FFAFC6" w:themeColor="accent5"/>
          <w:left w:val="single" w:sz="4" w:space="0" w:color="FFAFC6" w:themeColor="accent5"/>
          <w:bottom w:val="single" w:sz="4" w:space="0" w:color="FFAFC6" w:themeColor="accent5"/>
          <w:right w:val="single" w:sz="4" w:space="0" w:color="FFAFC6" w:themeColor="accent5"/>
          <w:insideH w:val="nil"/>
          <w:insideV w:val="nil"/>
        </w:tcBorders>
        <w:shd w:val="clear" w:color="auto" w:fill="FFAFC6" w:themeFill="accent5"/>
      </w:tcPr>
    </w:tblStylePr>
    <w:tblStylePr w:type="lastRow">
      <w:rPr>
        <w:b/>
        <w:bCs/>
      </w:rPr>
      <w:tblPr/>
      <w:tcPr>
        <w:tcBorders>
          <w:top w:val="double" w:sz="4" w:space="0" w:color="FFAFC6" w:themeColor="accent5"/>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color w:val="FFFFFF" w:themeColor="background1"/>
      </w:rPr>
      <w:tblPr/>
      <w:tcPr>
        <w:tcBorders>
          <w:top w:val="single" w:sz="4" w:space="0" w:color="7A2842" w:themeColor="accent6"/>
          <w:left w:val="single" w:sz="4" w:space="0" w:color="7A2842" w:themeColor="accent6"/>
          <w:bottom w:val="single" w:sz="4" w:space="0" w:color="7A2842" w:themeColor="accent6"/>
          <w:right w:val="single" w:sz="4" w:space="0" w:color="7A2842" w:themeColor="accent6"/>
          <w:insideH w:val="nil"/>
          <w:insideV w:val="nil"/>
        </w:tcBorders>
        <w:shd w:val="clear" w:color="auto" w:fill="7A2842" w:themeFill="accent6"/>
      </w:tcPr>
    </w:tblStylePr>
    <w:tblStylePr w:type="lastRow">
      <w:rPr>
        <w:b/>
        <w:bCs/>
      </w:rPr>
      <w:tblPr/>
      <w:tcPr>
        <w:tcBorders>
          <w:top w:val="double" w:sz="4" w:space="0" w:color="7A2842" w:themeColor="accent6"/>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F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F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F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FC6" w:themeFill="accent5"/>
      </w:tcPr>
    </w:tblStylePr>
    <w:tblStylePr w:type="band1Vert">
      <w:tblPr/>
      <w:tcPr>
        <w:shd w:val="clear" w:color="auto" w:fill="FFDFE8" w:themeFill="accent5" w:themeFillTint="66"/>
      </w:tcPr>
    </w:tblStylePr>
    <w:tblStylePr w:type="band1Horz">
      <w:tblPr/>
      <w:tcPr>
        <w:shd w:val="clear" w:color="auto" w:fill="FFDFE8"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A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28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28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28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2842" w:themeFill="accent6"/>
      </w:tcPr>
    </w:tblStylePr>
    <w:tblStylePr w:type="band1Vert">
      <w:tblPr/>
      <w:tcPr>
        <w:shd w:val="clear" w:color="auto" w:fill="DC96AC" w:themeFill="accent6" w:themeFillTint="66"/>
      </w:tcPr>
    </w:tblStylePr>
    <w:tblStylePr w:type="band1Horz">
      <w:tblPr/>
      <w:tcPr>
        <w:shd w:val="clear" w:color="auto" w:fill="DC96AC"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bottom w:val="single" w:sz="12" w:space="0" w:color="FFCFDC" w:themeColor="accent5" w:themeTint="99"/>
        </w:tcBorders>
      </w:tcPr>
    </w:tblStylePr>
    <w:tblStylePr w:type="lastRow">
      <w:rPr>
        <w:b/>
        <w:bCs/>
      </w:rPr>
      <w:tblPr/>
      <w:tcPr>
        <w:tcBorders>
          <w:top w:val="doub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bottom w:val="single" w:sz="12" w:space="0" w:color="CB6182" w:themeColor="accent6" w:themeTint="99"/>
        </w:tcBorders>
      </w:tcPr>
    </w:tblStylePr>
    <w:tblStylePr w:type="lastRow">
      <w:rPr>
        <w:b/>
        <w:bCs/>
      </w:rPr>
      <w:tblPr/>
      <w:tcPr>
        <w:tcBorders>
          <w:top w:val="doub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bottom w:val="single" w:sz="4" w:space="0" w:color="FFCFDC" w:themeColor="accent5" w:themeTint="99"/>
        </w:tcBorders>
      </w:tcPr>
    </w:tblStylePr>
    <w:tblStylePr w:type="nwCell">
      <w:tblPr/>
      <w:tcPr>
        <w:tcBorders>
          <w:bottom w:val="single" w:sz="4" w:space="0" w:color="FFCFDC" w:themeColor="accent5" w:themeTint="99"/>
        </w:tcBorders>
      </w:tcPr>
    </w:tblStylePr>
    <w:tblStylePr w:type="seCell">
      <w:tblPr/>
      <w:tcPr>
        <w:tcBorders>
          <w:top w:val="single" w:sz="4" w:space="0" w:color="FFCFDC" w:themeColor="accent5" w:themeTint="99"/>
        </w:tcBorders>
      </w:tcPr>
    </w:tblStylePr>
    <w:tblStylePr w:type="swCell">
      <w:tblPr/>
      <w:tcPr>
        <w:tcBorders>
          <w:top w:val="single" w:sz="4" w:space="0" w:color="FFCFDC"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bottom w:val="single" w:sz="4" w:space="0" w:color="CB6182" w:themeColor="accent6" w:themeTint="99"/>
        </w:tcBorders>
      </w:tcPr>
    </w:tblStylePr>
    <w:tblStylePr w:type="nwCell">
      <w:tblPr/>
      <w:tcPr>
        <w:tcBorders>
          <w:bottom w:val="single" w:sz="4" w:space="0" w:color="CB6182" w:themeColor="accent6" w:themeTint="99"/>
        </w:tcBorders>
      </w:tcPr>
    </w:tblStylePr>
    <w:tblStylePr w:type="seCell">
      <w:tblPr/>
      <w:tcPr>
        <w:tcBorders>
          <w:top w:val="single" w:sz="4" w:space="0" w:color="CB6182" w:themeColor="accent6" w:themeTint="99"/>
        </w:tcBorders>
      </w:tcPr>
    </w:tblStylePr>
    <w:tblStylePr w:type="swCell">
      <w:tblPr/>
      <w:tcPr>
        <w:tcBorders>
          <w:top w:val="single" w:sz="4" w:space="0" w:color="CB6182"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insideH w:val="single" w:sz="8" w:space="0" w:color="FFAFC6" w:themeColor="accent5"/>
        <w:insideV w:val="single" w:sz="8" w:space="0" w:color="FFAF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FC6" w:themeColor="accent5"/>
          <w:left w:val="single" w:sz="8" w:space="0" w:color="FFAFC6" w:themeColor="accent5"/>
          <w:bottom w:val="single" w:sz="18" w:space="0" w:color="FFAFC6" w:themeColor="accent5"/>
          <w:right w:val="single" w:sz="8" w:space="0" w:color="FFAFC6" w:themeColor="accent5"/>
          <w:insideH w:val="nil"/>
          <w:insideV w:val="single" w:sz="8" w:space="0" w:color="FFAF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FC6" w:themeColor="accent5"/>
          <w:left w:val="single" w:sz="8" w:space="0" w:color="FFAFC6" w:themeColor="accent5"/>
          <w:bottom w:val="single" w:sz="8" w:space="0" w:color="FFAFC6" w:themeColor="accent5"/>
          <w:right w:val="single" w:sz="8" w:space="0" w:color="FFAFC6" w:themeColor="accent5"/>
          <w:insideH w:val="nil"/>
          <w:insideV w:val="single" w:sz="8" w:space="0" w:color="FFAF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tblStylePr w:type="band1Vert">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shd w:val="clear" w:color="auto" w:fill="FFEBF0" w:themeFill="accent5" w:themeFillTint="3F"/>
      </w:tcPr>
    </w:tblStylePr>
    <w:tblStylePr w:type="band1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insideV w:val="single" w:sz="8" w:space="0" w:color="FFAFC6" w:themeColor="accent5"/>
        </w:tcBorders>
        <w:shd w:val="clear" w:color="auto" w:fill="FFEBF0" w:themeFill="accent5" w:themeFillTint="3F"/>
      </w:tcPr>
    </w:tblStylePr>
    <w:tblStylePr w:type="band2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insideV w:val="single" w:sz="8" w:space="0" w:color="FFAFC6"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insideH w:val="single" w:sz="8" w:space="0" w:color="7A2842" w:themeColor="accent6"/>
        <w:insideV w:val="single" w:sz="8" w:space="0" w:color="7A28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2842" w:themeColor="accent6"/>
          <w:left w:val="single" w:sz="8" w:space="0" w:color="7A2842" w:themeColor="accent6"/>
          <w:bottom w:val="single" w:sz="18" w:space="0" w:color="7A2842" w:themeColor="accent6"/>
          <w:right w:val="single" w:sz="8" w:space="0" w:color="7A2842" w:themeColor="accent6"/>
          <w:insideH w:val="nil"/>
          <w:insideV w:val="single" w:sz="8" w:space="0" w:color="7A28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2842" w:themeColor="accent6"/>
          <w:left w:val="single" w:sz="8" w:space="0" w:color="7A2842" w:themeColor="accent6"/>
          <w:bottom w:val="single" w:sz="8" w:space="0" w:color="7A2842" w:themeColor="accent6"/>
          <w:right w:val="single" w:sz="8" w:space="0" w:color="7A2842" w:themeColor="accent6"/>
          <w:insideH w:val="nil"/>
          <w:insideV w:val="single" w:sz="8" w:space="0" w:color="7A28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tblStylePr w:type="band1Vert">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shd w:val="clear" w:color="auto" w:fill="E9BECB" w:themeFill="accent6" w:themeFillTint="3F"/>
      </w:tcPr>
    </w:tblStylePr>
    <w:tblStylePr w:type="band1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insideV w:val="single" w:sz="8" w:space="0" w:color="7A2842" w:themeColor="accent6"/>
        </w:tcBorders>
        <w:shd w:val="clear" w:color="auto" w:fill="E9BECB" w:themeFill="accent6" w:themeFillTint="3F"/>
      </w:tcPr>
    </w:tblStylePr>
    <w:tblStylePr w:type="band2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insideV w:val="single" w:sz="8" w:space="0" w:color="7A2842"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tblBorders>
    </w:tblPr>
    <w:tblStylePr w:type="firstRow">
      <w:pPr>
        <w:spacing w:before="0" w:after="0" w:line="240" w:lineRule="auto"/>
      </w:pPr>
      <w:rPr>
        <w:b/>
        <w:bCs/>
        <w:color w:val="FFFFFF" w:themeColor="background1"/>
      </w:rPr>
      <w:tblPr/>
      <w:tcPr>
        <w:shd w:val="clear" w:color="auto" w:fill="FFAFC6" w:themeFill="accent5"/>
      </w:tcPr>
    </w:tblStylePr>
    <w:tblStylePr w:type="lastRow">
      <w:pPr>
        <w:spacing w:before="0" w:after="0" w:line="240" w:lineRule="auto"/>
      </w:pPr>
      <w:rPr>
        <w:b/>
        <w:bCs/>
      </w:rPr>
      <w:tblPr/>
      <w:tcPr>
        <w:tcBorders>
          <w:top w:val="double" w:sz="6" w:space="0" w:color="FFAFC6" w:themeColor="accent5"/>
          <w:left w:val="single" w:sz="8" w:space="0" w:color="FFAFC6" w:themeColor="accent5"/>
          <w:bottom w:val="single" w:sz="8" w:space="0" w:color="FFAFC6" w:themeColor="accent5"/>
          <w:right w:val="single" w:sz="8" w:space="0" w:color="FFAFC6" w:themeColor="accent5"/>
        </w:tcBorders>
      </w:tcPr>
    </w:tblStylePr>
    <w:tblStylePr w:type="firstCol">
      <w:rPr>
        <w:b/>
        <w:bCs/>
      </w:rPr>
    </w:tblStylePr>
    <w:tblStylePr w:type="lastCol">
      <w:rPr>
        <w:b/>
        <w:bCs/>
      </w:rPr>
    </w:tblStylePr>
    <w:tblStylePr w:type="band1Vert">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tblStylePr w:type="band1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tblBorders>
    </w:tblPr>
    <w:tblStylePr w:type="firstRow">
      <w:pPr>
        <w:spacing w:before="0" w:after="0" w:line="240" w:lineRule="auto"/>
      </w:pPr>
      <w:rPr>
        <w:b/>
        <w:bCs/>
        <w:color w:val="FFFFFF" w:themeColor="background1"/>
      </w:rPr>
      <w:tblPr/>
      <w:tcPr>
        <w:shd w:val="clear" w:color="auto" w:fill="7A2842" w:themeFill="accent6"/>
      </w:tcPr>
    </w:tblStylePr>
    <w:tblStylePr w:type="lastRow">
      <w:pPr>
        <w:spacing w:before="0" w:after="0" w:line="240" w:lineRule="auto"/>
      </w:pPr>
      <w:rPr>
        <w:b/>
        <w:bCs/>
      </w:rPr>
      <w:tblPr/>
      <w:tcPr>
        <w:tcBorders>
          <w:top w:val="double" w:sz="6" w:space="0" w:color="7A2842" w:themeColor="accent6"/>
          <w:left w:val="single" w:sz="8" w:space="0" w:color="7A2842" w:themeColor="accent6"/>
          <w:bottom w:val="single" w:sz="8" w:space="0" w:color="7A2842" w:themeColor="accent6"/>
          <w:right w:val="single" w:sz="8" w:space="0" w:color="7A2842" w:themeColor="accent6"/>
        </w:tcBorders>
      </w:tcPr>
    </w:tblStylePr>
    <w:tblStylePr w:type="firstCol">
      <w:rPr>
        <w:b/>
        <w:bCs/>
      </w:rPr>
    </w:tblStylePr>
    <w:tblStylePr w:type="lastCol">
      <w:rPr>
        <w:b/>
        <w:bCs/>
      </w:rPr>
    </w:tblStylePr>
    <w:tblStylePr w:type="band1Vert">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tblStylePr w:type="band1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8" w:space="0" w:color="FFAFC6" w:themeColor="accent5"/>
        <w:bottom w:val="single" w:sz="8" w:space="0" w:color="FFAFC6" w:themeColor="accent5"/>
      </w:tblBorders>
    </w:tblPr>
    <w:tblStylePr w:type="firstRow">
      <w:pPr>
        <w:spacing w:before="0" w:after="0" w:line="240" w:lineRule="auto"/>
      </w:pPr>
      <w:rPr>
        <w:b/>
        <w:bCs/>
      </w:rPr>
      <w:tblPr/>
      <w:tcPr>
        <w:tcBorders>
          <w:top w:val="single" w:sz="8" w:space="0" w:color="FFAFC6" w:themeColor="accent5"/>
          <w:left w:val="nil"/>
          <w:bottom w:val="single" w:sz="8" w:space="0" w:color="FFAFC6" w:themeColor="accent5"/>
          <w:right w:val="nil"/>
          <w:insideH w:val="nil"/>
          <w:insideV w:val="nil"/>
        </w:tcBorders>
      </w:tcPr>
    </w:tblStylePr>
    <w:tblStylePr w:type="lastRow">
      <w:pPr>
        <w:spacing w:before="0" w:after="0" w:line="240" w:lineRule="auto"/>
      </w:pPr>
      <w:rPr>
        <w:b/>
        <w:bCs/>
      </w:rPr>
      <w:tblPr/>
      <w:tcPr>
        <w:tcBorders>
          <w:top w:val="single" w:sz="8" w:space="0" w:color="FFAFC6" w:themeColor="accent5"/>
          <w:left w:val="nil"/>
          <w:bottom w:val="single" w:sz="8" w:space="0" w:color="FFAF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F0" w:themeFill="accent5" w:themeFillTint="3F"/>
      </w:tcPr>
    </w:tblStylePr>
    <w:tblStylePr w:type="band1Horz">
      <w:tblPr/>
      <w:tcPr>
        <w:tcBorders>
          <w:left w:val="nil"/>
          <w:right w:val="nil"/>
          <w:insideH w:val="nil"/>
          <w:insideV w:val="nil"/>
        </w:tcBorders>
        <w:shd w:val="clear" w:color="auto" w:fill="FFEBF0"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8" w:space="0" w:color="7A2842" w:themeColor="accent6"/>
        <w:bottom w:val="single" w:sz="8" w:space="0" w:color="7A2842" w:themeColor="accent6"/>
      </w:tblBorders>
    </w:tblPr>
    <w:tblStylePr w:type="firstRow">
      <w:pPr>
        <w:spacing w:before="0" w:after="0" w:line="240" w:lineRule="auto"/>
      </w:pPr>
      <w:rPr>
        <w:b/>
        <w:bCs/>
      </w:rPr>
      <w:tblPr/>
      <w:tcPr>
        <w:tcBorders>
          <w:top w:val="single" w:sz="8" w:space="0" w:color="7A2842" w:themeColor="accent6"/>
          <w:left w:val="nil"/>
          <w:bottom w:val="single" w:sz="8" w:space="0" w:color="7A2842" w:themeColor="accent6"/>
          <w:right w:val="nil"/>
          <w:insideH w:val="nil"/>
          <w:insideV w:val="nil"/>
        </w:tcBorders>
      </w:tcPr>
    </w:tblStylePr>
    <w:tblStylePr w:type="lastRow">
      <w:pPr>
        <w:spacing w:before="0" w:after="0" w:line="240" w:lineRule="auto"/>
      </w:pPr>
      <w:rPr>
        <w:b/>
        <w:bCs/>
      </w:rPr>
      <w:tblPr/>
      <w:tcPr>
        <w:tcBorders>
          <w:top w:val="single" w:sz="8" w:space="0" w:color="7A2842" w:themeColor="accent6"/>
          <w:left w:val="nil"/>
          <w:bottom w:val="single" w:sz="8" w:space="0" w:color="7A28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ECB" w:themeFill="accent6" w:themeFillTint="3F"/>
      </w:tcPr>
    </w:tblStylePr>
    <w:tblStylePr w:type="band1Horz">
      <w:tblPr/>
      <w:tcPr>
        <w:tcBorders>
          <w:left w:val="nil"/>
          <w:right w:val="nil"/>
          <w:insideH w:val="nil"/>
          <w:insideV w:val="nil"/>
        </w:tcBorders>
        <w:shd w:val="clear" w:color="auto" w:fill="E9BECB" w:themeFill="accent6" w:themeFillTint="3F"/>
      </w:tcPr>
    </w:tblStylePr>
  </w:style>
  <w:style w:type="paragraph" w:styleId="ListBullet">
    <w:name w:val="List Bullet"/>
    <w:basedOn w:val="Normal"/>
    <w:uiPriority w:val="99"/>
    <w:qFormat/>
    <w:rsid w:val="009E7C0C"/>
    <w:pPr>
      <w:numPr>
        <w:numId w:val="5"/>
      </w:numPr>
      <w:tabs>
        <w:tab w:val="num" w:pos="360"/>
      </w:tabs>
      <w:spacing w:after="110"/>
      <w:ind w:left="357"/>
    </w:pPr>
    <w:rPr>
      <w:szCs w:val="18"/>
    </w:rPr>
  </w:style>
  <w:style w:type="paragraph" w:styleId="ListBullet2">
    <w:name w:val="List Bullet 2"/>
    <w:basedOn w:val="ListBullet"/>
    <w:uiPriority w:val="99"/>
    <w:qFormat/>
    <w:rsid w:val="009E7C0C"/>
    <w:pPr>
      <w:numPr>
        <w:ilvl w:val="1"/>
      </w:numPr>
      <w:ind w:left="714"/>
    </w:pPr>
  </w:style>
  <w:style w:type="paragraph" w:styleId="ListBullet3">
    <w:name w:val="List Bullet 3"/>
    <w:basedOn w:val="ListBullet2"/>
    <w:uiPriority w:val="99"/>
    <w:qFormat/>
    <w:rsid w:val="009E7C0C"/>
    <w:pPr>
      <w:numPr>
        <w:ilvl w:val="2"/>
      </w:numPr>
      <w:ind w:left="1071"/>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qFormat/>
    <w:rsid w:val="009E7C0C"/>
    <w:pPr>
      <w:numPr>
        <w:numId w:val="6"/>
      </w:numPr>
    </w:pPr>
    <w:rPr>
      <w:szCs w:val="18"/>
    </w:rPr>
  </w:style>
  <w:style w:type="paragraph" w:styleId="ListNumber2">
    <w:name w:val="List Number 2"/>
    <w:basedOn w:val="ListNumber"/>
    <w:qFormat/>
    <w:rsid w:val="009E7C0C"/>
    <w:pPr>
      <w:numPr>
        <w:ilvl w:val="1"/>
      </w:numPr>
    </w:pPr>
  </w:style>
  <w:style w:type="paragraph" w:styleId="ListNumber3">
    <w:name w:val="List Number 3"/>
    <w:basedOn w:val="ListNumber2"/>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FFCFDC" w:themeColor="accent5" w:themeTint="99"/>
        </w:tcBorders>
      </w:tcPr>
    </w:tblStylePr>
    <w:tblStylePr w:type="lastRow">
      <w:rPr>
        <w:b/>
        <w:bCs/>
      </w:rPr>
      <w:tblPr/>
      <w:tcPr>
        <w:tcBorders>
          <w:top w:val="sing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CB6182" w:themeColor="accent6" w:themeTint="99"/>
        </w:tcBorders>
      </w:tcPr>
    </w:tblStylePr>
    <w:tblStylePr w:type="lastRow">
      <w:rPr>
        <w:b/>
        <w:bCs/>
      </w:rPr>
      <w:tblPr/>
      <w:tcPr>
        <w:tcBorders>
          <w:top w:val="sing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bottom w:val="single" w:sz="4" w:space="0" w:color="FFCFDC" w:themeColor="accent5" w:themeTint="99"/>
        <w:insideH w:val="single" w:sz="4" w:space="0" w:color="FFCF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bottom w:val="single" w:sz="4" w:space="0" w:color="CB6182" w:themeColor="accent6" w:themeTint="99"/>
        <w:insideH w:val="single" w:sz="4" w:space="0" w:color="CB61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FFAFC6" w:themeColor="accent5"/>
        <w:left w:val="single" w:sz="4" w:space="0" w:color="FFAFC6" w:themeColor="accent5"/>
        <w:bottom w:val="single" w:sz="4" w:space="0" w:color="FFAFC6" w:themeColor="accent5"/>
        <w:right w:val="single" w:sz="4" w:space="0" w:color="FFAFC6" w:themeColor="accent5"/>
      </w:tblBorders>
    </w:tblPr>
    <w:tblStylePr w:type="firstRow">
      <w:rPr>
        <w:b/>
        <w:bCs/>
        <w:color w:val="FFFFFF" w:themeColor="background1"/>
      </w:rPr>
      <w:tblPr/>
      <w:tcPr>
        <w:shd w:val="clear" w:color="auto" w:fill="FFAFC6" w:themeFill="accent5"/>
      </w:tcPr>
    </w:tblStylePr>
    <w:tblStylePr w:type="lastRow">
      <w:rPr>
        <w:b/>
        <w:bCs/>
      </w:rPr>
      <w:tblPr/>
      <w:tcPr>
        <w:tcBorders>
          <w:top w:val="double" w:sz="4" w:space="0" w:color="FFAF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FC6" w:themeColor="accent5"/>
          <w:right w:val="single" w:sz="4" w:space="0" w:color="FFAFC6" w:themeColor="accent5"/>
        </w:tcBorders>
      </w:tcPr>
    </w:tblStylePr>
    <w:tblStylePr w:type="band1Horz">
      <w:tblPr/>
      <w:tcPr>
        <w:tcBorders>
          <w:top w:val="single" w:sz="4" w:space="0" w:color="FFAFC6" w:themeColor="accent5"/>
          <w:bottom w:val="single" w:sz="4" w:space="0" w:color="FFAF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FC6" w:themeColor="accent5"/>
          <w:left w:val="nil"/>
        </w:tcBorders>
      </w:tcPr>
    </w:tblStylePr>
    <w:tblStylePr w:type="swCell">
      <w:tblPr/>
      <w:tcPr>
        <w:tcBorders>
          <w:top w:val="double" w:sz="4" w:space="0" w:color="FFAFC6"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2842" w:themeColor="accent6"/>
        <w:left w:val="single" w:sz="4" w:space="0" w:color="7A2842" w:themeColor="accent6"/>
        <w:bottom w:val="single" w:sz="4" w:space="0" w:color="7A2842" w:themeColor="accent6"/>
        <w:right w:val="single" w:sz="4" w:space="0" w:color="7A2842" w:themeColor="accent6"/>
      </w:tblBorders>
    </w:tblPr>
    <w:tblStylePr w:type="firstRow">
      <w:rPr>
        <w:b/>
        <w:bCs/>
        <w:color w:val="FFFFFF" w:themeColor="background1"/>
      </w:rPr>
      <w:tblPr/>
      <w:tcPr>
        <w:shd w:val="clear" w:color="auto" w:fill="7A2842" w:themeFill="accent6"/>
      </w:tcPr>
    </w:tblStylePr>
    <w:tblStylePr w:type="lastRow">
      <w:rPr>
        <w:b/>
        <w:bCs/>
      </w:rPr>
      <w:tblPr/>
      <w:tcPr>
        <w:tcBorders>
          <w:top w:val="double" w:sz="4" w:space="0" w:color="7A28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2842" w:themeColor="accent6"/>
          <w:right w:val="single" w:sz="4" w:space="0" w:color="7A2842" w:themeColor="accent6"/>
        </w:tcBorders>
      </w:tcPr>
    </w:tblStylePr>
    <w:tblStylePr w:type="band1Horz">
      <w:tblPr/>
      <w:tcPr>
        <w:tcBorders>
          <w:top w:val="single" w:sz="4" w:space="0" w:color="7A2842" w:themeColor="accent6"/>
          <w:bottom w:val="single" w:sz="4" w:space="0" w:color="7A28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2842" w:themeColor="accent6"/>
          <w:left w:val="nil"/>
        </w:tcBorders>
      </w:tcPr>
    </w:tblStylePr>
    <w:tblStylePr w:type="swCell">
      <w:tblPr/>
      <w:tcPr>
        <w:tcBorders>
          <w:top w:val="double" w:sz="4" w:space="0" w:color="7A2842"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tblBorders>
    </w:tblPr>
    <w:tblStylePr w:type="firstRow">
      <w:rPr>
        <w:b/>
        <w:bCs/>
        <w:color w:val="FFFFFF" w:themeColor="background1"/>
      </w:rPr>
      <w:tblPr/>
      <w:tcPr>
        <w:tcBorders>
          <w:top w:val="single" w:sz="4" w:space="0" w:color="FFAFC6" w:themeColor="accent5"/>
          <w:left w:val="single" w:sz="4" w:space="0" w:color="FFAFC6" w:themeColor="accent5"/>
          <w:bottom w:val="single" w:sz="4" w:space="0" w:color="FFAFC6" w:themeColor="accent5"/>
          <w:right w:val="single" w:sz="4" w:space="0" w:color="FFAFC6" w:themeColor="accent5"/>
          <w:insideH w:val="nil"/>
        </w:tcBorders>
        <w:shd w:val="clear" w:color="auto" w:fill="FFAFC6" w:themeFill="accent5"/>
      </w:tcPr>
    </w:tblStylePr>
    <w:tblStylePr w:type="lastRow">
      <w:rPr>
        <w:b/>
        <w:bCs/>
      </w:rPr>
      <w:tblPr/>
      <w:tcPr>
        <w:tcBorders>
          <w:top w:val="doub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tblBorders>
    </w:tblPr>
    <w:tblStylePr w:type="firstRow">
      <w:rPr>
        <w:b/>
        <w:bCs/>
        <w:color w:val="FFFFFF" w:themeColor="background1"/>
      </w:rPr>
      <w:tblPr/>
      <w:tcPr>
        <w:tcBorders>
          <w:top w:val="single" w:sz="4" w:space="0" w:color="7A2842" w:themeColor="accent6"/>
          <w:left w:val="single" w:sz="4" w:space="0" w:color="7A2842" w:themeColor="accent6"/>
          <w:bottom w:val="single" w:sz="4" w:space="0" w:color="7A2842" w:themeColor="accent6"/>
          <w:right w:val="single" w:sz="4" w:space="0" w:color="7A2842" w:themeColor="accent6"/>
          <w:insideH w:val="nil"/>
        </w:tcBorders>
        <w:shd w:val="clear" w:color="auto" w:fill="7A2842" w:themeFill="accent6"/>
      </w:tcPr>
    </w:tblStylePr>
    <w:tblStylePr w:type="lastRow">
      <w:rPr>
        <w:b/>
        <w:bCs/>
      </w:rPr>
      <w:tblPr/>
      <w:tcPr>
        <w:tcBorders>
          <w:top w:val="doub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FFAFC6" w:themeColor="accent5"/>
        <w:left w:val="single" w:sz="24" w:space="0" w:color="FFAFC6" w:themeColor="accent5"/>
        <w:bottom w:val="single" w:sz="24" w:space="0" w:color="FFAFC6" w:themeColor="accent5"/>
        <w:right w:val="single" w:sz="24" w:space="0" w:color="FFAFC6" w:themeColor="accent5"/>
      </w:tblBorders>
    </w:tblPr>
    <w:tcPr>
      <w:shd w:val="clear" w:color="auto" w:fill="FFAF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7A2842" w:themeColor="accent6"/>
        <w:left w:val="single" w:sz="24" w:space="0" w:color="7A2842" w:themeColor="accent6"/>
        <w:bottom w:val="single" w:sz="24" w:space="0" w:color="7A2842" w:themeColor="accent6"/>
        <w:right w:val="single" w:sz="24" w:space="0" w:color="7A2842" w:themeColor="accent6"/>
      </w:tblBorders>
    </w:tblPr>
    <w:tcPr>
      <w:shd w:val="clear" w:color="auto" w:fill="7A28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AFC6" w:themeColor="accent5"/>
        <w:bottom w:val="single" w:sz="4" w:space="0" w:color="FFAFC6" w:themeColor="accent5"/>
      </w:tblBorders>
    </w:tblPr>
    <w:tblStylePr w:type="firstRow">
      <w:rPr>
        <w:b/>
        <w:bCs/>
      </w:rPr>
      <w:tblPr/>
      <w:tcPr>
        <w:tcBorders>
          <w:bottom w:val="single" w:sz="4" w:space="0" w:color="FFAFC6" w:themeColor="accent5"/>
        </w:tcBorders>
      </w:tcPr>
    </w:tblStylePr>
    <w:tblStylePr w:type="lastRow">
      <w:rPr>
        <w:b/>
        <w:bCs/>
      </w:rPr>
      <w:tblPr/>
      <w:tcPr>
        <w:tcBorders>
          <w:top w:val="double" w:sz="4" w:space="0" w:color="FFAFC6" w:themeColor="accent5"/>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7A2842" w:themeColor="accent6"/>
        <w:bottom w:val="single" w:sz="4" w:space="0" w:color="7A2842" w:themeColor="accent6"/>
      </w:tblBorders>
    </w:tblPr>
    <w:tblStylePr w:type="firstRow">
      <w:rPr>
        <w:b/>
        <w:bCs/>
      </w:rPr>
      <w:tblPr/>
      <w:tcPr>
        <w:tcBorders>
          <w:bottom w:val="single" w:sz="4" w:space="0" w:color="7A2842" w:themeColor="accent6"/>
        </w:tcBorders>
      </w:tcPr>
    </w:tblStylePr>
    <w:tblStylePr w:type="lastRow">
      <w:rPr>
        <w:b/>
        <w:bCs/>
      </w:rPr>
      <w:tblPr/>
      <w:tcPr>
        <w:tcBorders>
          <w:top w:val="double" w:sz="4" w:space="0" w:color="7A2842" w:themeColor="accent6"/>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FF4378"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F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F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F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FC6" w:themeColor="accent5"/>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5B1E31"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28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28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28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2842" w:themeColor="accent6"/>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1"/>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single" w:sz="8" w:space="0" w:color="FFC3D4" w:themeColor="accent5" w:themeTint="BF"/>
        <w:insideV w:val="single" w:sz="8" w:space="0" w:color="FFC3D4" w:themeColor="accent5" w:themeTint="BF"/>
      </w:tblBorders>
    </w:tblPr>
    <w:tcPr>
      <w:shd w:val="clear" w:color="auto" w:fill="FFEBF0" w:themeFill="accent5" w:themeFillTint="3F"/>
    </w:tcPr>
    <w:tblStylePr w:type="firstRow">
      <w:rPr>
        <w:b/>
        <w:bCs/>
      </w:rPr>
    </w:tblStylePr>
    <w:tblStylePr w:type="lastRow">
      <w:rPr>
        <w:b/>
        <w:bCs/>
      </w:rPr>
      <w:tblPr/>
      <w:tcPr>
        <w:tcBorders>
          <w:top w:val="single" w:sz="18" w:space="0" w:color="FFC3D4" w:themeColor="accent5" w:themeTint="BF"/>
        </w:tcBorders>
      </w:tcPr>
    </w:tblStylePr>
    <w:tblStylePr w:type="firstCol">
      <w:rPr>
        <w:b/>
        <w:bCs/>
      </w:rPr>
    </w:tblStylePr>
    <w:tblStylePr w:type="lastCol">
      <w:rPr>
        <w:b/>
        <w:bCs/>
      </w:rPr>
    </w:tblStylePr>
    <w:tblStylePr w:type="band1Vert">
      <w:tblPr/>
      <w:tcPr>
        <w:shd w:val="clear" w:color="auto" w:fill="FFD7E2" w:themeFill="accent5" w:themeFillTint="7F"/>
      </w:tcPr>
    </w:tblStylePr>
    <w:tblStylePr w:type="band1Horz">
      <w:tblPr/>
      <w:tcPr>
        <w:shd w:val="clear" w:color="auto" w:fill="FFD7E2"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single" w:sz="8" w:space="0" w:color="BB3D65" w:themeColor="accent6" w:themeTint="BF"/>
        <w:insideV w:val="single" w:sz="8" w:space="0" w:color="BB3D65" w:themeColor="accent6" w:themeTint="BF"/>
      </w:tblBorders>
    </w:tblPr>
    <w:tcPr>
      <w:shd w:val="clear" w:color="auto" w:fill="E9BECB" w:themeFill="accent6" w:themeFillTint="3F"/>
    </w:tcPr>
    <w:tblStylePr w:type="firstRow">
      <w:rPr>
        <w:b/>
        <w:bCs/>
      </w:rPr>
    </w:tblStylePr>
    <w:tblStylePr w:type="lastRow">
      <w:rPr>
        <w:b/>
        <w:bCs/>
      </w:rPr>
      <w:tblPr/>
      <w:tcPr>
        <w:tcBorders>
          <w:top w:val="single" w:sz="18" w:space="0" w:color="BB3D65" w:themeColor="accent6" w:themeTint="BF"/>
        </w:tcBorders>
      </w:tcPr>
    </w:tblStylePr>
    <w:tblStylePr w:type="firstCol">
      <w:rPr>
        <w:b/>
        <w:bCs/>
      </w:rPr>
    </w:tblStylePr>
    <w:tblStylePr w:type="lastCol">
      <w:rPr>
        <w:b/>
        <w:bCs/>
      </w:rPr>
    </w:tblStylePr>
    <w:tblStylePr w:type="band1Vert">
      <w:tblPr/>
      <w:tcPr>
        <w:shd w:val="clear" w:color="auto" w:fill="D47C97" w:themeFill="accent6" w:themeFillTint="7F"/>
      </w:tcPr>
    </w:tblStylePr>
    <w:tblStylePr w:type="band1Horz">
      <w:tblPr/>
      <w:tcPr>
        <w:shd w:val="clear" w:color="auto" w:fill="D47C97"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insideH w:val="single" w:sz="8" w:space="0" w:color="FFAFC6" w:themeColor="accent5"/>
        <w:insideV w:val="single" w:sz="8" w:space="0" w:color="FFAFC6" w:themeColor="accent5"/>
      </w:tblBorders>
    </w:tblPr>
    <w:tcPr>
      <w:shd w:val="clear" w:color="auto" w:fill="FFEBF0" w:themeFill="accent5" w:themeFillTint="3F"/>
    </w:tcPr>
    <w:tblStylePr w:type="firstRow">
      <w:rPr>
        <w:b/>
        <w:bCs/>
        <w:color w:val="32323E" w:themeColor="text1"/>
      </w:rPr>
      <w:tblPr/>
      <w:tcPr>
        <w:shd w:val="clear" w:color="auto" w:fill="FFF7F9"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FEFF3" w:themeFill="accent5" w:themeFillTint="33"/>
      </w:tcPr>
    </w:tblStylePr>
    <w:tblStylePr w:type="band1Vert">
      <w:tblPr/>
      <w:tcPr>
        <w:shd w:val="clear" w:color="auto" w:fill="FFD7E2" w:themeFill="accent5" w:themeFillTint="7F"/>
      </w:tcPr>
    </w:tblStylePr>
    <w:tblStylePr w:type="band1Horz">
      <w:tblPr/>
      <w:tcPr>
        <w:tcBorders>
          <w:insideH w:val="single" w:sz="6" w:space="0" w:color="FFAFC6" w:themeColor="accent5"/>
          <w:insideV w:val="single" w:sz="6" w:space="0" w:color="FFAFC6" w:themeColor="accent5"/>
        </w:tcBorders>
        <w:shd w:val="clear" w:color="auto" w:fill="FFD7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insideH w:val="single" w:sz="8" w:space="0" w:color="7A2842" w:themeColor="accent6"/>
        <w:insideV w:val="single" w:sz="8" w:space="0" w:color="7A2842" w:themeColor="accent6"/>
      </w:tblBorders>
    </w:tblPr>
    <w:tcPr>
      <w:shd w:val="clear" w:color="auto" w:fill="E9BECB" w:themeFill="accent6" w:themeFillTint="3F"/>
    </w:tcPr>
    <w:tblStylePr w:type="firstRow">
      <w:rPr>
        <w:b/>
        <w:bCs/>
        <w:color w:val="32323E" w:themeColor="text1"/>
      </w:rPr>
      <w:tblPr/>
      <w:tcPr>
        <w:shd w:val="clear" w:color="auto" w:fill="F6E5EA"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EDCAD5" w:themeFill="accent6" w:themeFillTint="33"/>
      </w:tcPr>
    </w:tblStylePr>
    <w:tblStylePr w:type="band1Vert">
      <w:tblPr/>
      <w:tcPr>
        <w:shd w:val="clear" w:color="auto" w:fill="D47C97" w:themeFill="accent6" w:themeFillTint="7F"/>
      </w:tcPr>
    </w:tblStylePr>
    <w:tblStylePr w:type="band1Horz">
      <w:tblPr/>
      <w:tcPr>
        <w:tcBorders>
          <w:insideH w:val="single" w:sz="6" w:space="0" w:color="7A2842" w:themeColor="accent6"/>
          <w:insideV w:val="single" w:sz="6" w:space="0" w:color="7A2842" w:themeColor="accent6"/>
        </w:tcBorders>
        <w:shd w:val="clear" w:color="auto" w:fill="D47C9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F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F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F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F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E2"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E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28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28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28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28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C97"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bottom w:val="single" w:sz="8" w:space="0" w:color="FFAFC6" w:themeColor="accent5"/>
      </w:tblBorders>
    </w:tblPr>
    <w:tblStylePr w:type="firstRow">
      <w:rPr>
        <w:rFonts w:asciiTheme="majorHAnsi" w:eastAsiaTheme="majorEastAsia" w:hAnsiTheme="majorHAnsi" w:cstheme="majorBidi"/>
      </w:rPr>
      <w:tblPr/>
      <w:tcPr>
        <w:tcBorders>
          <w:top w:val="nil"/>
          <w:bottom w:val="single" w:sz="8" w:space="0" w:color="FFAFC6" w:themeColor="accent5"/>
        </w:tcBorders>
      </w:tcPr>
    </w:tblStylePr>
    <w:tblStylePr w:type="lastRow">
      <w:rPr>
        <w:b/>
        <w:bCs/>
        <w:color w:val="000000" w:themeColor="text2"/>
      </w:rPr>
      <w:tblPr/>
      <w:tcPr>
        <w:tcBorders>
          <w:top w:val="single" w:sz="8" w:space="0" w:color="FFAFC6" w:themeColor="accent5"/>
          <w:bottom w:val="single" w:sz="8" w:space="0" w:color="FFAFC6" w:themeColor="accent5"/>
        </w:tcBorders>
      </w:tcPr>
    </w:tblStylePr>
    <w:tblStylePr w:type="firstCol">
      <w:rPr>
        <w:b/>
        <w:bCs/>
      </w:rPr>
    </w:tblStylePr>
    <w:tblStylePr w:type="lastCol">
      <w:rPr>
        <w:b/>
        <w:bCs/>
      </w:rPr>
      <w:tblPr/>
      <w:tcPr>
        <w:tcBorders>
          <w:top w:val="single" w:sz="8" w:space="0" w:color="FFAFC6" w:themeColor="accent5"/>
          <w:bottom w:val="single" w:sz="8" w:space="0" w:color="FFAFC6" w:themeColor="accent5"/>
        </w:tcBorders>
      </w:tcPr>
    </w:tblStylePr>
    <w:tblStylePr w:type="band1Vert">
      <w:tblPr/>
      <w:tcPr>
        <w:shd w:val="clear" w:color="auto" w:fill="FFEBF0" w:themeFill="accent5" w:themeFillTint="3F"/>
      </w:tcPr>
    </w:tblStylePr>
    <w:tblStylePr w:type="band1Horz">
      <w:tblPr/>
      <w:tcPr>
        <w:shd w:val="clear" w:color="auto" w:fill="FFEBF0"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bottom w:val="single" w:sz="8" w:space="0" w:color="7A2842" w:themeColor="accent6"/>
      </w:tblBorders>
    </w:tblPr>
    <w:tblStylePr w:type="firstRow">
      <w:rPr>
        <w:rFonts w:asciiTheme="majorHAnsi" w:eastAsiaTheme="majorEastAsia" w:hAnsiTheme="majorHAnsi" w:cstheme="majorBidi"/>
      </w:rPr>
      <w:tblPr/>
      <w:tcPr>
        <w:tcBorders>
          <w:top w:val="nil"/>
          <w:bottom w:val="single" w:sz="8" w:space="0" w:color="7A2842" w:themeColor="accent6"/>
        </w:tcBorders>
      </w:tcPr>
    </w:tblStylePr>
    <w:tblStylePr w:type="lastRow">
      <w:rPr>
        <w:b/>
        <w:bCs/>
        <w:color w:val="000000" w:themeColor="text2"/>
      </w:rPr>
      <w:tblPr/>
      <w:tcPr>
        <w:tcBorders>
          <w:top w:val="single" w:sz="8" w:space="0" w:color="7A2842" w:themeColor="accent6"/>
          <w:bottom w:val="single" w:sz="8" w:space="0" w:color="7A2842" w:themeColor="accent6"/>
        </w:tcBorders>
      </w:tcPr>
    </w:tblStylePr>
    <w:tblStylePr w:type="firstCol">
      <w:rPr>
        <w:b/>
        <w:bCs/>
      </w:rPr>
    </w:tblStylePr>
    <w:tblStylePr w:type="lastCol">
      <w:rPr>
        <w:b/>
        <w:bCs/>
      </w:rPr>
      <w:tblPr/>
      <w:tcPr>
        <w:tcBorders>
          <w:top w:val="single" w:sz="8" w:space="0" w:color="7A2842" w:themeColor="accent6"/>
          <w:bottom w:val="single" w:sz="8" w:space="0" w:color="7A2842" w:themeColor="accent6"/>
        </w:tcBorders>
      </w:tcPr>
    </w:tblStylePr>
    <w:tblStylePr w:type="band1Vert">
      <w:tblPr/>
      <w:tcPr>
        <w:shd w:val="clear" w:color="auto" w:fill="E9BECB" w:themeFill="accent6" w:themeFillTint="3F"/>
      </w:tcPr>
    </w:tblStylePr>
    <w:tblStylePr w:type="band1Horz">
      <w:tblPr/>
      <w:tcPr>
        <w:shd w:val="clear" w:color="auto" w:fill="E9BECB"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tblBorders>
    </w:tblPr>
    <w:tblStylePr w:type="firstRow">
      <w:rPr>
        <w:sz w:val="24"/>
        <w:szCs w:val="24"/>
      </w:rPr>
      <w:tblPr/>
      <w:tcPr>
        <w:tcBorders>
          <w:top w:val="nil"/>
          <w:left w:val="nil"/>
          <w:bottom w:val="single" w:sz="24" w:space="0" w:color="FFAFC6" w:themeColor="accent5"/>
          <w:right w:val="nil"/>
          <w:insideH w:val="nil"/>
          <w:insideV w:val="nil"/>
        </w:tcBorders>
        <w:shd w:val="clear" w:color="auto" w:fill="FFFFFF" w:themeFill="background1"/>
      </w:tcPr>
    </w:tblStylePr>
    <w:tblStylePr w:type="lastRow">
      <w:tblPr/>
      <w:tcPr>
        <w:tcBorders>
          <w:top w:val="single" w:sz="8" w:space="0" w:color="FFAF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FC6" w:themeColor="accent5"/>
          <w:insideH w:val="nil"/>
          <w:insideV w:val="nil"/>
        </w:tcBorders>
        <w:shd w:val="clear" w:color="auto" w:fill="FFFFFF" w:themeFill="background1"/>
      </w:tcPr>
    </w:tblStylePr>
    <w:tblStylePr w:type="lastCol">
      <w:tblPr/>
      <w:tcPr>
        <w:tcBorders>
          <w:top w:val="nil"/>
          <w:left w:val="single" w:sz="8" w:space="0" w:color="FFAF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F0" w:themeFill="accent5" w:themeFillTint="3F"/>
      </w:tcPr>
    </w:tblStylePr>
    <w:tblStylePr w:type="band1Horz">
      <w:tblPr/>
      <w:tcPr>
        <w:tcBorders>
          <w:top w:val="nil"/>
          <w:bottom w:val="nil"/>
          <w:insideH w:val="nil"/>
          <w:insideV w:val="nil"/>
        </w:tcBorders>
        <w:shd w:val="clear" w:color="auto" w:fill="FFE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tblBorders>
    </w:tblPr>
    <w:tblStylePr w:type="firstRow">
      <w:rPr>
        <w:sz w:val="24"/>
        <w:szCs w:val="24"/>
      </w:rPr>
      <w:tblPr/>
      <w:tcPr>
        <w:tcBorders>
          <w:top w:val="nil"/>
          <w:left w:val="nil"/>
          <w:bottom w:val="single" w:sz="24" w:space="0" w:color="7A2842" w:themeColor="accent6"/>
          <w:right w:val="nil"/>
          <w:insideH w:val="nil"/>
          <w:insideV w:val="nil"/>
        </w:tcBorders>
        <w:shd w:val="clear" w:color="auto" w:fill="FFFFFF" w:themeFill="background1"/>
      </w:tcPr>
    </w:tblStylePr>
    <w:tblStylePr w:type="lastRow">
      <w:tblPr/>
      <w:tcPr>
        <w:tcBorders>
          <w:top w:val="single" w:sz="8" w:space="0" w:color="7A284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2842" w:themeColor="accent6"/>
          <w:insideH w:val="nil"/>
          <w:insideV w:val="nil"/>
        </w:tcBorders>
        <w:shd w:val="clear" w:color="auto" w:fill="FFFFFF" w:themeFill="background1"/>
      </w:tcPr>
    </w:tblStylePr>
    <w:tblStylePr w:type="lastCol">
      <w:tblPr/>
      <w:tcPr>
        <w:tcBorders>
          <w:top w:val="nil"/>
          <w:left w:val="single" w:sz="8" w:space="0" w:color="7A28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ECB" w:themeFill="accent6" w:themeFillTint="3F"/>
      </w:tcPr>
    </w:tblStylePr>
    <w:tblStylePr w:type="band1Horz">
      <w:tblPr/>
      <w:tcPr>
        <w:tcBorders>
          <w:top w:val="nil"/>
          <w:bottom w:val="nil"/>
          <w:insideH w:val="nil"/>
          <w:insideV w:val="nil"/>
        </w:tcBorders>
        <w:shd w:val="clear" w:color="auto" w:fill="E9B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single" w:sz="8" w:space="0" w:color="FFC3D4" w:themeColor="accent5" w:themeTint="BF"/>
      </w:tblBorders>
    </w:tblPr>
    <w:tblStylePr w:type="firstRow">
      <w:pPr>
        <w:spacing w:before="0" w:after="0" w:line="240" w:lineRule="auto"/>
      </w:pPr>
      <w:rPr>
        <w:b/>
        <w:bCs/>
        <w:color w:val="FFFFFF" w:themeColor="background1"/>
      </w:rPr>
      <w:tblPr/>
      <w:tcPr>
        <w:tc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nil"/>
          <w:insideV w:val="nil"/>
        </w:tcBorders>
        <w:shd w:val="clear" w:color="auto" w:fill="FFAFC6" w:themeFill="accent5"/>
      </w:tcPr>
    </w:tblStylePr>
    <w:tblStylePr w:type="lastRow">
      <w:pPr>
        <w:spacing w:before="0" w:after="0" w:line="240" w:lineRule="auto"/>
      </w:pPr>
      <w:rPr>
        <w:b/>
        <w:bCs/>
      </w:rPr>
      <w:tblPr/>
      <w:tcPr>
        <w:tcBorders>
          <w:top w:val="double" w:sz="6"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BF0" w:themeFill="accent5" w:themeFillTint="3F"/>
      </w:tcPr>
    </w:tblStylePr>
    <w:tblStylePr w:type="band1Horz">
      <w:tblPr/>
      <w:tcPr>
        <w:tcBorders>
          <w:insideH w:val="nil"/>
          <w:insideV w:val="nil"/>
        </w:tcBorders>
        <w:shd w:val="clear" w:color="auto" w:fill="FFE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single" w:sz="8" w:space="0" w:color="BB3D65" w:themeColor="accent6" w:themeTint="BF"/>
      </w:tblBorders>
    </w:tblPr>
    <w:tblStylePr w:type="firstRow">
      <w:pPr>
        <w:spacing w:before="0" w:after="0" w:line="240" w:lineRule="auto"/>
      </w:pPr>
      <w:rPr>
        <w:b/>
        <w:bCs/>
        <w:color w:val="FFFFFF" w:themeColor="background1"/>
      </w:rPr>
      <w:tblPr/>
      <w:tcPr>
        <w:tc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nil"/>
          <w:insideV w:val="nil"/>
        </w:tcBorders>
        <w:shd w:val="clear" w:color="auto" w:fill="7A2842" w:themeFill="accent6"/>
      </w:tcPr>
    </w:tblStylePr>
    <w:tblStylePr w:type="lastRow">
      <w:pPr>
        <w:spacing w:before="0" w:after="0" w:line="240" w:lineRule="auto"/>
      </w:pPr>
      <w:rPr>
        <w:b/>
        <w:bCs/>
      </w:rPr>
      <w:tblPr/>
      <w:tcPr>
        <w:tcBorders>
          <w:top w:val="double" w:sz="6"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BECB" w:themeFill="accent6" w:themeFillTint="3F"/>
      </w:tcPr>
    </w:tblStylePr>
    <w:tblStylePr w:type="band1Horz">
      <w:tblPr/>
      <w:tcPr>
        <w:tcBorders>
          <w:insideH w:val="nil"/>
          <w:insideV w:val="nil"/>
        </w:tcBorders>
        <w:shd w:val="clear" w:color="auto" w:fill="E9BEC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F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FC6" w:themeFill="accent5"/>
      </w:tcPr>
    </w:tblStylePr>
    <w:tblStylePr w:type="lastCol">
      <w:rPr>
        <w:b/>
        <w:bCs/>
        <w:color w:val="FFFFFF" w:themeColor="background1"/>
      </w:rPr>
      <w:tblPr/>
      <w:tcPr>
        <w:tcBorders>
          <w:left w:val="nil"/>
          <w:right w:val="nil"/>
          <w:insideH w:val="nil"/>
          <w:insideV w:val="nil"/>
        </w:tcBorders>
        <w:shd w:val="clear" w:color="auto" w:fill="FFAF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28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2842" w:themeFill="accent6"/>
      </w:tcPr>
    </w:tblStylePr>
    <w:tblStylePr w:type="lastCol">
      <w:rPr>
        <w:b/>
        <w:bCs/>
        <w:color w:val="FFFFFF" w:themeColor="background1"/>
      </w:rPr>
      <w:tblPr/>
      <w:tcPr>
        <w:tcBorders>
          <w:left w:val="nil"/>
          <w:right w:val="nil"/>
          <w:insideH w:val="nil"/>
          <w:insideV w:val="nil"/>
        </w:tcBorders>
        <w:shd w:val="clear" w:color="auto" w:fill="7A28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rsid w:val="00B06B68"/>
    <w:pPr>
      <w:spacing w:before="0" w:after="0"/>
    </w:pPr>
  </w:style>
  <w:style w:type="paragraph" w:styleId="NormalWeb">
    <w:name w:val="Normal (Web)"/>
    <w:basedOn w:val="Normal"/>
    <w:uiPriority w:val="99"/>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9B3A43"/>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FFAFC6"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left"/>
      </w:pPr>
      <w:tblPr/>
      <w:tcPr>
        <w:vAlign w:val="top"/>
      </w:tcPr>
    </w:tblStylePr>
  </w:style>
  <w:style w:type="paragraph" w:customStyle="1" w:styleId="NotesList1">
    <w:name w:val="Notes List 1"/>
    <w:basedOn w:val="Normal"/>
    <w:rsid w:val="009E7C0C"/>
    <w:pPr>
      <w:numPr>
        <w:numId w:val="2"/>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semiHidden/>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283F48"/>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4C77DB"/>
    <w:pPr>
      <w:framePr w:wrap="around" w:vAnchor="page" w:hAnchor="page" w:x="8994" w:y="613"/>
      <w:shd w:val="clear" w:color="auto" w:fill="7A2842" w:themeFill="accent6"/>
    </w:pPr>
    <w:rPr>
      <w:noProof/>
      <w14:ligatures w14:val="standardContextual"/>
    </w:rPr>
  </w:style>
  <w:style w:type="paragraph" w:customStyle="1" w:styleId="CoverYear">
    <w:name w:val="Cover Year"/>
    <w:basedOn w:val="Normal"/>
    <w:uiPriority w:val="59"/>
    <w:rsid w:val="00247C01"/>
    <w:pPr>
      <w:framePr w:wrap="around" w:vAnchor="page" w:hAnchor="page" w:x="795" w:y="568"/>
      <w:shd w:val="clear" w:color="auto" w:fill="7A2842" w:themeFill="accent6"/>
      <w:spacing w:after="0" w:line="1488" w:lineRule="exact"/>
    </w:pPr>
    <w:rPr>
      <w:b/>
      <w:caps/>
      <w:color w:val="FFAFC6" w:themeColor="accent5"/>
      <w:sz w:val="124"/>
    </w:rPr>
  </w:style>
  <w:style w:type="paragraph" w:customStyle="1" w:styleId="CoverSubtitle">
    <w:name w:val="Cover Subtitle"/>
    <w:basedOn w:val="Normal"/>
    <w:uiPriority w:val="59"/>
    <w:rsid w:val="008E4CD3"/>
    <w:pPr>
      <w:shd w:val="clear" w:color="auto" w:fill="7A2842"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D331A0"/>
    <w:pPr>
      <w:framePr w:w="2268" w:wrap="around" w:vAnchor="page" w:hAnchor="page" w:x="8846" w:y="6522"/>
      <w:shd w:val="clear" w:color="auto" w:fill="7A2842" w:themeFill="accent6"/>
      <w:spacing w:after="0" w:line="220" w:lineRule="exact"/>
    </w:pPr>
    <w:rPr>
      <w:color w:val="FFFFFF" w:themeColor="background1"/>
      <w:sz w:val="18"/>
      <w:szCs w:val="18"/>
    </w:rPr>
  </w:style>
  <w:style w:type="paragraph" w:customStyle="1" w:styleId="CoverDate">
    <w:name w:val="Cover Date"/>
    <w:basedOn w:val="Normal"/>
    <w:uiPriority w:val="59"/>
    <w:rsid w:val="00D331A0"/>
    <w:pPr>
      <w:framePr w:wrap="around" w:vAnchor="page" w:hAnchor="page" w:x="8109" w:y="7315"/>
      <w:shd w:val="clear" w:color="auto" w:fill="7A2842" w:themeFill="accent6"/>
      <w:spacing w:after="0" w:line="220" w:lineRule="exact"/>
    </w:pPr>
    <w:rPr>
      <w:color w:val="FFAFC6"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3"/>
      </w:numPr>
    </w:pPr>
  </w:style>
  <w:style w:type="numbering" w:customStyle="1" w:styleId="Lst-Bulleted">
    <w:name w:val="Lst-Bulleted"/>
    <w:uiPriority w:val="99"/>
    <w:rsid w:val="000A2DAA"/>
    <w:pPr>
      <w:numPr>
        <w:numId w:val="4"/>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7"/>
      </w:numPr>
    </w:pPr>
  </w:style>
  <w:style w:type="character" w:styleId="Emphasis">
    <w:name w:val="Emphasis"/>
    <w:basedOn w:val="DefaultParagraphFont"/>
    <w:uiPriority w:val="20"/>
    <w:qFormat/>
    <w:rsid w:val="00B42C3E"/>
    <w:rPr>
      <w:b w:val="0"/>
      <w:i/>
      <w:iCs/>
    </w:rPr>
  </w:style>
  <w:style w:type="paragraph" w:customStyle="1" w:styleId="Copyright-ISSN">
    <w:name w:val="Copyright - ISSN"/>
    <w:basedOn w:val="Normal"/>
    <w:rsid w:val="00B42C3E"/>
    <w:pPr>
      <w:spacing w:before="1680" w:after="0" w:line="264" w:lineRule="auto"/>
    </w:pPr>
    <w:rPr>
      <w:rFonts w:ascii="Arial" w:hAnsi="Arial"/>
      <w:color w:val="auto"/>
      <w:sz w:val="18"/>
      <w:szCs w:val="20"/>
      <w:lang w:eastAsia="en-US"/>
    </w:rPr>
  </w:style>
  <w:style w:type="paragraph" w:customStyle="1" w:styleId="Copyright">
    <w:name w:val="Copyright"/>
    <w:basedOn w:val="Normal"/>
    <w:qFormat/>
    <w:rsid w:val="00B42C3E"/>
    <w:pPr>
      <w:spacing w:line="264" w:lineRule="auto"/>
    </w:pPr>
    <w:rPr>
      <w:rFonts w:ascii="Arial" w:eastAsiaTheme="minorHAnsi" w:hAnsi="Arial" w:cstheme="minorBidi"/>
      <w:color w:val="auto"/>
      <w:sz w:val="18"/>
      <w:szCs w:val="18"/>
      <w:lang w:eastAsia="en-US"/>
    </w:rPr>
  </w:style>
  <w:style w:type="paragraph" w:styleId="ListBullet4">
    <w:name w:val="List Bullet 4"/>
    <w:basedOn w:val="Normal"/>
    <w:uiPriority w:val="99"/>
    <w:unhideWhenUsed/>
    <w:qFormat/>
    <w:rsid w:val="000D0838"/>
    <w:pPr>
      <w:tabs>
        <w:tab w:val="left" w:pos="1134"/>
      </w:tabs>
      <w:spacing w:line="264" w:lineRule="auto"/>
      <w:ind w:left="1136" w:hanging="284"/>
      <w:contextualSpacing/>
    </w:pPr>
    <w:rPr>
      <w:rFonts w:ascii="Arial" w:eastAsiaTheme="minorHAnsi" w:hAnsi="Arial" w:cstheme="minorBidi"/>
      <w:color w:val="auto"/>
      <w:szCs w:val="22"/>
      <w:lang w:eastAsia="en-US"/>
    </w:rPr>
  </w:style>
  <w:style w:type="paragraph" w:customStyle="1" w:styleId="NZSCV-ListBullet-beforeindented">
    <w:name w:val="NZ SCV - List Bullet - before indented"/>
    <w:basedOn w:val="ListBullet"/>
    <w:qFormat/>
    <w:rsid w:val="000D0838"/>
    <w:pPr>
      <w:tabs>
        <w:tab w:val="clear" w:pos="360"/>
      </w:tabs>
      <w:spacing w:before="40" w:after="40" w:line="264" w:lineRule="auto"/>
    </w:pPr>
    <w:rPr>
      <w:rFonts w:ascii="Arial" w:eastAsiaTheme="minorHAnsi" w:hAnsi="Arial" w:cstheme="minorBidi"/>
      <w:color w:val="auto"/>
      <w:szCs w:val="22"/>
      <w:lang w:eastAsia="en-US"/>
    </w:rPr>
  </w:style>
  <w:style w:type="character" w:styleId="CommentReference">
    <w:name w:val="annotation reference"/>
    <w:basedOn w:val="DefaultParagraphFont"/>
    <w:uiPriority w:val="99"/>
    <w:semiHidden/>
    <w:rsid w:val="00A148AB"/>
    <w:rPr>
      <w:sz w:val="16"/>
      <w:szCs w:val="16"/>
    </w:rPr>
  </w:style>
  <w:style w:type="paragraph" w:styleId="CommentText">
    <w:name w:val="annotation text"/>
    <w:basedOn w:val="Normal"/>
    <w:link w:val="CommentTextChar"/>
    <w:uiPriority w:val="99"/>
    <w:rsid w:val="00A148AB"/>
    <w:pPr>
      <w:spacing w:line="240" w:lineRule="auto"/>
    </w:pPr>
    <w:rPr>
      <w:sz w:val="20"/>
      <w:szCs w:val="20"/>
    </w:rPr>
  </w:style>
  <w:style w:type="character" w:customStyle="1" w:styleId="CommentTextChar">
    <w:name w:val="Comment Text Char"/>
    <w:basedOn w:val="DefaultParagraphFont"/>
    <w:link w:val="CommentText"/>
    <w:uiPriority w:val="99"/>
    <w:rsid w:val="00A148AB"/>
    <w:rPr>
      <w:rFonts w:eastAsia="Times New Roman" w:cs="Times New Roman"/>
      <w:kern w:val="0"/>
      <w:sz w:val="20"/>
      <w:szCs w:val="20"/>
      <w:lang w:eastAsia="en-AU"/>
      <w14:ligatures w14:val="none"/>
    </w:rPr>
  </w:style>
  <w:style w:type="paragraph" w:styleId="CommentSubject">
    <w:name w:val="annotation subject"/>
    <w:basedOn w:val="CommentText"/>
    <w:next w:val="CommentText"/>
    <w:link w:val="CommentSubjectChar"/>
    <w:semiHidden/>
    <w:rsid w:val="00A148AB"/>
    <w:rPr>
      <w:b/>
      <w:bCs/>
    </w:rPr>
  </w:style>
  <w:style w:type="character" w:customStyle="1" w:styleId="CommentSubjectChar">
    <w:name w:val="Comment Subject Char"/>
    <w:basedOn w:val="CommentTextChar"/>
    <w:link w:val="CommentSubject"/>
    <w:semiHidden/>
    <w:rsid w:val="00A148AB"/>
    <w:rPr>
      <w:rFonts w:eastAsia="Times New Roman" w:cs="Times New Roman"/>
      <w:b/>
      <w:bCs/>
      <w:kern w:val="0"/>
      <w:sz w:val="20"/>
      <w:szCs w:val="20"/>
      <w:lang w:eastAsia="en-AU"/>
      <w14:ligatures w14:val="none"/>
    </w:rPr>
  </w:style>
  <w:style w:type="paragraph" w:customStyle="1" w:styleId="Normal-After12pt">
    <w:name w:val="Normal - After: 12 pt"/>
    <w:basedOn w:val="Normal"/>
    <w:qFormat/>
    <w:rsid w:val="00A148AB"/>
    <w:pPr>
      <w:spacing w:after="240" w:line="264" w:lineRule="auto"/>
    </w:pPr>
    <w:rPr>
      <w:rFonts w:ascii="Arial" w:eastAsiaTheme="minorHAnsi" w:hAnsi="Arial" w:cstheme="minorBidi"/>
      <w:color w:val="auto"/>
      <w:szCs w:val="22"/>
      <w:lang w:eastAsia="en-US"/>
    </w:rPr>
  </w:style>
  <w:style w:type="paragraph" w:customStyle="1" w:styleId="ListBullet-After12pt">
    <w:name w:val="List Bullet - After:  12 pt"/>
    <w:basedOn w:val="ListBullet"/>
    <w:rsid w:val="00BF244D"/>
    <w:pPr>
      <w:tabs>
        <w:tab w:val="clear" w:pos="360"/>
      </w:tabs>
      <w:spacing w:before="40" w:after="240" w:line="264" w:lineRule="auto"/>
      <w:ind w:left="360" w:hanging="360"/>
      <w:contextualSpacing/>
    </w:pPr>
    <w:rPr>
      <w:rFonts w:ascii="Arial" w:hAnsi="Arial"/>
      <w:color w:val="auto"/>
      <w:szCs w:val="20"/>
      <w:lang w:eastAsia="en-US"/>
    </w:rPr>
  </w:style>
  <w:style w:type="character" w:styleId="Strong">
    <w:name w:val="Strong"/>
    <w:basedOn w:val="DefaultParagraphFont"/>
    <w:uiPriority w:val="22"/>
    <w:qFormat/>
    <w:rsid w:val="00BF244D"/>
    <w:rPr>
      <w:b/>
      <w:bCs/>
    </w:rPr>
  </w:style>
  <w:style w:type="paragraph" w:styleId="Caption">
    <w:name w:val="caption"/>
    <w:basedOn w:val="Normal"/>
    <w:next w:val="Normal"/>
    <w:uiPriority w:val="35"/>
    <w:qFormat/>
    <w:rsid w:val="007A65D4"/>
    <w:pPr>
      <w:spacing w:before="240" w:line="264" w:lineRule="auto"/>
    </w:pPr>
    <w:rPr>
      <w:rFonts w:ascii="Arial" w:eastAsiaTheme="minorHAnsi" w:hAnsi="Arial" w:cstheme="minorBidi"/>
      <w:b/>
      <w:color w:val="auto"/>
      <w:szCs w:val="22"/>
      <w:lang w:eastAsia="en-US"/>
    </w:rPr>
  </w:style>
  <w:style w:type="paragraph" w:customStyle="1" w:styleId="Normal-AfterTableFigure">
    <w:name w:val="Normal - After Table/Figure"/>
    <w:basedOn w:val="Normal"/>
    <w:qFormat/>
    <w:rsid w:val="007A65D4"/>
    <w:pPr>
      <w:spacing w:before="240" w:line="264" w:lineRule="auto"/>
    </w:pPr>
    <w:rPr>
      <w:rFonts w:ascii="Arial" w:eastAsiaTheme="minorHAnsi" w:hAnsi="Arial" w:cstheme="minorBidi"/>
      <w:color w:val="auto"/>
      <w:szCs w:val="22"/>
      <w:lang w:eastAsia="en-US"/>
    </w:rPr>
  </w:style>
  <w:style w:type="table" w:customStyle="1" w:styleId="HELPTables1">
    <w:name w:val="HELP Tables1"/>
    <w:basedOn w:val="TableNormal"/>
    <w:uiPriority w:val="99"/>
    <w:rsid w:val="006B5D0F"/>
    <w:pPr>
      <w:spacing w:before="0" w:after="0" w:line="240" w:lineRule="auto"/>
    </w:pPr>
    <w:rPr>
      <w:rFonts w:ascii="Arial" w:eastAsia="Calibri" w:hAnsi="Arial" w:cs="Times New Roman"/>
      <w:color w:val="auto"/>
      <w:kern w:val="0"/>
      <w:sz w:val="19"/>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paragraph" w:customStyle="1" w:styleId="Heading3-AfterGreyBox">
    <w:name w:val="Heading 3 - After Grey Box"/>
    <w:basedOn w:val="Heading3"/>
    <w:qFormat/>
    <w:rsid w:val="006B5D0F"/>
    <w:pPr>
      <w:keepNext/>
      <w:keepLines/>
      <w:numPr>
        <w:ilvl w:val="0"/>
        <w:numId w:val="0"/>
      </w:numPr>
      <w:spacing w:before="400" w:after="100" w:line="264" w:lineRule="auto"/>
    </w:pPr>
    <w:rPr>
      <w:rFonts w:ascii="Arial" w:eastAsiaTheme="majorEastAsia" w:hAnsi="Arial" w:cstheme="majorBidi"/>
      <w:bCs w:val="0"/>
      <w:color w:val="7A2842"/>
      <w:sz w:val="22"/>
      <w:lang w:eastAsia="en-US"/>
    </w:rPr>
  </w:style>
  <w:style w:type="character" w:customStyle="1" w:styleId="HyperlinkBold-Colour">
    <w:name w:val="Hyperlink Bold - Colour"/>
    <w:basedOn w:val="DefaultParagraphFont"/>
    <w:uiPriority w:val="1"/>
    <w:qFormat/>
    <w:rsid w:val="006B5D0F"/>
    <w:rPr>
      <w:b/>
      <w:color w:val="7A2842"/>
      <w:u w:val="single"/>
    </w:rPr>
  </w:style>
  <w:style w:type="character" w:styleId="FollowedHyperlink">
    <w:name w:val="FollowedHyperlink"/>
    <w:basedOn w:val="DefaultParagraphFont"/>
    <w:rsid w:val="00F671D3"/>
    <w:rPr>
      <w:color w:val="32323E" w:themeColor="followedHyperlink"/>
      <w:u w:val="single"/>
    </w:rPr>
  </w:style>
  <w:style w:type="paragraph" w:styleId="Revision">
    <w:name w:val="Revision"/>
    <w:hidden/>
    <w:uiPriority w:val="99"/>
    <w:semiHidden/>
    <w:rsid w:val="00C32E1E"/>
    <w:pPr>
      <w:spacing w:before="0" w:after="0" w:line="240" w:lineRule="auto"/>
    </w:pPr>
    <w:rPr>
      <w:rFonts w:eastAsia="Times New Roman" w:cs="Times New Roman"/>
      <w:kern w:val="0"/>
      <w:lang w:eastAsia="en-AU"/>
      <w14:ligatures w14:val="none"/>
    </w:rPr>
  </w:style>
  <w:style w:type="numbering" w:customStyle="1" w:styleId="RSCBNumberList1">
    <w:name w:val="RSCB Number List 1"/>
    <w:uiPriority w:val="99"/>
    <w:rsid w:val="00F07760"/>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5333">
      <w:bodyDiv w:val="1"/>
      <w:marLeft w:val="0"/>
      <w:marRight w:val="0"/>
      <w:marTop w:val="0"/>
      <w:marBottom w:val="0"/>
      <w:divBdr>
        <w:top w:val="none" w:sz="0" w:space="0" w:color="auto"/>
        <w:left w:val="none" w:sz="0" w:space="0" w:color="auto"/>
        <w:bottom w:val="none" w:sz="0" w:space="0" w:color="auto"/>
        <w:right w:val="none" w:sz="0" w:space="0" w:color="auto"/>
      </w:divBdr>
    </w:div>
    <w:div w:id="998966190">
      <w:bodyDiv w:val="1"/>
      <w:marLeft w:val="0"/>
      <w:marRight w:val="0"/>
      <w:marTop w:val="0"/>
      <w:marBottom w:val="0"/>
      <w:divBdr>
        <w:top w:val="none" w:sz="0" w:space="0" w:color="auto"/>
        <w:left w:val="none" w:sz="0" w:space="0" w:color="auto"/>
        <w:bottom w:val="none" w:sz="0" w:space="0" w:color="auto"/>
        <w:right w:val="none" w:sz="0" w:space="0" w:color="auto"/>
      </w:divBdr>
    </w:div>
    <w:div w:id="113024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21" Type="http://schemas.openxmlformats.org/officeDocument/2006/relationships/image" Target="media/image8.png"/><Relationship Id="rId42" Type="http://schemas.openxmlformats.org/officeDocument/2006/relationships/hyperlink" Target="http://www.studyassist.gov.au" TargetMode="External"/><Relationship Id="rId63" Type="http://schemas.openxmlformats.org/officeDocument/2006/relationships/image" Target="media/image241.png"/><Relationship Id="rId68" Type="http://schemas.openxmlformats.org/officeDocument/2006/relationships/hyperlink" Target="http://www.usi.gov.au/students/find-your-usi" TargetMode="External"/><Relationship Id="rId84" Type="http://schemas.openxmlformats.org/officeDocument/2006/relationships/hyperlink" Target="https://www.education.gov.au/higher-education-loan-program/making-help-and-student-loan-repayments-fairer" TargetMode="External"/><Relationship Id="rId89" Type="http://schemas.openxmlformats.org/officeDocument/2006/relationships/hyperlink" Target="https://www.studyassist.gov.au/managing-and-repaying-your-loan/loan-increases-and-indexation" TargetMode="External"/><Relationship Id="rId16" Type="http://schemas.openxmlformats.org/officeDocument/2006/relationships/image" Target="media/image5.jpeg"/><Relationship Id="rId107" Type="http://schemas.openxmlformats.org/officeDocument/2006/relationships/glossaryDocument" Target="glossary/document.xml"/><Relationship Id="rId11" Type="http://schemas.openxmlformats.org/officeDocument/2006/relationships/endnotes" Target="endnotes.xml"/><Relationship Id="rId32" Type="http://schemas.openxmlformats.org/officeDocument/2006/relationships/image" Target="media/image16.png"/><Relationship Id="rId37" Type="http://schemas.openxmlformats.org/officeDocument/2006/relationships/image" Target="media/image18.svg"/><Relationship Id="rId53" Type="http://schemas.openxmlformats.org/officeDocument/2006/relationships/image" Target="media/image200.png"/><Relationship Id="rId58" Type="http://schemas.openxmlformats.org/officeDocument/2006/relationships/image" Target="media/image24.png"/><Relationship Id="rId74" Type="http://schemas.openxmlformats.org/officeDocument/2006/relationships/image" Target="media/image240.png"/><Relationship Id="rId79" Type="http://schemas.openxmlformats.org/officeDocument/2006/relationships/image" Target="media/image29.png"/><Relationship Id="rId102" Type="http://schemas.openxmlformats.org/officeDocument/2006/relationships/hyperlink" Target="https://www.studyassist.gov.au/loan-eligibility/non-australian-citizens" TargetMode="External"/><Relationship Id="rId5" Type="http://schemas.openxmlformats.org/officeDocument/2006/relationships/customXml" Target="../customXml/item5.xml"/><Relationship Id="rId90" Type="http://schemas.openxmlformats.org/officeDocument/2006/relationships/hyperlink" Target="http://www.studyassist.gov.au" TargetMode="External"/><Relationship Id="rId95" Type="http://schemas.openxmlformats.org/officeDocument/2006/relationships/hyperlink" Target="https://www.ato.gov.au/individuals-and-families/study-and-training-support-loans" TargetMode="External"/><Relationship Id="rId22" Type="http://schemas.openxmlformats.org/officeDocument/2006/relationships/image" Target="media/image9.svg"/><Relationship Id="rId27"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191.png"/><Relationship Id="rId64" Type="http://schemas.openxmlformats.org/officeDocument/2006/relationships/image" Target="media/image251.png"/><Relationship Id="rId69" Type="http://schemas.openxmlformats.org/officeDocument/2006/relationships/hyperlink" Target="https://www.myid.gov.au/" TargetMode="External"/><Relationship Id="rId80" Type="http://schemas.openxmlformats.org/officeDocument/2006/relationships/hyperlink" Target="http://www.ato.gov.au/individuals-and-families/study-and-training-support-loans/voluntary-repayments" TargetMode="External"/><Relationship Id="rId85" Type="http://schemas.openxmlformats.org/officeDocument/2006/relationships/hyperlink" Target="http://www.ato.gov.au/individuals-and-families/study-and-training-support-loans/deferring-repayments" TargetMode="Externa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0.png"/><Relationship Id="rId33" Type="http://schemas.openxmlformats.org/officeDocument/2006/relationships/image" Target="cid:image001.png@01CC5B5E.C6C84990" TargetMode="External"/><Relationship Id="rId38" Type="http://schemas.openxmlformats.org/officeDocument/2006/relationships/image" Target="media/image19.png"/><Relationship Id="rId59" Type="http://schemas.openxmlformats.org/officeDocument/2006/relationships/image" Target="media/image25.png"/><Relationship Id="rId67" Type="http://schemas.openxmlformats.org/officeDocument/2006/relationships/image" Target="media/image230.png"/><Relationship Id="rId103" Type="http://schemas.openxmlformats.org/officeDocument/2006/relationships/hyperlink" Target="http://www.usi.gov.au" TargetMode="External"/><Relationship Id="rId108" Type="http://schemas.openxmlformats.org/officeDocument/2006/relationships/theme" Target="theme/theme1.xml"/><Relationship Id="rId20" Type="http://schemas.openxmlformats.org/officeDocument/2006/relationships/image" Target="media/image7.svg"/><Relationship Id="rId41" Type="http://schemas.openxmlformats.org/officeDocument/2006/relationships/hyperlink" Target="https://www.courseseeker.edu.au/" TargetMode="External"/><Relationship Id="rId54" Type="http://schemas.openxmlformats.org/officeDocument/2006/relationships/hyperlink" Target="https://www.studyassist.gov.au/financial-and-study-support/commonwealth-supported-places-csps" TargetMode="External"/><Relationship Id="rId62" Type="http://schemas.openxmlformats.org/officeDocument/2006/relationships/hyperlink" Target="https://www.studyassist.gov.au/managing-and-repaying-your-loan/checking-your-help-debt" TargetMode="External"/><Relationship Id="rId70" Type="http://schemas.openxmlformats.org/officeDocument/2006/relationships/image" Target="media/image210.png"/><Relationship Id="rId75" Type="http://schemas.openxmlformats.org/officeDocument/2006/relationships/image" Target="media/image250.png"/><Relationship Id="rId83" Type="http://schemas.openxmlformats.org/officeDocument/2006/relationships/hyperlink" Target="http://www.ato.gov.au/individuals-and-families/study-and-training-support-loans/voluntary-repayments" TargetMode="External"/><Relationship Id="rId88" Type="http://schemas.openxmlformats.org/officeDocument/2006/relationships/image" Target="media/image260.png"/><Relationship Id="rId91" Type="http://schemas.openxmlformats.org/officeDocument/2006/relationships/hyperlink" Target="http://www.courseseeker.edu.au" TargetMode="External"/><Relationship Id="rId96" Type="http://schemas.openxmlformats.org/officeDocument/2006/relationships/hyperlink" Target="https://www.servicesaustralia.gov.au/education"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11.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201.png"/><Relationship Id="rId57" Type="http://schemas.openxmlformats.org/officeDocument/2006/relationships/hyperlink" Target="http://www.studyassist.gov.au/financial-and-study-support/commonwealth-supported-places/student-contribution-amounts" TargetMode="External"/><Relationship Id="rId106"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www.legislation.gov.au" TargetMode="External"/><Relationship Id="rId44" Type="http://schemas.openxmlformats.org/officeDocument/2006/relationships/hyperlink" Target="http://www.courseseeker.edu.au" TargetMode="External"/><Relationship Id="rId52" Type="http://schemas.openxmlformats.org/officeDocument/2006/relationships/image" Target="media/image190.png"/><Relationship Id="rId60" Type="http://schemas.openxmlformats.org/officeDocument/2006/relationships/hyperlink" Target="https://www.studyassist.gov.au/loan-eligibility/non-australian-citizens" TargetMode="External"/><Relationship Id="rId65" Type="http://schemas.openxmlformats.org/officeDocument/2006/relationships/hyperlink" Target="https://portal.usi.gov.au/student/TermsAndConditions?ReturnUrl=%252fstudent%252fUsi%252fForgotten%252fSuccess" TargetMode="External"/><Relationship Id="rId73" Type="http://schemas.openxmlformats.org/officeDocument/2006/relationships/image" Target="media/image28.png"/><Relationship Id="rId78" Type="http://schemas.openxmlformats.org/officeDocument/2006/relationships/hyperlink" Target="http://www.my.gov.au" TargetMode="External"/><Relationship Id="rId81" Type="http://schemas.openxmlformats.org/officeDocument/2006/relationships/image" Target="media/image30.png"/><Relationship Id="rId86" Type="http://schemas.openxmlformats.org/officeDocument/2006/relationships/hyperlink" Target="http://www.ato.gov.au/individuals-and-families/study-and-training-support-loans/overseas-repayments" TargetMode="External"/><Relationship Id="rId94" Type="http://schemas.openxmlformats.org/officeDocument/2006/relationships/hyperlink" Target="https://www.ato.gov.au/forms-and-instructions/partnership-tax-return-2010-instructions/more-information/other-services" TargetMode="External"/><Relationship Id="rId99" Type="http://schemas.openxmlformats.org/officeDocument/2006/relationships/hyperlink" Target="http://www.usi.gov.au" TargetMode="External"/><Relationship Id="rId101" Type="http://schemas.openxmlformats.org/officeDocument/2006/relationships/hyperlink" Target="http://www.myHELPbalance.gov.au"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studyassist.gov.au" TargetMode="External"/><Relationship Id="rId39" Type="http://schemas.openxmlformats.org/officeDocument/2006/relationships/image" Target="media/image20.png"/><Relationship Id="rId34" Type="http://schemas.openxmlformats.org/officeDocument/2006/relationships/hyperlink" Target="https://creativecommons.org/licenses/by/4.0/" TargetMode="External"/><Relationship Id="rId50" Type="http://schemas.openxmlformats.org/officeDocument/2006/relationships/hyperlink" Target="http://www.studyassist.gov.au/financial-and-study-support/student-learning-entitlement-sle" TargetMode="External"/><Relationship Id="rId55" Type="http://schemas.openxmlformats.org/officeDocument/2006/relationships/image" Target="media/image21.png"/><Relationship Id="rId76" Type="http://schemas.openxmlformats.org/officeDocument/2006/relationships/hyperlink" Target="http://www.studyassist.gov.au/paying-back-your-loan/cancel-your-help-debt-under-special-circumstances" TargetMode="External"/><Relationship Id="rId97" Type="http://schemas.openxmlformats.org/officeDocument/2006/relationships/hyperlink" Target="https://www.centrelink.gov.au/apps/clkonline_cof/payment-service-finder/payment-service-finder-start" TargetMode="External"/><Relationship Id="rId104" Type="http://schemas.openxmlformats.org/officeDocument/2006/relationships/header" Target="header1.xml"/><Relationship Id="rId7" Type="http://schemas.openxmlformats.org/officeDocument/2006/relationships/styles" Target="styles.xml"/><Relationship Id="rId71" Type="http://schemas.openxmlformats.org/officeDocument/2006/relationships/image" Target="media/image26.png"/><Relationship Id="rId92" Type="http://schemas.openxmlformats.org/officeDocument/2006/relationships/hyperlink" Target="http://www.comparED.edu.au" TargetMode="External"/><Relationship Id="rId2" Type="http://schemas.openxmlformats.org/officeDocument/2006/relationships/customXml" Target="../customXml/item2.xml"/><Relationship Id="rId29" Type="http://schemas.openxmlformats.org/officeDocument/2006/relationships/image" Target="media/image14.svg"/><Relationship Id="rId24" Type="http://schemas.openxmlformats.org/officeDocument/2006/relationships/image" Target="media/image12.png"/><Relationship Id="rId40" Type="http://schemas.openxmlformats.org/officeDocument/2006/relationships/hyperlink" Target="http://www.studyassist.gov.au" TargetMode="External"/><Relationship Id="rId66" Type="http://schemas.openxmlformats.org/officeDocument/2006/relationships/hyperlink" Target="https://www.usi.gov.au/students/identification" TargetMode="External"/><Relationship Id="rId87" Type="http://schemas.openxmlformats.org/officeDocument/2006/relationships/hyperlink" Target="http://www.ato.gov.au/tax-rates-and-codes/study-and-training-support-loans-indexation-rates" TargetMode="External"/><Relationship Id="rId61" Type="http://schemas.openxmlformats.org/officeDocument/2006/relationships/hyperlink" Target="immi.homeaffairs.gov.au/visas/already-have-a-visa/check-visa-details-and-conditions" TargetMode="External"/><Relationship Id="rId82" Type="http://schemas.openxmlformats.org/officeDocument/2006/relationships/hyperlink" Target="https://www.education.gov.au/higher-education-loan-program/making-help-and-student-loan-repayments-fairer" TargetMode="External"/><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image" Target="media/image18.png"/><Relationship Id="rId35" Type="http://schemas.openxmlformats.org/officeDocument/2006/relationships/hyperlink" Target="http://www.studyassist.gov.au" TargetMode="External"/><Relationship Id="rId56" Type="http://schemas.openxmlformats.org/officeDocument/2006/relationships/image" Target="media/image23.png"/><Relationship Id="rId77" Type="http://schemas.openxmlformats.org/officeDocument/2006/relationships/hyperlink" Target="http://www.ato.gov.au/individuals-and-families/study-and-training-support-loans/when-must-you-repay-your-loan" TargetMode="External"/><Relationship Id="rId100" Type="http://schemas.openxmlformats.org/officeDocument/2006/relationships/hyperlink" Target="http://www.myHELPbalance.gov.au" TargetMode="External"/><Relationship Id="rId105" Type="http://schemas.openxmlformats.org/officeDocument/2006/relationships/footer" Target="footer1.xml"/><Relationship Id="rId8" Type="http://schemas.openxmlformats.org/officeDocument/2006/relationships/settings" Target="settings.xml"/><Relationship Id="rId72" Type="http://schemas.openxmlformats.org/officeDocument/2006/relationships/image" Target="media/image27.svg"/><Relationship Id="rId93" Type="http://schemas.openxmlformats.org/officeDocument/2006/relationships/hyperlink" Target="http://www.myHELPbalance.gov.au" TargetMode="External"/><Relationship Id="rId98" Type="http://schemas.openxmlformats.org/officeDocument/2006/relationships/hyperlink" Target="http://www.homeaffairs.gov.au" TargetMode="Externa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HELP%20and%20Provider%20Integrity\Student%20Information%20and%20Services\Publications\Procurement%20-%20Booklet%20Redesign\Draft%20Booklets%20V1\DoE%20HECS-HELP%20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5E81189814542BC09A20EB66EA179"/>
        <w:category>
          <w:name w:val="General"/>
          <w:gallery w:val="placeholder"/>
        </w:category>
        <w:types>
          <w:type w:val="bbPlcHdr"/>
        </w:types>
        <w:behaviors>
          <w:behavior w:val="content"/>
        </w:behaviors>
        <w:guid w:val="{9A7B5F76-0D93-4C2D-A0F7-06FA867F091E}"/>
      </w:docPartPr>
      <w:docPartBody>
        <w:p w:rsidR="0082168A" w:rsidRDefault="0082168A">
          <w:pPr>
            <w:pStyle w:val="DC45E81189814542BC09A20EB66EA179"/>
          </w:pPr>
          <w:r w:rsidRPr="007A0E55">
            <w:rPr>
              <w:rStyle w:val="PlaceholderText"/>
            </w:rPr>
            <w:t>[Title]</w:t>
          </w:r>
        </w:p>
      </w:docPartBody>
    </w:docPart>
    <w:docPart>
      <w:docPartPr>
        <w:name w:val="FE0A8B370071427EB57B90028E0E850E"/>
        <w:category>
          <w:name w:val="General"/>
          <w:gallery w:val="placeholder"/>
        </w:category>
        <w:types>
          <w:type w:val="bbPlcHdr"/>
        </w:types>
        <w:behaviors>
          <w:behavior w:val="content"/>
        </w:behaviors>
        <w:guid w:val="{267E4207-6516-4E85-BC43-C28429BCADFD}"/>
      </w:docPartPr>
      <w:docPartBody>
        <w:p w:rsidR="0082168A" w:rsidRDefault="0082168A">
          <w:pPr>
            <w:pStyle w:val="FE0A8B370071427EB57B90028E0E850E"/>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Neue LT 47 LightCn">
    <w:altName w:val="Arial"/>
    <w:charset w:val="00"/>
    <w:family w:val="auto"/>
    <w:pitch w:val="variable"/>
    <w:sig w:usb0="80000027"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8A"/>
    <w:rsid w:val="001D567F"/>
    <w:rsid w:val="00276950"/>
    <w:rsid w:val="00285594"/>
    <w:rsid w:val="00285AF9"/>
    <w:rsid w:val="00306CAE"/>
    <w:rsid w:val="00354A4A"/>
    <w:rsid w:val="004B2BEA"/>
    <w:rsid w:val="004C3667"/>
    <w:rsid w:val="006039C2"/>
    <w:rsid w:val="006471B4"/>
    <w:rsid w:val="006D5419"/>
    <w:rsid w:val="00705FD8"/>
    <w:rsid w:val="00716416"/>
    <w:rsid w:val="007D00DA"/>
    <w:rsid w:val="008036E2"/>
    <w:rsid w:val="0082168A"/>
    <w:rsid w:val="00861558"/>
    <w:rsid w:val="009A65EC"/>
    <w:rsid w:val="00A6664C"/>
    <w:rsid w:val="00B000C5"/>
    <w:rsid w:val="00B9051C"/>
    <w:rsid w:val="00BC2CD8"/>
    <w:rsid w:val="00C85614"/>
    <w:rsid w:val="00D27401"/>
    <w:rsid w:val="00D737D3"/>
    <w:rsid w:val="00DA5CF5"/>
    <w:rsid w:val="00DF67C8"/>
    <w:rsid w:val="00E33800"/>
    <w:rsid w:val="00E53DDF"/>
    <w:rsid w:val="00E57AF4"/>
    <w:rsid w:val="00EC2066"/>
    <w:rsid w:val="00F92613"/>
    <w:rsid w:val="00FB5606"/>
    <w:rsid w:val="00FE2D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DC45E81189814542BC09A20EB66EA179">
    <w:name w:val="DC45E81189814542BC09A20EB66EA179"/>
  </w:style>
  <w:style w:type="paragraph" w:customStyle="1" w:styleId="FE0A8B370071427EB57B90028E0E850E">
    <w:name w:val="FE0A8B370071427EB57B90028E0E8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HECS-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FFAFC6"/>
      </a:accent5>
      <a:accent6>
        <a:srgbClr val="7A2842"/>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2025-02-04T00:00:00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c66fb18147f70577deea7bd465709645">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47361489f9575adb595a260e6c6874b8"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Number xmlns="14b199b6-5bb1-471a-bba6-9fa51ea13b5a">XX-XXXX-XXX-XX-00000</DocumentNumber>
    <VersionNumber xmlns="14b199b6-5bb1-471a-bba6-9fa51ea13b5a">XX</VersionNumber>
    <TaxCatchAll xmlns="73d83999-3925-4a8c-8d71-3418e815230e" xsi:nil="true"/>
    <lcf76f155ced4ddcb4097134ff3c332f xmlns="14b199b6-5bb1-471a-bba6-9fa51ea13b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customXml/itemProps3.xml><?xml version="1.0" encoding="utf-8"?>
<ds:datastoreItem xmlns:ds="http://schemas.openxmlformats.org/officeDocument/2006/customXml" ds:itemID="{E64FE228-AF14-467A-9258-DD846F41C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2F0CF0-3918-45FC-BCE2-401B10F802AC}">
  <ds:schemaRefs>
    <ds:schemaRef ds:uri="http://schemas.microsoft.com/sharepoint/v3/contenttype/forms"/>
  </ds:schemaRefs>
</ds:datastoreItem>
</file>

<file path=customXml/itemProps5.xml><?xml version="1.0" encoding="utf-8"?>
<ds:datastoreItem xmlns:ds="http://schemas.openxmlformats.org/officeDocument/2006/customXml" ds:itemID="{090231D3-F00B-45A9-AB26-85C8A45578D0}">
  <ds:schemaRefs>
    <ds:schemaRef ds:uri="http://schemas.microsoft.com/office/2006/metadata/properties"/>
    <ds:schemaRef ds:uri="http://schemas.microsoft.com/office/infopath/2007/PartnerControls"/>
    <ds:schemaRef ds:uri="14b199b6-5bb1-471a-bba6-9fa51ea13b5a"/>
    <ds:schemaRef ds:uri="73d83999-3925-4a8c-8d71-3418e815230e"/>
  </ds:schemaRefs>
</ds:datastoreItem>
</file>

<file path=docProps/app.xml><?xml version="1.0" encoding="utf-8"?>
<Properties xmlns="http://schemas.openxmlformats.org/officeDocument/2006/extended-properties" xmlns:vt="http://schemas.openxmlformats.org/officeDocument/2006/docPropsVTypes">
  <Template>DoE HECS-HELP Booklet</Template>
  <TotalTime>1774</TotalTime>
  <Pages>33</Pages>
  <Words>8418</Words>
  <Characters>43526</Characters>
  <Application>Microsoft Office Word</Application>
  <DocSecurity>0</DocSecurity>
  <Lines>1196</Lines>
  <Paragraphs>603</Paragraphs>
  <ScaleCrop>false</ScaleCrop>
  <HeadingPairs>
    <vt:vector size="2" baseType="variant">
      <vt:variant>
        <vt:lpstr>Title</vt:lpstr>
      </vt:variant>
      <vt:variant>
        <vt:i4>1</vt:i4>
      </vt:variant>
    </vt:vector>
  </HeadingPairs>
  <TitlesOfParts>
    <vt:vector size="1" baseType="lpstr">
      <vt:lpstr>Commonwealth 
supported places 
and HECS-HELP 
information</vt:lpstr>
    </vt:vector>
  </TitlesOfParts>
  <Company/>
  <LinksUpToDate>false</LinksUpToDate>
  <CharactersWithSpaces>51547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supported places 
and HECS-HELP 
information</dc:title>
  <dc:subject/>
  <dc:creator>SCOTT,Michelle</dc:creator>
  <cp:keywords/>
  <dc:description/>
  <cp:lastModifiedBy>SCOTT,Michelle</cp:lastModifiedBy>
  <cp:revision>105</cp:revision>
  <cp:lastPrinted>2025-02-10T22:16:00Z</cp:lastPrinted>
  <dcterms:created xsi:type="dcterms:W3CDTF">2025-01-06T23:13:00Z</dcterms:created>
  <dcterms:modified xsi:type="dcterms:W3CDTF">2025-02-10T22:18:00Z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2025-01-06T23:15:11Z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015f5403-fe65-448c-a617-28e0105e4d06</vt:lpwstr>
  </property>
  <property fmtid="{D5CDD505-2E9C-101B-9397-08002B2CF9AE}" pid="10" name="MSIP_Label_79d889eb-932f-4752-8739-64d25806ef64_ContentBits">
    <vt:lpwstr>0</vt:lpwstr>
  </property>
</Properties>
</file>