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FF095" w14:textId="30311AFA" w:rsidR="0060427D" w:rsidRPr="00EA011E" w:rsidRDefault="0060427D" w:rsidP="00EA011E">
      <w:pPr>
        <w:pStyle w:val="CoverYear"/>
        <w:framePr w:wrap="around"/>
        <w:shd w:val="clear" w:color="auto" w:fill="FFAFC6"/>
        <w:rPr>
          <w:color w:val="7A2842"/>
        </w:rPr>
      </w:pPr>
      <w:r w:rsidRPr="00EA011E">
        <w:rPr>
          <w:color w:val="7A2842"/>
        </w:rPr>
        <w:t>202</w:t>
      </w:r>
      <w:r w:rsidR="00D74C00">
        <w:rPr>
          <w:color w:val="7A2842"/>
        </w:rPr>
        <w:t>6</w:t>
      </w:r>
    </w:p>
    <w:p w14:paraId="406D6383" w14:textId="63F55353" w:rsidR="00FF1515" w:rsidRPr="00FF1515" w:rsidRDefault="00EA011E" w:rsidP="00D331A0">
      <w:pPr>
        <w:spacing w:after="860"/>
      </w:pPr>
      <w:r>
        <w:rPr>
          <w:noProof/>
          <w14:ligatures w14:val="standardContextual"/>
        </w:rPr>
        <mc:AlternateContent>
          <mc:Choice Requires="wps">
            <w:drawing>
              <wp:anchor distT="0" distB="0" distL="114300" distR="114300" simplePos="0" relativeHeight="251658243" behindDoc="0" locked="0" layoutInCell="1" allowOverlap="1" wp14:anchorId="558A92B5" wp14:editId="10CD7950">
                <wp:simplePos x="0" y="0"/>
                <wp:positionH relativeFrom="column">
                  <wp:posOffset>4860290</wp:posOffset>
                </wp:positionH>
                <wp:positionV relativeFrom="paragraph">
                  <wp:posOffset>-939800</wp:posOffset>
                </wp:positionV>
                <wp:extent cx="914400" cy="914400"/>
                <wp:effectExtent l="0" t="0" r="635" b="0"/>
                <wp:wrapNone/>
                <wp:docPr id="1305499539"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AFC6"/>
                        </a:solidFill>
                        <a:ln w="6350">
                          <a:noFill/>
                        </a:ln>
                      </wps:spPr>
                      <wps:txbx>
                        <w:txbxContent>
                          <w:p w14:paraId="7FA6DBCD" w14:textId="6A586577" w:rsidR="00EA011E" w:rsidRDefault="00EA011E">
                            <w:r w:rsidRPr="00E43527">
                              <w:rPr>
                                <w:noProof/>
                              </w:rPr>
                              <w:drawing>
                                <wp:inline distT="0" distB="0" distL="0" distR="0" wp14:anchorId="5C3975DF" wp14:editId="236BDE94">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08FFD68">
              <v:shapetype id="_x0000_t202" coordsize="21600,21600" o:spt="202" path="m,l,21600r21600,l21600,xe" w14:anchorId="558A92B5">
                <v:stroke joinstyle="miter"/>
                <v:path gradientshapeok="t" o:connecttype="rect"/>
              </v:shapetype>
              <v:shape id="Text Box 1" style="position:absolute;margin-left:382.7pt;margin-top:-74pt;width:1in;height:1in;z-index:251658243;visibility:visible;mso-wrap-style:none;mso-wrap-distance-left:9pt;mso-wrap-distance-top:0;mso-wrap-distance-right:9pt;mso-wrap-distance-bottom:0;mso-position-horizontal:absolute;mso-position-horizontal-relative:text;mso-position-vertical:absolute;mso-position-vertical-relative:text;v-text-anchor:top" o:spid="_x0000_s1026" fillcolor="#ffafc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">
                <v:textbox>
                  <w:txbxContent>
                    <w:p w:rsidR="00EA011E" w:rsidRDefault="00EA011E" w14:paraId="672A6659" w14:textId="6A586577">
                      <w:r w:rsidRPr="00E43527">
                        <w:rPr>
                          <w:noProof/>
                        </w:rPr>
                        <w:drawing>
                          <wp:inline distT="0" distB="0" distL="0" distR="0" wp14:anchorId="79101FA9" wp14:editId="236BDE94">
                            <wp:extent cx="1255680" cy="647667"/>
                            <wp:effectExtent l="0" t="0" r="1905" b="635"/>
                            <wp:docPr id="65802554"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4">
                                      <a:extLst>
                                        <a:ext uri="{96DAC541-7B7A-43D3-8B79-37D633B846F1}">
                                          <asvg:svgBlip xmlns:asvg="http://schemas.microsoft.com/office/drawing/2016/SVG/main" r:embed="rId15"/>
                                        </a:ext>
                                      </a:extLst>
                                    </a:blip>
                                    <a:stretch>
                                      <a:fillRect/>
                                    </a:stretch>
                                  </pic:blipFill>
                                  <pic:spPr>
                                    <a:xfrm>
                                      <a:off x="0" y="0"/>
                                      <a:ext cx="1255680" cy="647667"/>
                                    </a:xfrm>
                                    <a:prstGeom prst="rect">
                                      <a:avLst/>
                                    </a:prstGeom>
                                  </pic:spPr>
                                </pic:pic>
                              </a:graphicData>
                            </a:graphic>
                          </wp:inline>
                        </w:drawing>
                      </w:r>
                    </w:p>
                  </w:txbxContent>
                </v:textbox>
              </v:shape>
            </w:pict>
          </mc:Fallback>
        </mc:AlternateContent>
      </w:r>
      <w:r w:rsidR="000F0404">
        <w:rPr>
          <w:noProof/>
          <w14:ligatures w14:val="standardContextual"/>
        </w:rPr>
        <w:drawing>
          <wp:anchor distT="0" distB="0" distL="114300" distR="114300" simplePos="0" relativeHeight="251658242" behindDoc="0" locked="1" layoutInCell="1" allowOverlap="1" wp14:anchorId="3936D1DD" wp14:editId="23FF8EF8">
            <wp:simplePos x="0" y="0"/>
            <wp:positionH relativeFrom="page">
              <wp:posOffset>5118100</wp:posOffset>
            </wp:positionH>
            <wp:positionV relativeFrom="page">
              <wp:posOffset>4233545</wp:posOffset>
            </wp:positionV>
            <wp:extent cx="385200" cy="248400"/>
            <wp:effectExtent l="0" t="0" r="0" b="0"/>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sidR="000F0404">
        <w:rPr>
          <w:noProof/>
          <w14:ligatures w14:val="standardContextual"/>
        </w:rPr>
        <mc:AlternateContent>
          <mc:Choice Requires="wps">
            <w:drawing>
              <wp:anchor distT="0" distB="0" distL="114300" distR="114300" simplePos="0" relativeHeight="251658241" behindDoc="1" locked="1" layoutInCell="1" allowOverlap="1" wp14:anchorId="1F4DE0EC" wp14:editId="13B24826">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a:blip r:embed="rId18" cstate="hq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8CF6A44">
              <v:rect id="Photo" style="position:absolute;margin-left:0;margin-top:416.75pt;width:595.3pt;height:425.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stroked="f" strokeweight="1pt" w14:anchorId="1423E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">
                <v:fill type="frame" o:title="" recolor="t" rotate="t" r:id="rId19"/>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8240" behindDoc="1" locked="1" layoutInCell="1" allowOverlap="1" wp14:anchorId="53369807" wp14:editId="7710025D">
                <wp:simplePos x="0" y="0"/>
                <wp:positionH relativeFrom="page">
                  <wp:align>right</wp:align>
                </wp:positionH>
                <wp:positionV relativeFrom="page">
                  <wp:posOffset>-190500</wp:posOffset>
                </wp:positionV>
                <wp:extent cx="7559675" cy="10691495"/>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A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C944954">
              <v:rect id="Background" style="position:absolute;margin-left:544.05pt;margin-top:-15pt;width:595.25pt;height:841.8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alt="&quot;&quot;" o:spid="_x0000_s1026" fillcolor="#ffafc6" stroked="f" strokeweight="1pt" w14:anchorId="5A6CE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">
                <w10:wrap anchorx="page" anchory="page"/>
                <w10:anchorlock/>
              </v:rect>
            </w:pict>
          </mc:Fallback>
        </mc:AlternateContent>
      </w:r>
    </w:p>
    <w:bookmarkStart w:id="0" w:name="_Toc185021322"/>
    <w:bookmarkStart w:id="1" w:name="_Toc187667767"/>
    <w:p w14:paraId="3F8F7B45" w14:textId="025E47EE" w:rsidR="001C3645" w:rsidRPr="001D0E39" w:rsidRDefault="00233E78" w:rsidP="00EA011E">
      <w:pPr>
        <w:pStyle w:val="Heading1"/>
        <w:shd w:val="clear" w:color="auto" w:fill="FFAFC6"/>
        <w:rPr>
          <w:color w:val="7A2842"/>
        </w:rPr>
      </w:pPr>
      <w:sdt>
        <w:sdtPr>
          <w:rPr>
            <w:color w:val="7A2842"/>
          </w:rPr>
          <w:alias w:val="Title"/>
          <w:tag w:val=""/>
          <w:id w:val="-55327500"/>
          <w:placeholder>
            <w:docPart w:val="7DDBAD9C16B247CE9753D2FF9DAC04A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B310B" w:rsidRPr="001D0E39">
            <w:rPr>
              <w:color w:val="7A2842"/>
            </w:rPr>
            <w:t xml:space="preserve">FEE-FREE Uni Ready Course Commonwealth </w:t>
          </w:r>
          <w:r w:rsidR="00FB1890" w:rsidRPr="001D0E39">
            <w:rPr>
              <w:color w:val="7A2842"/>
            </w:rPr>
            <w:t>s</w:t>
          </w:r>
          <w:r w:rsidR="00DB310B" w:rsidRPr="001D0E39">
            <w:rPr>
              <w:color w:val="7A2842"/>
            </w:rPr>
            <w:t>upported place</w:t>
          </w:r>
          <w:r w:rsidR="00453C42" w:rsidRPr="001D0E39">
            <w:rPr>
              <w:color w:val="7A2842"/>
            </w:rPr>
            <w:t xml:space="preserve"> information</w:t>
          </w:r>
        </w:sdtContent>
      </w:sdt>
      <w:bookmarkEnd w:id="0"/>
      <w:bookmarkEnd w:id="1"/>
    </w:p>
    <w:p w14:paraId="7E78E85E" w14:textId="0BA5D38E" w:rsidR="001C3645" w:rsidRPr="001D0E39" w:rsidRDefault="00D331A0" w:rsidP="00EA011E">
      <w:pPr>
        <w:pStyle w:val="CoverSubtitle"/>
        <w:shd w:val="clear" w:color="auto" w:fill="FFAFC6"/>
        <w:rPr>
          <w:color w:val="7A2842"/>
        </w:rPr>
      </w:pPr>
      <w:r w:rsidRPr="001D0E39">
        <w:rPr>
          <w:color w:val="7A2842"/>
        </w:rPr>
        <w:t>This booklet is about subsidised</w:t>
      </w:r>
      <w:r w:rsidRPr="001D0E39">
        <w:rPr>
          <w:color w:val="7A2842"/>
        </w:rPr>
        <w:br/>
        <w:t xml:space="preserve">university places </w:t>
      </w:r>
      <w:r w:rsidR="00EA011E" w:rsidRPr="001D0E39">
        <w:rPr>
          <w:color w:val="7A2842"/>
        </w:rPr>
        <w:t>for FEE-FREE Uni Ready courses.</w:t>
      </w:r>
      <w:r w:rsidR="001C3645" w:rsidRPr="001D0E39">
        <w:rPr>
          <w:color w:val="7A2842"/>
        </w:rPr>
        <w:t xml:space="preserve"> </w:t>
      </w:r>
    </w:p>
    <w:p w14:paraId="7F776A56" w14:textId="77777777" w:rsidR="001C3645" w:rsidRPr="001D0E39" w:rsidRDefault="001C3645" w:rsidP="00EA011E">
      <w:pPr>
        <w:pStyle w:val="CoverWeb"/>
        <w:framePr w:wrap="around"/>
        <w:shd w:val="clear" w:color="auto" w:fill="FFAFC6"/>
        <w:rPr>
          <w:color w:val="7A2842"/>
        </w:rPr>
      </w:pPr>
      <w:r w:rsidRPr="001D0E39">
        <w:rPr>
          <w:color w:val="7A2842"/>
        </w:rPr>
        <w:t xml:space="preserve">Visit </w:t>
      </w:r>
      <w:hyperlink r:id="rId20" w:tooltip="Visit Study Assist" w:history="1">
        <w:r w:rsidRPr="001D0E39">
          <w:rPr>
            <w:b/>
            <w:bCs/>
            <w:color w:val="7A2842"/>
          </w:rPr>
          <w:t>studyassist.gov.au</w:t>
        </w:r>
      </w:hyperlink>
      <w:r w:rsidRPr="001D0E39">
        <w:rPr>
          <w:color w:val="7A2842"/>
        </w:rPr>
        <w:br/>
        <w:t>for up-to-date information</w:t>
      </w:r>
    </w:p>
    <w:p w14:paraId="23375FC1" w14:textId="1CFF044D" w:rsidR="001C3645" w:rsidRPr="00EA011E" w:rsidRDefault="001C3645" w:rsidP="00EA011E">
      <w:pPr>
        <w:pStyle w:val="CoverDate"/>
        <w:framePr w:wrap="around"/>
        <w:shd w:val="clear" w:color="auto" w:fill="FFAFC6"/>
        <w:rPr>
          <w:color w:val="7A2842"/>
        </w:rPr>
      </w:pPr>
      <w:r w:rsidRPr="00EA011E">
        <w:rPr>
          <w:color w:val="7A2842"/>
        </w:rPr>
        <w:t xml:space="preserve">Published </w:t>
      </w:r>
      <w:sdt>
        <w:sdtPr>
          <w:rPr>
            <w:color w:val="7A2842"/>
          </w:rPr>
          <w:alias w:val="Publish Date"/>
          <w:tag w:val=""/>
          <w:id w:val="-2050059068"/>
          <w:placeholder>
            <w:docPart w:val="3BF6D9CE5E8240B1891EE0775086E08F"/>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CA2FAB">
            <w:rPr>
              <w:color w:val="7A2842"/>
            </w:rPr>
            <w:t>September 2025</w:t>
          </w:r>
        </w:sdtContent>
      </w:sdt>
    </w:p>
    <w:p w14:paraId="1E6121FE" w14:textId="77777777" w:rsidR="00151CF0" w:rsidRDefault="00151CF0"/>
    <w:p w14:paraId="0F61CD91" w14:textId="53C727B6"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2F5B89" w14:paraId="2316686E" w14:textId="77777777" w:rsidTr="009F79B1">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67D098CB" w14:textId="77777777" w:rsidR="002F5B89" w:rsidRDefault="002F5B89" w:rsidP="009F79B1">
            <w:r>
              <w:rPr>
                <w:noProof/>
              </w:rPr>
              <w:lastRenderedPageBreak/>
              <mc:AlternateContent>
                <mc:Choice Requires="wpg">
                  <w:drawing>
                    <wp:inline distT="0" distB="0" distL="0" distR="0" wp14:anchorId="72265DAF" wp14:editId="44E4F451">
                      <wp:extent cx="593725" cy="579120"/>
                      <wp:effectExtent l="0" t="0" r="0" b="0"/>
                      <wp:docPr id="641844247"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02320147"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475099306" name="Graphic 3"/>
                                <pic:cNvPicPr>
                                  <a:picLocks noChangeAspect="1"/>
                                </pic:cNvPicPr>
                              </pic:nvPicPr>
                              <pic:blipFill>
                                <a:blip r:embed="rId23">
                                  <a:extLst>
                                    <a:ext uri="{96DAC541-7B7A-43D3-8B79-37D633B846F1}">
                                      <asvg:svgBlip xmlns:asvg="http://schemas.microsoft.com/office/drawing/2016/SVG/main" r:embed="rId24"/>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881D242">
                    <v:group id="Group 4" style="width:46.75pt;height:45.6pt;mso-position-horizontal-relative:char;mso-position-vertical-relative:line" alt="Icon - hand" coordsize="5937,5791" o:spid="_x0000_s1026" w14:anchorId="293855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">
                        <v:imagedata o:title="" r:id="rId25"/>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">
                        <v:imagedata o:title="" r:id="rId26"/>
                      </v:shape>
                      <w10:anchorlock/>
                    </v:group>
                  </w:pict>
                </mc:Fallback>
              </mc:AlternateContent>
            </w:r>
          </w:p>
        </w:tc>
        <w:tc>
          <w:tcPr>
            <w:tcW w:w="7824" w:type="dxa"/>
          </w:tcPr>
          <w:p w14:paraId="13094DB1" w14:textId="3FCDDB23" w:rsidR="002F5B89" w:rsidRDefault="002F5B89" w:rsidP="002F5B89">
            <w:pPr>
              <w:cnfStyle w:val="000000000000" w:firstRow="0" w:lastRow="0" w:firstColumn="0" w:lastColumn="0" w:oddVBand="0" w:evenVBand="0" w:oddHBand="0" w:evenHBand="0" w:firstRowFirstColumn="0" w:firstRowLastColumn="0" w:lastRowFirstColumn="0" w:lastRowLastColumn="0"/>
            </w:pPr>
            <w:r>
              <w:t xml:space="preserve">You </w:t>
            </w:r>
            <w:r w:rsidRPr="00AD0B44">
              <w:t xml:space="preserve">must read this booklet before submitting </w:t>
            </w:r>
            <w:r w:rsidRPr="006A38AF">
              <w:t xml:space="preserve">the </w:t>
            </w:r>
            <w:r>
              <w:fldChar w:fldCharType="begin"/>
            </w:r>
            <w:r>
              <w:instrText xml:space="preserve"> REF _Ref188353525 \h </w:instrText>
            </w:r>
            <w:r>
              <w:fldChar w:fldCharType="separate"/>
            </w:r>
            <w:r w:rsidR="00013A77" w:rsidRPr="007B6A86">
              <w:rPr>
                <w:rStyle w:val="HighlightedWords-Colour"/>
                <w:bCs w:val="0"/>
              </w:rPr>
              <w:t>FEE-FREE Uni Ready course</w:t>
            </w:r>
            <w:r>
              <w:fldChar w:fldCharType="end"/>
            </w:r>
            <w:r>
              <w:t xml:space="preserve"> </w:t>
            </w:r>
            <w:r>
              <w:fldChar w:fldCharType="begin"/>
            </w:r>
            <w:r>
              <w:instrText xml:space="preserve"> REF _Ref187160782 \h </w:instrText>
            </w:r>
            <w:r>
              <w:fldChar w:fldCharType="separate"/>
            </w:r>
            <w:r w:rsidR="00013A77" w:rsidRPr="00082C28">
              <w:rPr>
                <w:rStyle w:val="HighlightedWords-Colour"/>
                <w:bCs w:val="0"/>
              </w:rPr>
              <w:t>Electronic Commonwealth Assistance Form (eCAF)</w:t>
            </w:r>
            <w:r>
              <w:fldChar w:fldCharType="end"/>
            </w:r>
            <w:r>
              <w:t>.</w:t>
            </w:r>
          </w:p>
          <w:p w14:paraId="56CA1F0F" w14:textId="4BD9A68A" w:rsidR="002F5B89" w:rsidRDefault="002F5B89" w:rsidP="002F5B89">
            <w:pPr>
              <w:cnfStyle w:val="000000000000" w:firstRow="0" w:lastRow="0" w:firstColumn="0" w:lastColumn="0" w:oddVBand="0" w:evenVBand="0" w:oddHBand="0" w:evenHBand="0" w:firstRowFirstColumn="0" w:firstRowLastColumn="0" w:lastRowFirstColumn="0" w:lastRowLastColumn="0"/>
            </w:pPr>
            <w:r w:rsidRPr="00AD0B44">
              <w:t xml:space="preserve">When you submit your form, you are declaring you have read this </w:t>
            </w:r>
            <w:proofErr w:type="gramStart"/>
            <w:r w:rsidRPr="00AD0B44">
              <w:t>booklet</w:t>
            </w:r>
            <w:proofErr w:type="gramEnd"/>
            <w:r w:rsidRPr="00AD0B44">
              <w:t xml:space="preserve"> and you are aware of your obligations </w:t>
            </w:r>
            <w:r>
              <w:t xml:space="preserve">as a Commonwealth supported student. </w:t>
            </w:r>
          </w:p>
        </w:tc>
      </w:tr>
    </w:tbl>
    <w:p w14:paraId="6E1E9846" w14:textId="77777777" w:rsidR="002F5B89" w:rsidRDefault="002F5B89" w:rsidP="002F5B89">
      <w:pPr>
        <w:pStyle w:val="Normal-noBeforeAfter"/>
      </w:pPr>
    </w:p>
    <w:p w14:paraId="76B0E3F0" w14:textId="77777777" w:rsidR="002F5B89" w:rsidRDefault="002F5B89" w:rsidP="002F5B89">
      <w:pPr>
        <w:pStyle w:val="Normal-noBeforeAfter"/>
      </w:pPr>
    </w:p>
    <w:tbl>
      <w:tblPr>
        <w:tblStyle w:val="PullTable"/>
        <w:tblW w:w="9150" w:type="dxa"/>
        <w:tblLayout w:type="fixed"/>
        <w:tblLook w:val="04A0" w:firstRow="1" w:lastRow="0" w:firstColumn="1" w:lastColumn="0" w:noHBand="0" w:noVBand="1"/>
      </w:tblPr>
      <w:tblGrid>
        <w:gridCol w:w="1328"/>
        <w:gridCol w:w="7822"/>
      </w:tblGrid>
      <w:tr w:rsidR="002F5B89" w14:paraId="3A418334" w14:textId="77777777" w:rsidTr="009F79B1">
        <w:tc>
          <w:tcPr>
            <w:cnfStyle w:val="001000000000" w:firstRow="0" w:lastRow="0" w:firstColumn="1" w:lastColumn="0" w:oddVBand="0" w:evenVBand="0" w:oddHBand="0" w:evenHBand="0" w:firstRowFirstColumn="0" w:firstRowLastColumn="0" w:lastRowFirstColumn="0" w:lastRowLastColumn="0"/>
            <w:tcW w:w="1328" w:type="dxa"/>
          </w:tcPr>
          <w:bookmarkStart w:id="2" w:name="_Hlk187828512"/>
          <w:p w14:paraId="0077B94D" w14:textId="77777777" w:rsidR="002F5B89" w:rsidRDefault="002F5B89" w:rsidP="009F79B1">
            <w:r>
              <w:rPr>
                <w:noProof/>
              </w:rPr>
              <mc:AlternateContent>
                <mc:Choice Requires="wpg">
                  <w:drawing>
                    <wp:inline distT="0" distB="0" distL="0" distR="0" wp14:anchorId="7E534325" wp14:editId="5B43D9CD">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DF343A9">
                    <v:group id="Group 4" style="width:46.75pt;height:45.6pt;mso-position-horizontal-relative:char;mso-position-vertical-relative:line" alt="Icon - exclamation mark" coordsize="5937,5791" o:spid="_x0000_s1026" w14:anchorId="602BB1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rRLPb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">
                        <v:imagedata o:title="" r:id="rId25"/>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o:title="" r:id="rId29"/>
                      </v:shape>
                      <w10:anchorlock/>
                    </v:group>
                  </w:pict>
                </mc:Fallback>
              </mc:AlternateContent>
            </w:r>
          </w:p>
        </w:tc>
        <w:tc>
          <w:tcPr>
            <w:tcW w:w="7822" w:type="dxa"/>
          </w:tcPr>
          <w:p w14:paraId="0C0C7AFE" w14:textId="312DE131" w:rsidR="002F5B89" w:rsidRPr="00AD0B44" w:rsidRDefault="002F5B89" w:rsidP="009F79B1">
            <w:pPr>
              <w:cnfStyle w:val="000000000000" w:firstRow="0" w:lastRow="0" w:firstColumn="0" w:lastColumn="0" w:oddVBand="0" w:evenVBand="0" w:oddHBand="0" w:evenHBand="0" w:firstRowFirstColumn="0" w:firstRowLastColumn="0" w:lastRowFirstColumn="0" w:lastRowLastColumn="0"/>
            </w:pPr>
            <w:r>
              <w:t xml:space="preserve">If </w:t>
            </w:r>
            <w:r w:rsidRPr="00AD0B44">
              <w:t xml:space="preserve">you do not submit your </w:t>
            </w:r>
            <w:r>
              <w:t xml:space="preserve">eCAF before the </w:t>
            </w:r>
            <w:r>
              <w:fldChar w:fldCharType="begin"/>
            </w:r>
            <w:r>
              <w:instrText xml:space="preserve"> REF _Ref187161025 \h </w:instrText>
            </w:r>
            <w:r>
              <w:fldChar w:fldCharType="separate"/>
            </w:r>
            <w:r w:rsidR="00013A77" w:rsidRPr="00082C28">
              <w:rPr>
                <w:rStyle w:val="HighlightedWords-Colour"/>
                <w:bCs w:val="0"/>
              </w:rPr>
              <w:t>Census date</w:t>
            </w:r>
            <w:r>
              <w:fldChar w:fldCharType="end"/>
            </w:r>
            <w:r>
              <w:t xml:space="preserve"> your</w:t>
            </w:r>
            <w:r w:rsidRPr="00AD0B44">
              <w:t xml:space="preserve"> enrolment will be cancelled. </w:t>
            </w:r>
          </w:p>
          <w:p w14:paraId="55D728B5" w14:textId="25562A62" w:rsidR="002F5B89" w:rsidRDefault="002F5B89" w:rsidP="009F79B1">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48780D">
              <w:t xml:space="preserve">higher education </w:t>
            </w:r>
            <w:r>
              <w:t xml:space="preserve">provider </w:t>
            </w:r>
            <w:r w:rsidRPr="00AD0B44">
              <w:t>if you don’t know.</w:t>
            </w:r>
          </w:p>
        </w:tc>
      </w:tr>
      <w:bookmarkEnd w:id="2"/>
    </w:tbl>
    <w:p w14:paraId="488DBC25" w14:textId="77777777" w:rsidR="002F5B89" w:rsidRDefault="002F5B89" w:rsidP="002F5B89">
      <w:pPr>
        <w:pStyle w:val="Normal-noBeforeAfter"/>
      </w:pPr>
    </w:p>
    <w:p w14:paraId="67507554" w14:textId="77777777" w:rsidR="002F5B89" w:rsidRDefault="002F5B89" w:rsidP="002F5B89">
      <w:pPr>
        <w:pStyle w:val="Normal-noBeforeAfter"/>
      </w:pPr>
    </w:p>
    <w:tbl>
      <w:tblPr>
        <w:tblStyle w:val="PullTable"/>
        <w:tblW w:w="9151" w:type="dxa"/>
        <w:tblLayout w:type="fixed"/>
        <w:tblLook w:val="04A0" w:firstRow="1" w:lastRow="0" w:firstColumn="1" w:lastColumn="0" w:noHBand="0" w:noVBand="1"/>
      </w:tblPr>
      <w:tblGrid>
        <w:gridCol w:w="1327"/>
        <w:gridCol w:w="7824"/>
      </w:tblGrid>
      <w:tr w:rsidR="002F5B89" w14:paraId="5694574A" w14:textId="77777777" w:rsidTr="009F79B1">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60BE58F3" w14:textId="77777777" w:rsidR="002F5B89" w:rsidRDefault="002F5B89" w:rsidP="009F79B1">
            <w:r>
              <w:rPr>
                <w:noProof/>
              </w:rPr>
              <mc:AlternateContent>
                <mc:Choice Requires="wpg">
                  <w:drawing>
                    <wp:inline distT="0" distB="0" distL="0" distR="0" wp14:anchorId="16DB1E23" wp14:editId="6F1FE659">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30">
                                  <a:extLst>
                                    <a:ext uri="{96DAC541-7B7A-43D3-8B79-37D633B846F1}">
                                      <asvg:svgBlip xmlns:asvg="http://schemas.microsoft.com/office/drawing/2016/SVG/main" r:embed="rId31"/>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E02053B">
                    <v:group id="Group 4" style="width:46.75pt;height:45.6pt;mso-position-horizontal-relative:char;mso-position-vertical-relative:line" alt="Icon - megaphone" coordsize="5937,5791" o:spid="_x0000_s1026" w14:anchorId="6E9176E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6j434bgIAAD8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">
                        <v:imagedata o:title="" r:id="rId25"/>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o:title="" r:id="rId32"/>
                      </v:shape>
                      <w10:anchorlock/>
                    </v:group>
                  </w:pict>
                </mc:Fallback>
              </mc:AlternateContent>
            </w:r>
          </w:p>
        </w:tc>
        <w:tc>
          <w:tcPr>
            <w:tcW w:w="7824" w:type="dxa"/>
          </w:tcPr>
          <w:p w14:paraId="01673FA4" w14:textId="2984D81C" w:rsidR="002F5B89" w:rsidRDefault="002F5B89" w:rsidP="009F79B1">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t>
            </w:r>
            <w:r>
              <w:fldChar w:fldCharType="begin"/>
            </w:r>
            <w:r>
              <w:instrText xml:space="preserve"> REF _Ref187302537 \h </w:instrText>
            </w:r>
            <w:r>
              <w:fldChar w:fldCharType="separate"/>
            </w:r>
            <w:r w:rsidR="00013A77" w:rsidRPr="006420D5">
              <w:rPr>
                <w:rStyle w:val="HighlightedWordsItalics-Colour"/>
                <w:bCs/>
              </w:rPr>
              <w:t>Higher Education Support Act 2003</w:t>
            </w:r>
            <w:r w:rsidR="00013A77" w:rsidRPr="006420D5">
              <w:rPr>
                <w:rStyle w:val="HighlightedWords-Colour"/>
                <w:bCs w:val="0"/>
              </w:rPr>
              <w:t xml:space="preserve"> (the Act)</w:t>
            </w:r>
            <w:r>
              <w:fldChar w:fldCharType="end"/>
            </w:r>
            <w:r w:rsidR="003F0F40">
              <w:t xml:space="preserve"> </w:t>
            </w:r>
            <w:r w:rsidRPr="00AD0B44">
              <w:t xml:space="preserve">and guidelines made under the Act, available at </w:t>
            </w:r>
            <w:hyperlink r:id="rId33" w:history="1">
              <w:r w:rsidRPr="00AD0B44">
                <w:rPr>
                  <w:rStyle w:val="Hyperlink"/>
                  <w:rFonts w:eastAsiaTheme="majorEastAsia"/>
                </w:rPr>
                <w:t>www.legislation.gov.au</w:t>
              </w:r>
            </w:hyperlink>
            <w:r w:rsidRPr="00AD0B44">
              <w:t xml:space="preserve">. </w:t>
            </w:r>
          </w:p>
          <w:p w14:paraId="7101367D" w14:textId="77777777" w:rsidR="002F5B89" w:rsidRDefault="002F5B89" w:rsidP="009F79B1">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13E59D42" w14:textId="77777777" w:rsidR="002F5B89" w:rsidRDefault="002F5B89" w:rsidP="002F5B89">
      <w:pPr>
        <w:pStyle w:val="Normal-noBeforeAfter"/>
      </w:pPr>
    </w:p>
    <w:p w14:paraId="6E233262" w14:textId="77777777" w:rsidR="002F5B89" w:rsidRDefault="002F5B89" w:rsidP="002F5B89">
      <w:pPr>
        <w:pStyle w:val="Normal-noBeforeAfter"/>
      </w:pPr>
    </w:p>
    <w:p w14:paraId="5C4B6E05" w14:textId="77777777" w:rsidR="002F5B89" w:rsidRDefault="002F5B89" w:rsidP="002F5B89">
      <w:pPr>
        <w:pStyle w:val="Normal-noBeforeAfter"/>
      </w:pPr>
    </w:p>
    <w:p w14:paraId="33D505D4" w14:textId="77777777" w:rsidR="002F5B89" w:rsidRPr="000E5764" w:rsidRDefault="002F5B89" w:rsidP="002F5B89">
      <w:pPr>
        <w:pStyle w:val="Normal-noBeforeAfter"/>
      </w:pPr>
    </w:p>
    <w:p w14:paraId="6ACEAB9D" w14:textId="77777777" w:rsidR="002F5B89" w:rsidRPr="00AD0B44" w:rsidRDefault="002F5B89" w:rsidP="002F5B89">
      <w:pPr>
        <w:pStyle w:val="Copyright-ISSN"/>
        <w:tabs>
          <w:tab w:val="center" w:pos="4592"/>
        </w:tabs>
        <w:spacing w:before="120" w:line="240" w:lineRule="atLeast"/>
      </w:pPr>
      <w:r>
        <w:t>I</w:t>
      </w:r>
      <w:r w:rsidRPr="00AD0B44">
        <w:t>SSN 1449-9282</w:t>
      </w:r>
      <w:r w:rsidRPr="00AD0B44">
        <w:rPr>
          <w:noProof/>
        </w:rPr>
        <w:t xml:space="preserve"> </w:t>
      </w:r>
      <w:r>
        <w:rPr>
          <w:noProof/>
        </w:rPr>
        <w:tab/>
      </w:r>
    </w:p>
    <w:p w14:paraId="159AA08C" w14:textId="4A82DD84" w:rsidR="002F5B89" w:rsidRPr="00AD0B44" w:rsidRDefault="002F5B89" w:rsidP="002F5B89">
      <w:pPr>
        <w:pStyle w:val="Copyright"/>
      </w:pPr>
      <w:r>
        <w:t xml:space="preserve">© Commonwealth of Australia </w:t>
      </w:r>
      <w:r w:rsidRPr="00CA2FAB">
        <w:t>202</w:t>
      </w:r>
      <w:r w:rsidR="00CA2FAB" w:rsidRPr="00CA2FAB">
        <w:t>5</w:t>
      </w:r>
    </w:p>
    <w:p w14:paraId="680DCDBC" w14:textId="77777777" w:rsidR="002F5B89" w:rsidRPr="00AD0B44" w:rsidRDefault="002F5B89" w:rsidP="002F5B89">
      <w:pPr>
        <w:pStyle w:val="Copyright"/>
      </w:pPr>
      <w:r w:rsidRPr="00AD0B44">
        <w:rPr>
          <w:noProof/>
          <w:lang w:eastAsia="en-AU"/>
        </w:rPr>
        <w:drawing>
          <wp:inline distT="0" distB="0" distL="0" distR="0" wp14:anchorId="35D4E908" wp14:editId="43FCA5C2">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4" r:link="rId3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49A8BF2" w14:textId="77777777" w:rsidR="002F5B89" w:rsidRPr="00AD0B44" w:rsidRDefault="002F5B89" w:rsidP="002F5B89">
      <w:pPr>
        <w:pStyle w:val="Copyright"/>
      </w:pPr>
      <w:r w:rsidRPr="00AD0B44">
        <w:t>The Department of Education supports and encourages the dissemination and exchange of information. All material produced by the Department constitutes Commonwealth copyright material.</w:t>
      </w:r>
    </w:p>
    <w:p w14:paraId="67F7BD45" w14:textId="77777777" w:rsidR="002F5B89" w:rsidRPr="00AD0B44" w:rsidRDefault="002F5B89" w:rsidP="002F5B89">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6" w:history="1">
        <w:r w:rsidRPr="00952C81">
          <w:rPr>
            <w:rStyle w:val="Hyperlink"/>
          </w:rPr>
          <w:t>creativecommons.org/licenses/by/4.0/</w:t>
        </w:r>
      </w:hyperlink>
      <w:r w:rsidRPr="00AD0B44">
        <w:t>.</w:t>
      </w:r>
    </w:p>
    <w:p w14:paraId="2624F1BC" w14:textId="77777777" w:rsidR="002F5B89" w:rsidRPr="00AD0B44" w:rsidRDefault="002F5B89" w:rsidP="002F5B89">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725A81D3" w14:textId="77777777" w:rsidR="002F5B89" w:rsidRPr="00AD0B44" w:rsidRDefault="002F5B89" w:rsidP="002F5B89">
      <w:pPr>
        <w:pStyle w:val="Copyright"/>
      </w:pPr>
      <w:r w:rsidRPr="00AD0B44">
        <w:t>Copyright requests and enquiries concerning further authorisation should be addressed to:</w:t>
      </w:r>
    </w:p>
    <w:p w14:paraId="15337544" w14:textId="77777777" w:rsidR="002F5B89" w:rsidRPr="00AD0B44" w:rsidRDefault="002F5B89" w:rsidP="002F5B89">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5C684A16" w14:textId="77777777" w:rsidR="009F0F72" w:rsidRDefault="009F0F72" w:rsidP="009F0F72">
      <w:pPr>
        <w:pStyle w:val="Heading3"/>
        <w:numPr>
          <w:ilvl w:val="0"/>
          <w:numId w:val="0"/>
        </w:numPr>
        <w:spacing w:before="440"/>
      </w:pPr>
      <w:bookmarkStart w:id="3" w:name="_Toc208914072"/>
      <w:r>
        <w:lastRenderedPageBreak/>
        <w:t>Who is this booklet for?</w:t>
      </w:r>
      <w:bookmarkEnd w:id="3"/>
    </w:p>
    <w:p w14:paraId="27EF1791" w14:textId="5F18E66F" w:rsidR="009F0F72" w:rsidRPr="00AD0B44" w:rsidRDefault="009F0F72" w:rsidP="009F0F72">
      <w:pPr>
        <w:pStyle w:val="Normal-BeforeBullets"/>
        <w:spacing w:before="0" w:after="0" w:line="200" w:lineRule="atLeast"/>
      </w:pPr>
      <w:r w:rsidRPr="00AD0B44">
        <w:t xml:space="preserve">This booklet is for eligible higher education students enrolling in </w:t>
      </w:r>
      <w:r>
        <w:t xml:space="preserve">a </w:t>
      </w:r>
      <w:r>
        <w:fldChar w:fldCharType="begin"/>
      </w:r>
      <w:r>
        <w:instrText xml:space="preserve"> REF _Ref188353525 \h </w:instrText>
      </w:r>
      <w:r>
        <w:fldChar w:fldCharType="separate"/>
      </w:r>
      <w:r w:rsidR="00013A77" w:rsidRPr="007B6A86">
        <w:rPr>
          <w:rStyle w:val="HighlightedWords-Colour"/>
          <w:bCs w:val="0"/>
        </w:rPr>
        <w:t>FEE-FREE Uni Ready course</w:t>
      </w:r>
      <w:r>
        <w:fldChar w:fldCharType="end"/>
      </w:r>
      <w:r>
        <w:t xml:space="preserve"> </w:t>
      </w:r>
      <w:r>
        <w:rPr>
          <w:rStyle w:val="HighlightedWords-Colour"/>
        </w:rPr>
        <w:fldChar w:fldCharType="begin"/>
      </w:r>
      <w:r>
        <w:instrText xml:space="preserve"> REF _Ref187160699 \h </w:instrText>
      </w:r>
      <w:r>
        <w:rPr>
          <w:rStyle w:val="HighlightedWords-Colour"/>
        </w:rPr>
      </w:r>
      <w:r>
        <w:rPr>
          <w:rStyle w:val="HighlightedWords-Colour"/>
        </w:rPr>
        <w:fldChar w:fldCharType="separate"/>
      </w:r>
      <w:r w:rsidR="00013A77" w:rsidRPr="00082C28">
        <w:rPr>
          <w:rStyle w:val="HighlightedWords-Colour"/>
          <w:bCs w:val="0"/>
        </w:rPr>
        <w:t>Commonwealth supported place (CSP)</w:t>
      </w:r>
      <w:r>
        <w:rPr>
          <w:rStyle w:val="HighlightedWords-Colour"/>
        </w:rPr>
        <w:fldChar w:fldCharType="end"/>
      </w:r>
      <w:r w:rsidRPr="00014496">
        <w:rPr>
          <w:rStyle w:val="HighlightedWords-Colour"/>
          <w:b w:val="0"/>
          <w:bCs w:val="0"/>
        </w:rPr>
        <w:t>.</w:t>
      </w:r>
    </w:p>
    <w:p w14:paraId="1A67ECE5" w14:textId="77777777" w:rsidR="009F0F72" w:rsidRDefault="009F0F72" w:rsidP="009F0F72">
      <w:r w:rsidRPr="00AD0B44">
        <w:t xml:space="preserve">This booklet contains a summary of the key </w:t>
      </w:r>
      <w:r>
        <w:t>conditions of</w:t>
      </w:r>
      <w:r w:rsidRPr="00AD0B44">
        <w:t xml:space="preserve"> a CSP</w:t>
      </w:r>
      <w:r>
        <w:t>.</w:t>
      </w:r>
    </w:p>
    <w:p w14:paraId="1FF7D127" w14:textId="57040100" w:rsidR="009F0F72" w:rsidRPr="00AD0B44" w:rsidRDefault="009F0F72" w:rsidP="009F0F72">
      <w:r>
        <w:t xml:space="preserve">When you submit your </w:t>
      </w:r>
      <w:r>
        <w:rPr>
          <w:rStyle w:val="HighlightedWords-Colour"/>
        </w:rPr>
        <w:fldChar w:fldCharType="begin"/>
      </w:r>
      <w:r>
        <w:instrText xml:space="preserve"> REF _Ref187160782 \h </w:instrText>
      </w:r>
      <w:r>
        <w:rPr>
          <w:rStyle w:val="HighlightedWords-Colour"/>
        </w:rPr>
      </w:r>
      <w:r>
        <w:rPr>
          <w:rStyle w:val="HighlightedWords-Colour"/>
        </w:rPr>
        <w:fldChar w:fldCharType="separate"/>
      </w:r>
      <w:r w:rsidR="00013A77" w:rsidRPr="00082C28">
        <w:rPr>
          <w:rStyle w:val="HighlightedWords-Colour"/>
          <w:bCs w:val="0"/>
        </w:rPr>
        <w:t>Electronic Commonwealth Assistance Form (eCAF)</w:t>
      </w:r>
      <w:r>
        <w:rPr>
          <w:rStyle w:val="HighlightedWords-Colour"/>
        </w:rPr>
        <w:fldChar w:fldCharType="end"/>
      </w:r>
      <w:r>
        <w:rPr>
          <w:rStyle w:val="HighlightedWords-Colour"/>
        </w:rPr>
        <w:t xml:space="preserve"> </w:t>
      </w:r>
      <w:r>
        <w:t>you declare that you have read and understood the information contained in the eCAF and this booklet.</w:t>
      </w:r>
    </w:p>
    <w:p w14:paraId="011F9558" w14:textId="77777777" w:rsidR="009F0F72" w:rsidRDefault="009F0F72" w:rsidP="009F0F72">
      <w:pPr>
        <w:pStyle w:val="Heading3"/>
        <w:numPr>
          <w:ilvl w:val="0"/>
          <w:numId w:val="0"/>
        </w:numPr>
        <w:spacing w:before="440"/>
      </w:pPr>
      <w:bookmarkStart w:id="4" w:name="_Toc208914073"/>
      <w:r>
        <w:t>Using this booklet</w:t>
      </w:r>
      <w:bookmarkEnd w:id="4"/>
    </w:p>
    <w:p w14:paraId="33B11215" w14:textId="19A61C4B" w:rsidR="009F0F72" w:rsidRDefault="009F0F72" w:rsidP="009F0F72">
      <w:r>
        <w:t xml:space="preserve">Some pages in this booklet will have words </w:t>
      </w:r>
      <w:r w:rsidRPr="3F0BC472">
        <w:rPr>
          <w:rStyle w:val="HighlightedWords-Colour"/>
        </w:rPr>
        <w:t>highlighted</w:t>
      </w:r>
      <w:r>
        <w:t>. If you click on the highlighted word</w:t>
      </w:r>
      <w:r w:rsidR="08417D64">
        <w:t>,</w:t>
      </w:r>
      <w:r>
        <w:t xml:space="preserve"> it will take you to the glossary definition at the end of this booklet</w:t>
      </w:r>
      <w:r w:rsidR="003A2B4E">
        <w:t xml:space="preserve">. </w:t>
      </w:r>
    </w:p>
    <w:p w14:paraId="2B0F838D" w14:textId="77777777" w:rsidR="009F0F72" w:rsidRDefault="009F0F72" w:rsidP="009F0F72">
      <w:pPr>
        <w:pStyle w:val="Heading3"/>
        <w:numPr>
          <w:ilvl w:val="0"/>
          <w:numId w:val="0"/>
        </w:numPr>
        <w:spacing w:before="440"/>
      </w:pPr>
      <w:bookmarkStart w:id="5" w:name="_Toc208914074"/>
      <w:r>
        <w:t>For further Information</w:t>
      </w:r>
      <w:bookmarkEnd w:id="5"/>
    </w:p>
    <w:p w14:paraId="0D3687FD" w14:textId="77777777" w:rsidR="009F0F72" w:rsidRDefault="009F0F72" w:rsidP="009F0F72">
      <w:pPr>
        <w:rPr>
          <w:b/>
          <w:caps/>
        </w:rPr>
      </w:pPr>
      <w:r w:rsidRPr="00BD75D9">
        <w:t xml:space="preserve">StudyAssist </w:t>
      </w:r>
      <w:r>
        <w:t>(</w:t>
      </w:r>
      <w:hyperlink r:id="rId37" w:history="1">
        <w:r w:rsidRPr="003C4FAD">
          <w:rPr>
            <w:rStyle w:val="Hyperlink"/>
          </w:rPr>
          <w:t>www.StudyAssist.gov.au</w:t>
        </w:r>
      </w:hyperlink>
      <w:r>
        <w:t xml:space="preserve">) </w:t>
      </w:r>
      <w:r w:rsidRPr="00BD75D9">
        <w:t xml:space="preserve">is an Australian Government website managed by the Department of Education. </w:t>
      </w:r>
    </w:p>
    <w:p w14:paraId="000BA2E2" w14:textId="77777777" w:rsidR="009F0F72" w:rsidRDefault="009F0F72" w:rsidP="009F0F72">
      <w:pPr>
        <w:rPr>
          <w:b/>
          <w:caps/>
        </w:rPr>
      </w:pPr>
      <w:r w:rsidRPr="00BD75D9">
        <w:t xml:space="preserve">StudyAssist provides students with information about </w:t>
      </w:r>
      <w:r>
        <w:t xml:space="preserve">Commonwealth supported places and </w:t>
      </w:r>
      <w:r w:rsidRPr="00BD75D9">
        <w:t>Government study loans.</w:t>
      </w:r>
    </w:p>
    <w:p w14:paraId="59746924" w14:textId="77777777" w:rsidR="009F0F72" w:rsidRPr="00D20185" w:rsidRDefault="009F0F72" w:rsidP="009F0F72">
      <w:r>
        <w:t>StudyAssist</w:t>
      </w:r>
      <w:r w:rsidRPr="00BD75D9">
        <w:t xml:space="preserve"> will guide you through processes to support your study journey, including:</w:t>
      </w:r>
    </w:p>
    <w:p w14:paraId="61F272A4" w14:textId="751B5EFF"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accessing a</w:t>
      </w:r>
      <w:r w:rsidR="0096246E">
        <w:rPr>
          <w:rFonts w:asciiTheme="minorHAnsi" w:eastAsia="Times New Roman" w:hAnsiTheme="minorHAnsi" w:cs="Times New Roman"/>
          <w:color w:val="32323E" w:themeColor="text1"/>
          <w:szCs w:val="21"/>
          <w:lang w:eastAsia="en-AU"/>
        </w:rPr>
        <w:t>n</w:t>
      </w:r>
      <w:r w:rsidRPr="00DB310B">
        <w:rPr>
          <w:rFonts w:asciiTheme="minorHAnsi" w:eastAsia="Times New Roman" w:hAnsiTheme="minorHAnsi" w:cs="Times New Roman"/>
          <w:color w:val="32323E" w:themeColor="text1"/>
          <w:szCs w:val="21"/>
          <w:lang w:eastAsia="en-AU"/>
        </w:rPr>
        <w:t xml:space="preserve">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_Ref187160782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013A77" w:rsidRPr="00082C28">
        <w:rPr>
          <w:rStyle w:val="HighlightedWords-Colour"/>
          <w:bCs w:val="0"/>
        </w:rPr>
        <w:t>Electronic Commonwealth Assistance Form (eCAF)</w:t>
      </w:r>
      <w:r>
        <w:rPr>
          <w:rFonts w:asciiTheme="minorHAnsi" w:eastAsia="Times New Roman" w:hAnsiTheme="minorHAnsi" w:cs="Times New Roman"/>
          <w:color w:val="32323E" w:themeColor="text1"/>
          <w:szCs w:val="21"/>
          <w:lang w:eastAsia="en-AU"/>
        </w:rPr>
        <w:fldChar w:fldCharType="end"/>
      </w:r>
    </w:p>
    <w:p w14:paraId="2D24E44E" w14:textId="77777777"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how and when to withdraw from a course of study</w:t>
      </w:r>
    </w:p>
    <w:p w14:paraId="7B575F4C" w14:textId="77777777"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how to make a complaint.</w:t>
      </w:r>
    </w:p>
    <w:p w14:paraId="61EFD414" w14:textId="77777777" w:rsidR="009F0F72" w:rsidRDefault="009F0F72" w:rsidP="009F0F72">
      <w:pPr>
        <w:pStyle w:val="NZSCV-ListBullet-beforeindented"/>
        <w:numPr>
          <w:ilvl w:val="0"/>
          <w:numId w:val="0"/>
        </w:numPr>
        <w:ind w:left="360" w:hanging="360"/>
      </w:pPr>
    </w:p>
    <w:tbl>
      <w:tblPr>
        <w:tblStyle w:val="PullTable"/>
        <w:tblW w:w="9326" w:type="dxa"/>
        <w:tblLayout w:type="fixed"/>
        <w:tblLook w:val="04A0" w:firstRow="1" w:lastRow="0" w:firstColumn="1" w:lastColumn="0" w:noHBand="0" w:noVBand="1"/>
      </w:tblPr>
      <w:tblGrid>
        <w:gridCol w:w="1327"/>
        <w:gridCol w:w="7999"/>
      </w:tblGrid>
      <w:tr w:rsidR="009F0F72" w14:paraId="5F5F54DC" w14:textId="77777777" w:rsidTr="009F79B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8A7EBA4" w14:textId="77777777" w:rsidR="009F0F72" w:rsidRDefault="009F0F72" w:rsidP="009F79B1">
            <w:r>
              <w:rPr>
                <w:noProof/>
              </w:rPr>
              <mc:AlternateContent>
                <mc:Choice Requires="wpg">
                  <w:drawing>
                    <wp:inline distT="0" distB="0" distL="0" distR="0" wp14:anchorId="43B1F946" wp14:editId="1DB4D0FE">
                      <wp:extent cx="593725" cy="579120"/>
                      <wp:effectExtent l="0" t="0" r="0" b="0"/>
                      <wp:docPr id="50978140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38189651"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80983867"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F2D0C3B">
                    <v:group id="Group 4" style="width:46.75pt;height:45.6pt;mso-position-horizontal-relative:char;mso-position-vertical-relative:line" alt="Icon - computer screen" coordsize="5937,5791" o:spid="_x0000_s1026" w14:anchorId="5E1A0CB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CpU&#10;QkluAgAAPg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">
                        <v:imagedata o:title="" r:id="rId40"/>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">
                        <v:imagedata o:title="" r:id="rId41"/>
                      </v:shape>
                      <w10:anchorlock/>
                    </v:group>
                  </w:pict>
                </mc:Fallback>
              </mc:AlternateContent>
            </w:r>
          </w:p>
        </w:tc>
        <w:tc>
          <w:tcPr>
            <w:tcW w:w="7999" w:type="dxa"/>
          </w:tcPr>
          <w:p w14:paraId="6D07CD64" w14:textId="77777777" w:rsidR="009F0F72" w:rsidRDefault="009F0F72" w:rsidP="009F79B1">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2" w:history="1">
              <w:r>
                <w:rPr>
                  <w:rStyle w:val="Hyperlink"/>
                  <w:noProof/>
                </w:rPr>
                <w:t>https://www.studyassist.gov.au/financial-and-study-support/help-publications</w:t>
              </w:r>
            </w:hyperlink>
            <w:r>
              <w:rPr>
                <w:noProof/>
              </w:rPr>
              <w:t>.</w:t>
            </w:r>
          </w:p>
        </w:tc>
      </w:tr>
    </w:tbl>
    <w:p w14:paraId="67476C89" w14:textId="77777777" w:rsidR="009F0F72" w:rsidRDefault="009F0F72" w:rsidP="009F0F72">
      <w:pPr>
        <w:pStyle w:val="Heading3"/>
        <w:numPr>
          <w:ilvl w:val="0"/>
          <w:numId w:val="0"/>
        </w:numPr>
        <w:spacing w:before="440"/>
      </w:pPr>
      <w:bookmarkStart w:id="6" w:name="_Toc208914075"/>
      <w:r>
        <w:t>When to contact your provider</w:t>
      </w:r>
      <w:bookmarkEnd w:id="6"/>
    </w:p>
    <w:p w14:paraId="3A1BC433" w14:textId="21C19961" w:rsidR="009F0F72" w:rsidRPr="00AD0B44" w:rsidRDefault="009F0F72" w:rsidP="009F0F72">
      <w:pPr>
        <w:pStyle w:val="Normal-BeforeBullets"/>
      </w:pPr>
      <w:r w:rsidRPr="00AD0B44">
        <w:t xml:space="preserve">Contact your </w:t>
      </w:r>
      <w:r>
        <w:rPr>
          <w:rStyle w:val="HighlightedWords-Colour"/>
          <w:szCs w:val="20"/>
        </w:rPr>
        <w:fldChar w:fldCharType="begin"/>
      </w:r>
      <w:r>
        <w:instrText xml:space="preserve"> REF _Ref187160864 \h </w:instrText>
      </w:r>
      <w:r>
        <w:rPr>
          <w:rStyle w:val="HighlightedWords-Colour"/>
          <w:szCs w:val="20"/>
        </w:rPr>
      </w:r>
      <w:r>
        <w:rPr>
          <w:rStyle w:val="HighlightedWords-Colour"/>
          <w:szCs w:val="20"/>
        </w:rPr>
        <w:fldChar w:fldCharType="separate"/>
      </w:r>
      <w:r w:rsidR="00013A77" w:rsidRPr="00144785">
        <w:rPr>
          <w:rStyle w:val="HighlightedWords-Colour"/>
          <w:bCs w:val="0"/>
        </w:rPr>
        <w:t>Approved higher education provider (provider)</w:t>
      </w:r>
      <w:r>
        <w:rPr>
          <w:rStyle w:val="HighlightedWords-Colour"/>
          <w:szCs w:val="20"/>
        </w:rPr>
        <w:fldChar w:fldCharType="end"/>
      </w:r>
      <w:r>
        <w:rPr>
          <w:rStyle w:val="HighlightedWords-Colour"/>
          <w:szCs w:val="20"/>
        </w:rPr>
        <w:t xml:space="preserve"> </w:t>
      </w:r>
      <w:r w:rsidRPr="00AD0B44">
        <w:t>for any questions about:</w:t>
      </w:r>
    </w:p>
    <w:p w14:paraId="564298BD" w14:textId="77777777" w:rsidR="009F0F72" w:rsidRPr="00DB310B"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enrolment</w:t>
      </w:r>
    </w:p>
    <w:p w14:paraId="53EA7E0D" w14:textId="3E087C5C" w:rsidR="009F0F72"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4E7A99">
        <w:rPr>
          <w:rFonts w:asciiTheme="minorHAnsi" w:eastAsia="Times New Roman" w:hAnsiTheme="minorHAnsi" w:cs="Times New Roman"/>
          <w:color w:val="32323E" w:themeColor="text1"/>
          <w:szCs w:val="21"/>
          <w:lang w:eastAsia="en-AU"/>
        </w:rPr>
        <w:fldChar w:fldCharType="begin"/>
      </w:r>
      <w:r w:rsidRPr="004E7A99">
        <w:rPr>
          <w:rFonts w:asciiTheme="minorHAnsi" w:eastAsia="Times New Roman" w:hAnsiTheme="minorHAnsi" w:cs="Times New Roman"/>
          <w:b/>
          <w:bCs/>
          <w:color w:val="32323E" w:themeColor="text1"/>
          <w:szCs w:val="21"/>
          <w:lang w:eastAsia="en-AU"/>
        </w:rPr>
        <w:instrText xml:space="preserve"> REF _Ref187161025 \h </w:instrText>
      </w:r>
      <w:r w:rsidRPr="004E7A99">
        <w:rPr>
          <w:rFonts w:asciiTheme="minorHAnsi" w:eastAsia="Times New Roman" w:hAnsiTheme="minorHAnsi" w:cs="Times New Roman"/>
          <w:color w:val="32323E" w:themeColor="text1"/>
          <w:szCs w:val="21"/>
          <w:lang w:eastAsia="en-AU"/>
        </w:rPr>
      </w:r>
      <w:r w:rsidRPr="004E7A99">
        <w:rPr>
          <w:rFonts w:asciiTheme="minorHAnsi" w:eastAsia="Times New Roman" w:hAnsiTheme="minorHAnsi" w:cs="Times New Roman"/>
          <w:color w:val="32323E" w:themeColor="text1"/>
          <w:szCs w:val="21"/>
          <w:lang w:eastAsia="en-AU"/>
        </w:rPr>
        <w:fldChar w:fldCharType="separate"/>
      </w:r>
      <w:r w:rsidR="00013A77" w:rsidRPr="00082C28">
        <w:rPr>
          <w:rStyle w:val="HighlightedWords-Colour"/>
          <w:bCs w:val="0"/>
        </w:rPr>
        <w:t>Census date</w:t>
      </w:r>
      <w:r w:rsidRPr="004E7A99">
        <w:rPr>
          <w:rFonts w:asciiTheme="minorHAnsi" w:eastAsia="Times New Roman" w:hAnsiTheme="minorHAnsi" w:cs="Times New Roman"/>
          <w:color w:val="32323E" w:themeColor="text1"/>
          <w:szCs w:val="21"/>
          <w:lang w:eastAsia="en-AU"/>
        </w:rPr>
        <w:fldChar w:fldCharType="end"/>
      </w:r>
      <w:r w:rsidRPr="004E7A99">
        <w:rPr>
          <w:rFonts w:asciiTheme="minorHAnsi" w:eastAsia="Times New Roman" w:hAnsiTheme="minorHAnsi" w:cs="Times New Roman"/>
          <w:b/>
          <w:bCs/>
          <w:color w:val="32323E" w:themeColor="text1"/>
          <w:szCs w:val="21"/>
          <w:lang w:eastAsia="en-AU"/>
        </w:rPr>
        <w:t xml:space="preserve"> </w:t>
      </w:r>
      <w:r w:rsidRPr="004E7A99">
        <w:rPr>
          <w:rFonts w:asciiTheme="minorHAnsi" w:eastAsia="Times New Roman" w:hAnsiTheme="minorHAnsi" w:cs="Times New Roman"/>
          <w:color w:val="32323E" w:themeColor="text1"/>
          <w:szCs w:val="21"/>
          <w:lang w:eastAsia="en-AU"/>
        </w:rPr>
        <w:t xml:space="preserve">and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_Ref187156214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013A77" w:rsidRPr="00144785">
        <w:rPr>
          <w:rStyle w:val="HighlightedWords-Colour"/>
          <w:bCs w:val="0"/>
        </w:rPr>
        <w:t>Administrative date</w:t>
      </w:r>
      <w:r>
        <w:rPr>
          <w:rFonts w:asciiTheme="minorHAnsi" w:eastAsia="Times New Roman" w:hAnsiTheme="minorHAnsi" w:cs="Times New Roman"/>
          <w:color w:val="32323E" w:themeColor="text1"/>
          <w:szCs w:val="21"/>
          <w:lang w:eastAsia="en-AU"/>
        </w:rPr>
        <w:fldChar w:fldCharType="end"/>
      </w:r>
    </w:p>
    <w:p w14:paraId="65F28812" w14:textId="26777646" w:rsidR="009F0F72" w:rsidRPr="004E7A99"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4E7A99">
        <w:rPr>
          <w:rFonts w:asciiTheme="minorHAnsi" w:eastAsia="Times New Roman" w:hAnsiTheme="minorHAnsi" w:cs="Times New Roman"/>
          <w:color w:val="32323E" w:themeColor="text1"/>
          <w:szCs w:val="21"/>
          <w:lang w:eastAsia="en-AU"/>
        </w:rPr>
        <w:t xml:space="preserve">the eligibility criteria for a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_Ref187160699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013A77" w:rsidRPr="00082C28">
        <w:rPr>
          <w:rStyle w:val="HighlightedWords-Colour"/>
          <w:bCs w:val="0"/>
        </w:rPr>
        <w:t>Commonwealth supported place (CSP)</w:t>
      </w:r>
      <w:r>
        <w:rPr>
          <w:rFonts w:asciiTheme="minorHAnsi" w:eastAsia="Times New Roman" w:hAnsiTheme="minorHAnsi" w:cs="Times New Roman"/>
          <w:color w:val="32323E" w:themeColor="text1"/>
          <w:szCs w:val="21"/>
          <w:lang w:eastAsia="en-AU"/>
        </w:rPr>
        <w:fldChar w:fldCharType="end"/>
      </w:r>
      <w:r>
        <w:rPr>
          <w:rFonts w:asciiTheme="minorHAnsi" w:eastAsia="Times New Roman" w:hAnsiTheme="minorHAnsi" w:cs="Times New Roman"/>
          <w:color w:val="32323E" w:themeColor="text1"/>
          <w:szCs w:val="21"/>
          <w:lang w:eastAsia="en-AU"/>
        </w:rPr>
        <w:t xml:space="preserve"> </w:t>
      </w:r>
      <w:r w:rsidRPr="004E7A99">
        <w:rPr>
          <w:rFonts w:asciiTheme="minorHAnsi" w:eastAsia="Times New Roman" w:hAnsiTheme="minorHAnsi" w:cs="Times New Roman"/>
          <w:color w:val="32323E" w:themeColor="text1"/>
          <w:szCs w:val="21"/>
          <w:lang w:eastAsia="en-AU"/>
        </w:rPr>
        <w:t>and how to apply</w:t>
      </w:r>
    </w:p>
    <w:p w14:paraId="245B0218" w14:textId="77777777" w:rsidR="009F0F72" w:rsidRPr="00DB310B"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 xml:space="preserve">withdrawing from study </w:t>
      </w:r>
    </w:p>
    <w:p w14:paraId="526C073E" w14:textId="77777777" w:rsidR="009F0F72" w:rsidRPr="00E0108E" w:rsidRDefault="009F0F72" w:rsidP="0096246E">
      <w:pPr>
        <w:pStyle w:val="NZSCV-ListBullet-beforeindented"/>
        <w:numPr>
          <w:ilvl w:val="0"/>
          <w:numId w:val="16"/>
        </w:numPr>
        <w:spacing w:before="80" w:after="80"/>
      </w:pPr>
      <w:r w:rsidRPr="00DB310B">
        <w:rPr>
          <w:rFonts w:asciiTheme="minorHAnsi" w:eastAsia="Times New Roman" w:hAnsiTheme="minorHAnsi" w:cs="Times New Roman"/>
          <w:color w:val="32323E" w:themeColor="text1"/>
          <w:szCs w:val="21"/>
          <w:lang w:eastAsia="en-AU"/>
        </w:rPr>
        <w:t>how to make a complaint.</w:t>
      </w:r>
    </w:p>
    <w:p w14:paraId="155EBC07" w14:textId="77777777" w:rsidR="009F0F72" w:rsidRDefault="009F0F72" w:rsidP="009F0F72">
      <w:r>
        <w:br w:type="page"/>
      </w:r>
    </w:p>
    <w:p w14:paraId="6E601E99" w14:textId="77777777" w:rsidR="009F0F72" w:rsidRDefault="009F0F72" w:rsidP="009F0F72">
      <w:pPr>
        <w:pStyle w:val="Heading3"/>
        <w:numPr>
          <w:ilvl w:val="0"/>
          <w:numId w:val="0"/>
        </w:numPr>
        <w:spacing w:before="440"/>
      </w:pPr>
      <w:bookmarkStart w:id="7" w:name="_Toc208914076"/>
      <w:r>
        <w:lastRenderedPageBreak/>
        <w:t>Overview of FEE-FREE Uni Ready course application process</w:t>
      </w:r>
      <w:bookmarkEnd w:id="7"/>
    </w:p>
    <w:tbl>
      <w:tblPr>
        <w:tblStyle w:val="PullTable"/>
        <w:tblW w:w="9151" w:type="dxa"/>
        <w:tblLayout w:type="fixed"/>
        <w:tblLook w:val="04A0" w:firstRow="1" w:lastRow="0" w:firstColumn="1" w:lastColumn="0" w:noHBand="0" w:noVBand="1"/>
      </w:tblPr>
      <w:tblGrid>
        <w:gridCol w:w="1328"/>
        <w:gridCol w:w="7823"/>
      </w:tblGrid>
      <w:tr w:rsidR="009F0F72" w14:paraId="043969FC"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7882CD6A" w14:textId="77777777" w:rsidR="009F0F72" w:rsidRPr="00541A79" w:rsidRDefault="009F0F72" w:rsidP="009F79B1">
            <w:r>
              <w:rPr>
                <w:noProof/>
                <w14:ligatures w14:val="standardContextual"/>
              </w:rPr>
              <mc:AlternateContent>
                <mc:Choice Requires="wps">
                  <w:drawing>
                    <wp:anchor distT="0" distB="0" distL="114300" distR="114300" simplePos="0" relativeHeight="251658245" behindDoc="0" locked="1" layoutInCell="1" allowOverlap="1" wp14:anchorId="3CC25C97" wp14:editId="7B040D74">
                      <wp:simplePos x="0" y="0"/>
                      <wp:positionH relativeFrom="margin">
                        <wp:align>center</wp:align>
                      </wp:positionH>
                      <wp:positionV relativeFrom="margin">
                        <wp:posOffset>60960</wp:posOffset>
                      </wp:positionV>
                      <wp:extent cx="540000" cy="504000"/>
                      <wp:effectExtent l="0" t="0" r="0" b="0"/>
                      <wp:wrapNone/>
                      <wp:docPr id="91783921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33AFA" w14:textId="77777777" w:rsidR="009F0F72" w:rsidRPr="00EC3D84" w:rsidRDefault="009F0F72" w:rsidP="009F0F72">
                                  <w:pPr>
                                    <w:pStyle w:val="NoSpacing"/>
                                    <w:jc w:val="center"/>
                                    <w:rPr>
                                      <w:sz w:val="32"/>
                                      <w:szCs w:val="32"/>
                                    </w:rPr>
                                  </w:pPr>
                                  <w:r w:rsidRPr="00EC3D84">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087C169">
                    <v:oval id="Oval 1" style="position:absolute;margin-left:0;margin-top:4.8pt;width:42.5pt;height:39.7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o:spid="_x0000_s1027" fillcolor="#ffafc6 [3208]" stroked="f" strokeweight="1pt" w14:anchorId="3CC25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afA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">
                      <v:stroke joinstyle="miter"/>
                      <v:textbox>
                        <w:txbxContent>
                          <w:p w:rsidRPr="00EC3D84" w:rsidR="009F0F72" w:rsidP="009F0F72" w:rsidRDefault="009F0F72" w14:paraId="649841BE" w14:textId="77777777">
                            <w:pPr>
                              <w:pStyle w:val="NoSpacing"/>
                              <w:jc w:val="center"/>
                              <w:rPr>
                                <w:sz w:val="32"/>
                                <w:szCs w:val="32"/>
                              </w:rPr>
                            </w:pPr>
                            <w:r w:rsidRPr="00EC3D84">
                              <w:rPr>
                                <w:sz w:val="32"/>
                                <w:szCs w:val="32"/>
                              </w:rPr>
                              <w:t>1</w:t>
                            </w:r>
                          </w:p>
                        </w:txbxContent>
                      </v:textbox>
                      <w10:wrap anchorx="margin" anchory="margin"/>
                      <w10:anchorlock/>
                    </v:oval>
                  </w:pict>
                </mc:Fallback>
              </mc:AlternateContent>
            </w:r>
          </w:p>
          <w:p w14:paraId="4D0F42D5" w14:textId="77777777" w:rsidR="009F0F72" w:rsidRPr="00541A79" w:rsidRDefault="009F0F72" w:rsidP="009F79B1">
            <w:r>
              <w:rPr>
                <w:noProof/>
                <w14:ligatures w14:val="standardContextual"/>
              </w:rPr>
              <mc:AlternateContent>
                <mc:Choice Requires="wps">
                  <w:drawing>
                    <wp:anchor distT="0" distB="0" distL="114300" distR="114300" simplePos="0" relativeHeight="251658244" behindDoc="0" locked="1" layoutInCell="1" allowOverlap="1" wp14:anchorId="12F1DDBA" wp14:editId="00FCEA45">
                      <wp:simplePos x="0" y="0"/>
                      <wp:positionH relativeFrom="margin">
                        <wp:align>center</wp:align>
                      </wp:positionH>
                      <wp:positionV relativeFrom="page">
                        <wp:posOffset>372745</wp:posOffset>
                      </wp:positionV>
                      <wp:extent cx="28575" cy="6610350"/>
                      <wp:effectExtent l="0" t="0" r="28575" b="19050"/>
                      <wp:wrapNone/>
                      <wp:docPr id="114073855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75" cy="661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B8DFF4C">
                    <v:line id="Straight Connector 4" style="position:absolute;flip:x;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alt="&quot;&quot;" o:spid="_x0000_s1026" strokecolor="#2f0e72 [3204]" strokeweight=".5pt" from="0,29.35pt" to="2.25pt,549.85pt" w14:anchorId="18F04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">
                      <v:stroke joinstyle="miter"/>
                      <w10:wrap anchorx="margin" anchory="page"/>
                      <w10:anchorlock/>
                    </v:line>
                  </w:pict>
                </mc:Fallback>
              </mc:AlternateContent>
            </w:r>
          </w:p>
        </w:tc>
        <w:tc>
          <w:tcPr>
            <w:tcW w:w="7823" w:type="dxa"/>
          </w:tcPr>
          <w:p w14:paraId="5D83D1CC" w14:textId="77777777" w:rsidR="009F0F72"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b/>
                <w:bCs/>
                <w:sz w:val="20"/>
                <w:szCs w:val="20"/>
              </w:rPr>
            </w:pPr>
          </w:p>
          <w:p w14:paraId="251478F2" w14:textId="1DBAAAB6" w:rsidR="009F0F72" w:rsidRPr="0086397D" w:rsidRDefault="009F0F72" w:rsidP="009F79B1">
            <w:pPr>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1</w:t>
            </w:r>
            <w:r w:rsidRPr="00020F34">
              <w:rPr>
                <w:sz w:val="20"/>
                <w:szCs w:val="20"/>
              </w:rPr>
              <w:br/>
            </w:r>
            <w:r w:rsidRPr="0086397D">
              <w:rPr>
                <w:sz w:val="20"/>
                <w:szCs w:val="20"/>
              </w:rPr>
              <w:t xml:space="preserve">Identify a </w:t>
            </w:r>
            <w:r w:rsidRPr="0086397D">
              <w:rPr>
                <w:sz w:val="20"/>
                <w:szCs w:val="20"/>
              </w:rPr>
              <w:fldChar w:fldCharType="begin"/>
            </w:r>
            <w:r w:rsidRPr="0086397D">
              <w:rPr>
                <w:sz w:val="20"/>
                <w:szCs w:val="20"/>
              </w:rPr>
              <w:instrText xml:space="preserve"> REF _Ref188353525 \h </w:instrText>
            </w:r>
            <w:r>
              <w:rPr>
                <w:sz w:val="20"/>
                <w:szCs w:val="20"/>
              </w:rPr>
              <w:instrText xml:space="preserve"> \* MERGEFORMAT </w:instrText>
            </w:r>
            <w:r w:rsidRPr="0086397D">
              <w:rPr>
                <w:sz w:val="20"/>
                <w:szCs w:val="20"/>
              </w:rPr>
            </w:r>
            <w:r w:rsidRPr="0086397D">
              <w:rPr>
                <w:sz w:val="20"/>
                <w:szCs w:val="20"/>
              </w:rPr>
              <w:fldChar w:fldCharType="separate"/>
            </w:r>
            <w:r w:rsidR="00013A77" w:rsidRPr="00013A77">
              <w:rPr>
                <w:rStyle w:val="HighlightedWords-Colour"/>
                <w:bCs w:val="0"/>
                <w:sz w:val="20"/>
                <w:szCs w:val="20"/>
              </w:rPr>
              <w:t>FEE-FREE Uni Ready course</w:t>
            </w:r>
            <w:r w:rsidRPr="0086397D">
              <w:rPr>
                <w:sz w:val="20"/>
                <w:szCs w:val="20"/>
              </w:rPr>
              <w:fldChar w:fldCharType="end"/>
            </w:r>
            <w:r w:rsidRPr="0086397D">
              <w:rPr>
                <w:sz w:val="20"/>
                <w:szCs w:val="20"/>
              </w:rPr>
              <w:t xml:space="preserve"> you would like to enrol in.</w:t>
            </w:r>
          </w:p>
          <w:p w14:paraId="1D709CBB" w14:textId="77777777"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6397D">
              <w:rPr>
                <w:sz w:val="20"/>
                <w:szCs w:val="20"/>
              </w:rPr>
              <w:t>Check to see if you meet the eligibility criteria for a FEE-FREE Uni Ready course.</w:t>
            </w:r>
            <w:r w:rsidRPr="00020F34">
              <w:rPr>
                <w:sz w:val="20"/>
                <w:szCs w:val="20"/>
              </w:rPr>
              <w:t xml:space="preserve"> </w:t>
            </w:r>
          </w:p>
        </w:tc>
      </w:tr>
      <w:tr w:rsidR="009F0F72" w14:paraId="675208FF"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29A396EE" w14:textId="77777777" w:rsidR="009F0F72" w:rsidRPr="00541A79" w:rsidRDefault="009F0F72" w:rsidP="009F79B1">
            <w:r>
              <w:rPr>
                <w:noProof/>
                <w14:ligatures w14:val="standardContextual"/>
              </w:rPr>
              <mc:AlternateContent>
                <mc:Choice Requires="wps">
                  <w:drawing>
                    <wp:anchor distT="0" distB="0" distL="114300" distR="114300" simplePos="0" relativeHeight="251658246" behindDoc="0" locked="1" layoutInCell="1" allowOverlap="1" wp14:anchorId="50D033FD" wp14:editId="4FECAFF0">
                      <wp:simplePos x="0" y="0"/>
                      <wp:positionH relativeFrom="margin">
                        <wp:align>center</wp:align>
                      </wp:positionH>
                      <wp:positionV relativeFrom="margin">
                        <wp:posOffset>-314325</wp:posOffset>
                      </wp:positionV>
                      <wp:extent cx="540000" cy="504000"/>
                      <wp:effectExtent l="0" t="0" r="0" b="0"/>
                      <wp:wrapNone/>
                      <wp:docPr id="35764071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2079A3" w14:textId="77777777" w:rsidR="009F0F72" w:rsidRPr="00EC3D84" w:rsidRDefault="009F0F72" w:rsidP="009F0F72">
                                  <w:pPr>
                                    <w:pStyle w:val="NoSpacing"/>
                                    <w:jc w:val="center"/>
                                    <w:rPr>
                                      <w:sz w:val="32"/>
                                      <w:szCs w:val="32"/>
                                    </w:rPr>
                                  </w:pPr>
                                  <w:r w:rsidRPr="00EC3D84">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7A8B259">
                    <v:oval id="_x0000_s1028" style="position:absolute;margin-left:0;margin-top:-24.75pt;width:42.5pt;height:39.7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50D03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">
                      <v:stroke joinstyle="miter"/>
                      <v:textbox>
                        <w:txbxContent>
                          <w:p w:rsidRPr="00EC3D84" w:rsidR="009F0F72" w:rsidP="009F0F72" w:rsidRDefault="009F0F72" w14:paraId="18F999B5" w14:textId="77777777">
                            <w:pPr>
                              <w:pStyle w:val="NoSpacing"/>
                              <w:jc w:val="center"/>
                              <w:rPr>
                                <w:sz w:val="32"/>
                                <w:szCs w:val="32"/>
                              </w:rPr>
                            </w:pPr>
                            <w:r w:rsidRPr="00EC3D84">
                              <w:rPr>
                                <w:sz w:val="32"/>
                                <w:szCs w:val="32"/>
                              </w:rPr>
                              <w:t>2</w:t>
                            </w:r>
                          </w:p>
                        </w:txbxContent>
                      </v:textbox>
                      <w10:wrap anchorx="margin" anchory="margin"/>
                      <w10:anchorlock/>
                    </v:oval>
                  </w:pict>
                </mc:Fallback>
              </mc:AlternateContent>
            </w:r>
          </w:p>
          <w:p w14:paraId="03E1ECA6" w14:textId="77777777" w:rsidR="009F0F72" w:rsidRPr="00541A79" w:rsidRDefault="009F0F72" w:rsidP="009F79B1"/>
        </w:tc>
        <w:tc>
          <w:tcPr>
            <w:tcW w:w="7823" w:type="dxa"/>
          </w:tcPr>
          <w:p w14:paraId="0D405B06" w14:textId="77777777" w:rsidR="009F0F72" w:rsidRPr="00DB5B48"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2</w:t>
            </w:r>
            <w:r w:rsidRPr="0088526A">
              <w:rPr>
                <w:b/>
                <w:bCs/>
                <w:color w:val="7A2842"/>
                <w:sz w:val="20"/>
                <w:szCs w:val="20"/>
              </w:rPr>
              <w:br/>
            </w:r>
            <w:r w:rsidRPr="00DB5B48">
              <w:rPr>
                <w:sz w:val="20"/>
                <w:szCs w:val="20"/>
              </w:rPr>
              <w:t>Apply for your preferred FEE-FREE Uni Ready course(s) through your state or territory’s Tertiary Admission Centre (TAC).</w:t>
            </w:r>
          </w:p>
          <w:p w14:paraId="78F0A9ED" w14:textId="77777777" w:rsidR="009F0F72" w:rsidRPr="00DB5B48"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5B48">
              <w:rPr>
                <w:sz w:val="20"/>
                <w:szCs w:val="20"/>
              </w:rPr>
              <w:t xml:space="preserve">You may also be able to apply directly through your </w:t>
            </w:r>
            <w:r>
              <w:rPr>
                <w:sz w:val="20"/>
                <w:szCs w:val="20"/>
              </w:rPr>
              <w:t xml:space="preserve">provider. </w:t>
            </w:r>
          </w:p>
          <w:p w14:paraId="43B3E481" w14:textId="5D776DFF"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5B48">
              <w:rPr>
                <w:sz w:val="20"/>
                <w:szCs w:val="20"/>
              </w:rPr>
              <w:t>Review your enrolment offer(s) and check to see if you have been offered a</w:t>
            </w:r>
            <w:r w:rsidR="00DC76D3">
              <w:rPr>
                <w:sz w:val="20"/>
                <w:szCs w:val="20"/>
              </w:rPr>
              <w:t xml:space="preserve"> </w:t>
            </w:r>
            <w:r w:rsidR="0048780D">
              <w:rPr>
                <w:sz w:val="20"/>
                <w:szCs w:val="20"/>
              </w:rPr>
              <w:t>place</w:t>
            </w:r>
            <w:r w:rsidRPr="00DB5B48">
              <w:rPr>
                <w:sz w:val="20"/>
                <w:szCs w:val="20"/>
              </w:rPr>
              <w:t>.</w:t>
            </w:r>
            <w:r w:rsidRPr="00020F34">
              <w:rPr>
                <w:sz w:val="20"/>
                <w:szCs w:val="20"/>
              </w:rPr>
              <w:t xml:space="preserve"> </w:t>
            </w:r>
          </w:p>
        </w:tc>
      </w:tr>
      <w:tr w:rsidR="009F0F72" w14:paraId="1F5A98CD" w14:textId="77777777" w:rsidTr="009F79B1">
        <w:trPr>
          <w:trHeight w:val="1814"/>
        </w:trPr>
        <w:tc>
          <w:tcPr>
            <w:cnfStyle w:val="001000000000" w:firstRow="0" w:lastRow="0" w:firstColumn="1" w:lastColumn="0" w:oddVBand="0" w:evenVBand="0" w:oddHBand="0" w:evenHBand="0" w:firstRowFirstColumn="0" w:firstRowLastColumn="0" w:lastRowFirstColumn="0" w:lastRowLastColumn="0"/>
            <w:tcW w:w="1328" w:type="dxa"/>
          </w:tcPr>
          <w:p w14:paraId="512FFA33" w14:textId="77777777" w:rsidR="009F0F72" w:rsidRPr="00541A79" w:rsidRDefault="009F0F72" w:rsidP="009F79B1">
            <w:r>
              <w:rPr>
                <w:noProof/>
                <w14:ligatures w14:val="standardContextual"/>
              </w:rPr>
              <mc:AlternateContent>
                <mc:Choice Requires="wps">
                  <w:drawing>
                    <wp:anchor distT="0" distB="0" distL="114300" distR="114300" simplePos="0" relativeHeight="251658247" behindDoc="0" locked="1" layoutInCell="1" allowOverlap="1" wp14:anchorId="3D29C839" wp14:editId="5C66F488">
                      <wp:simplePos x="0" y="0"/>
                      <wp:positionH relativeFrom="margin">
                        <wp:align>center</wp:align>
                      </wp:positionH>
                      <wp:positionV relativeFrom="margin">
                        <wp:posOffset>-405130</wp:posOffset>
                      </wp:positionV>
                      <wp:extent cx="540000" cy="504000"/>
                      <wp:effectExtent l="0" t="0" r="0" b="0"/>
                      <wp:wrapNone/>
                      <wp:docPr id="53848682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5596A" w14:textId="77777777" w:rsidR="009F0F72" w:rsidRPr="00EC3D84" w:rsidRDefault="009F0F72" w:rsidP="009F0F72">
                                  <w:pPr>
                                    <w:pStyle w:val="NoSpacing"/>
                                    <w:jc w:val="center"/>
                                    <w:rPr>
                                      <w:sz w:val="32"/>
                                      <w:szCs w:val="32"/>
                                    </w:rPr>
                                  </w:pPr>
                                  <w:r w:rsidRPr="00EC3D84">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3325DB9">
                    <v:oval id="_x0000_s1029" style="position:absolute;margin-left:0;margin-top:-31.9pt;width:42.5pt;height:39.7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3D29C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">
                      <v:stroke joinstyle="miter"/>
                      <v:textbox>
                        <w:txbxContent>
                          <w:p w:rsidRPr="00EC3D84" w:rsidR="009F0F72" w:rsidP="009F0F72" w:rsidRDefault="009F0F72" w14:paraId="5FCD5EC4" w14:textId="77777777">
                            <w:pPr>
                              <w:pStyle w:val="NoSpacing"/>
                              <w:jc w:val="center"/>
                              <w:rPr>
                                <w:sz w:val="32"/>
                                <w:szCs w:val="32"/>
                              </w:rPr>
                            </w:pPr>
                            <w:r w:rsidRPr="00EC3D84">
                              <w:rPr>
                                <w:sz w:val="32"/>
                                <w:szCs w:val="32"/>
                              </w:rPr>
                              <w:t>3</w:t>
                            </w:r>
                          </w:p>
                        </w:txbxContent>
                      </v:textbox>
                      <w10:wrap anchorx="margin" anchory="margin"/>
                      <w10:anchorlock/>
                    </v:oval>
                  </w:pict>
                </mc:Fallback>
              </mc:AlternateContent>
            </w:r>
          </w:p>
          <w:p w14:paraId="389E4F05" w14:textId="77777777" w:rsidR="009F0F72" w:rsidRPr="00541A79" w:rsidRDefault="009F0F72" w:rsidP="009F79B1"/>
        </w:tc>
        <w:tc>
          <w:tcPr>
            <w:tcW w:w="7823" w:type="dxa"/>
          </w:tcPr>
          <w:p w14:paraId="2C4A3A26" w14:textId="4CDF8D53"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3</w:t>
            </w:r>
            <w:r w:rsidRPr="0088526A">
              <w:rPr>
                <w:b/>
                <w:bCs/>
                <w:color w:val="7A2842"/>
                <w:sz w:val="20"/>
                <w:szCs w:val="20"/>
              </w:rPr>
              <w:br/>
            </w:r>
            <w:r w:rsidRPr="00E0108E">
              <w:rPr>
                <w:sz w:val="20"/>
                <w:szCs w:val="20"/>
              </w:rPr>
              <w:t>Complete the relevant acceptance document</w:t>
            </w:r>
            <w:r w:rsidR="0048780D">
              <w:rPr>
                <w:sz w:val="20"/>
                <w:szCs w:val="20"/>
              </w:rPr>
              <w:t xml:space="preserve"> for your provider</w:t>
            </w:r>
            <w:r w:rsidRPr="00E0108E">
              <w:rPr>
                <w:sz w:val="20"/>
                <w:szCs w:val="20"/>
              </w:rPr>
              <w:t>.</w:t>
            </w:r>
          </w:p>
          <w:p w14:paraId="36A59AA6" w14:textId="7FE8DCA5"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To complete your enrolment, you will need to complete an </w:t>
            </w:r>
            <w:r w:rsidRPr="00E0108E">
              <w:rPr>
                <w:sz w:val="20"/>
                <w:szCs w:val="20"/>
              </w:rPr>
              <w:fldChar w:fldCharType="begin"/>
            </w:r>
            <w:r w:rsidRPr="00E0108E">
              <w:rPr>
                <w:sz w:val="20"/>
                <w:szCs w:val="20"/>
              </w:rPr>
              <w:instrText xml:space="preserve"> REF _Ref187160782 \h </w:instrText>
            </w:r>
            <w:r>
              <w:rPr>
                <w:sz w:val="20"/>
                <w:szCs w:val="20"/>
              </w:rPr>
              <w:instrText xml:space="preserve"> \* MERGEFORMAT </w:instrText>
            </w:r>
            <w:r w:rsidRPr="00E0108E">
              <w:rPr>
                <w:sz w:val="20"/>
                <w:szCs w:val="20"/>
              </w:rPr>
            </w:r>
            <w:r w:rsidRPr="00E0108E">
              <w:rPr>
                <w:sz w:val="20"/>
                <w:szCs w:val="20"/>
              </w:rPr>
              <w:fldChar w:fldCharType="separate"/>
            </w:r>
            <w:r w:rsidR="00013A77" w:rsidRPr="00013A77">
              <w:rPr>
                <w:rStyle w:val="HighlightedWords-Colour"/>
                <w:bCs w:val="0"/>
                <w:sz w:val="20"/>
                <w:szCs w:val="20"/>
              </w:rPr>
              <w:t>Electronic Commonwealth Assistance Form (eCAF)</w:t>
            </w:r>
            <w:r w:rsidRPr="00E0108E">
              <w:rPr>
                <w:sz w:val="20"/>
                <w:szCs w:val="20"/>
              </w:rPr>
              <w:fldChar w:fldCharType="end"/>
            </w:r>
            <w:r w:rsidRPr="00E0108E">
              <w:rPr>
                <w:b/>
                <w:bCs/>
                <w:sz w:val="20"/>
                <w:szCs w:val="20"/>
              </w:rPr>
              <w:t>.</w:t>
            </w:r>
            <w:r w:rsidRPr="00E0108E">
              <w:rPr>
                <w:sz w:val="20"/>
                <w:szCs w:val="20"/>
              </w:rPr>
              <w:t xml:space="preserve"> </w:t>
            </w:r>
          </w:p>
          <w:p w14:paraId="0A2A99CA" w14:textId="77777777"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Make note of how your provider will provide you with the eCAF- either via email or through your student portal.</w:t>
            </w:r>
            <w:r w:rsidRPr="00020F34">
              <w:rPr>
                <w:sz w:val="20"/>
                <w:szCs w:val="20"/>
              </w:rPr>
              <w:t xml:space="preserve"> </w:t>
            </w:r>
          </w:p>
        </w:tc>
      </w:tr>
      <w:tr w:rsidR="009F0F72" w14:paraId="647F6BE8"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71A4AFB6" w14:textId="77777777" w:rsidR="009F0F72" w:rsidRPr="00541A79" w:rsidRDefault="009F0F72" w:rsidP="009F79B1">
            <w:r>
              <w:rPr>
                <w:noProof/>
                <w14:ligatures w14:val="standardContextual"/>
              </w:rPr>
              <mc:AlternateContent>
                <mc:Choice Requires="wps">
                  <w:drawing>
                    <wp:anchor distT="0" distB="0" distL="114300" distR="114300" simplePos="0" relativeHeight="251658248" behindDoc="0" locked="1" layoutInCell="1" allowOverlap="1" wp14:anchorId="337D5C52" wp14:editId="51A1F327">
                      <wp:simplePos x="0" y="0"/>
                      <wp:positionH relativeFrom="margin">
                        <wp:align>center</wp:align>
                      </wp:positionH>
                      <wp:positionV relativeFrom="margin">
                        <wp:posOffset>-152400</wp:posOffset>
                      </wp:positionV>
                      <wp:extent cx="540000" cy="504000"/>
                      <wp:effectExtent l="0" t="0" r="0" b="0"/>
                      <wp:wrapNone/>
                      <wp:docPr id="117147744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26189" w14:textId="77777777" w:rsidR="009F0F72" w:rsidRPr="00EC3D84" w:rsidRDefault="009F0F72" w:rsidP="009F0F72">
                                  <w:pPr>
                                    <w:pStyle w:val="NoSpacing"/>
                                    <w:jc w:val="center"/>
                                    <w:rPr>
                                      <w:sz w:val="32"/>
                                      <w:szCs w:val="32"/>
                                    </w:rPr>
                                  </w:pPr>
                                  <w:r w:rsidRPr="00EC3D84">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802ADBB">
                    <v:oval id="_x0000_s1030" style="position:absolute;margin-left:0;margin-top:-12pt;width:42.5pt;height:39.7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337D5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tNfQ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">
                      <v:stroke joinstyle="miter"/>
                      <v:textbox>
                        <w:txbxContent>
                          <w:p w:rsidRPr="00EC3D84" w:rsidR="009F0F72" w:rsidP="009F0F72" w:rsidRDefault="009F0F72" w14:paraId="2598DEE6" w14:textId="77777777">
                            <w:pPr>
                              <w:pStyle w:val="NoSpacing"/>
                              <w:jc w:val="center"/>
                              <w:rPr>
                                <w:sz w:val="32"/>
                                <w:szCs w:val="32"/>
                              </w:rPr>
                            </w:pPr>
                            <w:r w:rsidRPr="00EC3D84">
                              <w:rPr>
                                <w:sz w:val="32"/>
                                <w:szCs w:val="32"/>
                              </w:rPr>
                              <w:t>4</w:t>
                            </w:r>
                          </w:p>
                        </w:txbxContent>
                      </v:textbox>
                      <w10:wrap anchorx="margin" anchory="margin"/>
                      <w10:anchorlock/>
                    </v:oval>
                  </w:pict>
                </mc:Fallback>
              </mc:AlternateContent>
            </w:r>
          </w:p>
          <w:p w14:paraId="55F5BEA5" w14:textId="77777777" w:rsidR="009F0F72" w:rsidRPr="00541A79" w:rsidRDefault="009F0F72" w:rsidP="009F79B1"/>
        </w:tc>
        <w:tc>
          <w:tcPr>
            <w:tcW w:w="7823" w:type="dxa"/>
          </w:tcPr>
          <w:p w14:paraId="4F9F9E93" w14:textId="77777777"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4</w:t>
            </w:r>
            <w:r w:rsidRPr="0088526A">
              <w:rPr>
                <w:b/>
                <w:bCs/>
                <w:color w:val="7A2842"/>
                <w:sz w:val="20"/>
                <w:szCs w:val="20"/>
              </w:rPr>
              <w:br/>
            </w:r>
            <w:r w:rsidRPr="00E0108E">
              <w:rPr>
                <w:sz w:val="20"/>
                <w:szCs w:val="20"/>
              </w:rPr>
              <w:t xml:space="preserve">Keep an eye out for communication from your provider regarding your eCAF. </w:t>
            </w:r>
          </w:p>
          <w:p w14:paraId="3993570D" w14:textId="77777777"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Contact your provider if you haven’t received it by the date the provider had previously advised.</w:t>
            </w:r>
            <w:r w:rsidRPr="00020F34">
              <w:rPr>
                <w:sz w:val="20"/>
                <w:szCs w:val="20"/>
              </w:rPr>
              <w:t xml:space="preserve"> </w:t>
            </w:r>
          </w:p>
        </w:tc>
      </w:tr>
      <w:tr w:rsidR="009F0F72" w14:paraId="5267BDE4"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075B897D" w14:textId="77777777" w:rsidR="009F0F72" w:rsidRPr="00541A79" w:rsidRDefault="009F0F72" w:rsidP="009F79B1">
            <w:r>
              <w:rPr>
                <w:noProof/>
                <w14:ligatures w14:val="standardContextual"/>
              </w:rPr>
              <mc:AlternateContent>
                <mc:Choice Requires="wps">
                  <w:drawing>
                    <wp:anchor distT="0" distB="0" distL="114300" distR="114300" simplePos="0" relativeHeight="251658249" behindDoc="0" locked="1" layoutInCell="1" allowOverlap="1" wp14:anchorId="4981EB50" wp14:editId="3CEAEE1C">
                      <wp:simplePos x="0" y="0"/>
                      <wp:positionH relativeFrom="margin">
                        <wp:align>center</wp:align>
                      </wp:positionH>
                      <wp:positionV relativeFrom="margin">
                        <wp:posOffset>-160020</wp:posOffset>
                      </wp:positionV>
                      <wp:extent cx="540000" cy="504000"/>
                      <wp:effectExtent l="0" t="0" r="0" b="0"/>
                      <wp:wrapNone/>
                      <wp:docPr id="120494878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FECB0A" w14:textId="77777777" w:rsidR="009F0F72" w:rsidRPr="00EC3D84" w:rsidRDefault="009F0F72" w:rsidP="009F0F72">
                                  <w:pPr>
                                    <w:pStyle w:val="NoSpacing"/>
                                    <w:jc w:val="center"/>
                                    <w:rPr>
                                      <w:sz w:val="32"/>
                                      <w:szCs w:val="32"/>
                                    </w:rPr>
                                  </w:pPr>
                                  <w:r w:rsidRPr="00EC3D84">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2A11C38">
                    <v:oval id="_x0000_s1031" style="position:absolute;margin-left:0;margin-top:-12.6pt;width:42.5pt;height:39.7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4981E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PAfA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">
                      <v:stroke joinstyle="miter"/>
                      <v:textbox>
                        <w:txbxContent>
                          <w:p w:rsidRPr="00EC3D84" w:rsidR="009F0F72" w:rsidP="009F0F72" w:rsidRDefault="009F0F72" w14:paraId="78941E47" w14:textId="77777777">
                            <w:pPr>
                              <w:pStyle w:val="NoSpacing"/>
                              <w:jc w:val="center"/>
                              <w:rPr>
                                <w:sz w:val="32"/>
                                <w:szCs w:val="32"/>
                              </w:rPr>
                            </w:pPr>
                            <w:r w:rsidRPr="00EC3D84">
                              <w:rPr>
                                <w:sz w:val="32"/>
                                <w:szCs w:val="32"/>
                              </w:rPr>
                              <w:t>5</w:t>
                            </w:r>
                          </w:p>
                        </w:txbxContent>
                      </v:textbox>
                      <w10:wrap anchorx="margin" anchory="margin"/>
                      <w10:anchorlock/>
                    </v:oval>
                  </w:pict>
                </mc:Fallback>
              </mc:AlternateContent>
            </w:r>
          </w:p>
          <w:p w14:paraId="5DB62A98" w14:textId="77777777" w:rsidR="009F0F72" w:rsidRPr="00541A79" w:rsidRDefault="009F0F72" w:rsidP="009F79B1"/>
        </w:tc>
        <w:tc>
          <w:tcPr>
            <w:tcW w:w="7823" w:type="dxa"/>
          </w:tcPr>
          <w:p w14:paraId="308CED2D" w14:textId="77777777"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5</w:t>
            </w:r>
            <w:r w:rsidRPr="00020F34">
              <w:rPr>
                <w:sz w:val="20"/>
                <w:szCs w:val="20"/>
              </w:rPr>
              <w:br/>
            </w:r>
            <w:r w:rsidRPr="00E0108E">
              <w:rPr>
                <w:sz w:val="20"/>
                <w:szCs w:val="20"/>
              </w:rPr>
              <w:t>Make sure you have the necessary information and documentation that will be required to compete the eCAF.</w:t>
            </w:r>
          </w:p>
          <w:p w14:paraId="297396AA" w14:textId="61A72A26"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Importantly, check that you have a </w:t>
            </w:r>
            <w:r w:rsidRPr="00E0108E">
              <w:rPr>
                <w:sz w:val="20"/>
                <w:szCs w:val="20"/>
              </w:rPr>
              <w:fldChar w:fldCharType="begin"/>
            </w:r>
            <w:r w:rsidRPr="00E0108E">
              <w:rPr>
                <w:sz w:val="20"/>
                <w:szCs w:val="20"/>
              </w:rPr>
              <w:instrText xml:space="preserve"> REF _Ref187303245 \h  \* MERGEFORMAT </w:instrText>
            </w:r>
            <w:r w:rsidRPr="00E0108E">
              <w:rPr>
                <w:sz w:val="20"/>
                <w:szCs w:val="20"/>
              </w:rPr>
            </w:r>
            <w:r w:rsidRPr="00E0108E">
              <w:rPr>
                <w:sz w:val="20"/>
                <w:szCs w:val="20"/>
              </w:rPr>
              <w:fldChar w:fldCharType="separate"/>
            </w:r>
            <w:r w:rsidR="00013A77" w:rsidRPr="00013A77">
              <w:rPr>
                <w:rStyle w:val="HighlightedWords-Colour"/>
                <w:bCs w:val="0"/>
                <w:sz w:val="20"/>
                <w:szCs w:val="20"/>
              </w:rPr>
              <w:t>Unique Student Identifier (USI)</w:t>
            </w:r>
            <w:r w:rsidRPr="00E0108E">
              <w:rPr>
                <w:sz w:val="20"/>
                <w:szCs w:val="20"/>
              </w:rPr>
              <w:fldChar w:fldCharType="end"/>
            </w:r>
            <w:r>
              <w:rPr>
                <w:sz w:val="20"/>
                <w:szCs w:val="20"/>
              </w:rPr>
              <w:t>.</w:t>
            </w:r>
            <w:r w:rsidRPr="00E0108E">
              <w:rPr>
                <w:sz w:val="20"/>
                <w:szCs w:val="20"/>
              </w:rPr>
              <w:t xml:space="preserve"> </w:t>
            </w:r>
          </w:p>
        </w:tc>
      </w:tr>
      <w:tr w:rsidR="009F0F72" w14:paraId="770707F8"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70ECAE44" w14:textId="77777777" w:rsidR="009F0F72" w:rsidRDefault="009F0F72" w:rsidP="009F79B1">
            <w:pPr>
              <w:rPr>
                <w:noProof/>
                <w14:ligatures w14:val="standardContextual"/>
              </w:rPr>
            </w:pPr>
            <w:r>
              <w:rPr>
                <w:noProof/>
                <w14:ligatures w14:val="standardContextual"/>
              </w:rPr>
              <mc:AlternateContent>
                <mc:Choice Requires="wps">
                  <w:drawing>
                    <wp:anchor distT="0" distB="0" distL="114300" distR="114300" simplePos="0" relativeHeight="251658250" behindDoc="0" locked="1" layoutInCell="1" allowOverlap="1" wp14:anchorId="17A245CD" wp14:editId="3B903FD5">
                      <wp:simplePos x="0" y="0"/>
                      <wp:positionH relativeFrom="margin">
                        <wp:align>center</wp:align>
                      </wp:positionH>
                      <wp:positionV relativeFrom="margin">
                        <wp:posOffset>-346075</wp:posOffset>
                      </wp:positionV>
                      <wp:extent cx="540000" cy="504000"/>
                      <wp:effectExtent l="0" t="0" r="0" b="0"/>
                      <wp:wrapNone/>
                      <wp:docPr id="42064588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76529" w14:textId="77777777" w:rsidR="009F0F72" w:rsidRPr="00EC3D84" w:rsidRDefault="009F0F72" w:rsidP="009F0F72">
                                  <w:pPr>
                                    <w:pStyle w:val="NoSpacing"/>
                                    <w:jc w:val="center"/>
                                    <w:rPr>
                                      <w:sz w:val="32"/>
                                      <w:szCs w:val="32"/>
                                    </w:rPr>
                                  </w:pPr>
                                  <w:r w:rsidRPr="00EC3D84">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4351420">
                    <v:oval id="_x0000_s1032" style="position:absolute;margin-left:0;margin-top:-27.25pt;width:42.5pt;height:39.7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17A24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">
                      <v:stroke joinstyle="miter"/>
                      <v:textbox>
                        <w:txbxContent>
                          <w:p w:rsidRPr="00EC3D84" w:rsidR="009F0F72" w:rsidP="009F0F72" w:rsidRDefault="009F0F72" w14:paraId="29B4EA11" w14:textId="77777777">
                            <w:pPr>
                              <w:pStyle w:val="NoSpacing"/>
                              <w:jc w:val="center"/>
                              <w:rPr>
                                <w:sz w:val="32"/>
                                <w:szCs w:val="32"/>
                              </w:rPr>
                            </w:pPr>
                            <w:r w:rsidRPr="00EC3D84">
                              <w:rPr>
                                <w:sz w:val="32"/>
                                <w:szCs w:val="32"/>
                              </w:rPr>
                              <w:t>6</w:t>
                            </w:r>
                          </w:p>
                        </w:txbxContent>
                      </v:textbox>
                      <w10:wrap anchorx="margin" anchory="margin"/>
                      <w10:anchorlock/>
                    </v:oval>
                  </w:pict>
                </mc:Fallback>
              </mc:AlternateContent>
            </w:r>
          </w:p>
        </w:tc>
        <w:tc>
          <w:tcPr>
            <w:tcW w:w="7823" w:type="dxa"/>
          </w:tcPr>
          <w:p w14:paraId="42E649C2" w14:textId="77777777" w:rsidR="009F0F72" w:rsidRPr="00541231"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b/>
                <w:bCs/>
                <w:color w:val="000000" w:themeColor="text2"/>
              </w:rPr>
            </w:pPr>
            <w:r w:rsidRPr="00541231">
              <w:rPr>
                <w:b/>
                <w:bCs/>
                <w:color w:val="000000" w:themeColor="text2"/>
              </w:rPr>
              <w:t>Step 6</w:t>
            </w:r>
          </w:p>
          <w:p w14:paraId="17A8766A" w14:textId="77777777"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Review your eCAF. </w:t>
            </w:r>
          </w:p>
          <w:p w14:paraId="34D3794E" w14:textId="77777777" w:rsidR="009F0F72" w:rsidRPr="00E0108E"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Have you been offered a FEE-FREE Uni ready course place?</w:t>
            </w:r>
          </w:p>
          <w:p w14:paraId="2FE1730A" w14:textId="77777777"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If you notice any incorrect information – even a small spelling </w:t>
            </w:r>
            <w:r>
              <w:rPr>
                <w:sz w:val="20"/>
                <w:szCs w:val="20"/>
              </w:rPr>
              <w:t>mistake</w:t>
            </w:r>
            <w:r w:rsidRPr="00E0108E">
              <w:rPr>
                <w:sz w:val="20"/>
                <w:szCs w:val="20"/>
              </w:rPr>
              <w:t xml:space="preserve"> – go back to your provider immediately.</w:t>
            </w:r>
          </w:p>
        </w:tc>
      </w:tr>
      <w:tr w:rsidR="009F0F72" w14:paraId="1EB8BAE6" w14:textId="77777777" w:rsidTr="009F79B1">
        <w:tc>
          <w:tcPr>
            <w:cnfStyle w:val="001000000000" w:firstRow="0" w:lastRow="0" w:firstColumn="1" w:lastColumn="0" w:oddVBand="0" w:evenVBand="0" w:oddHBand="0" w:evenHBand="0" w:firstRowFirstColumn="0" w:firstRowLastColumn="0" w:lastRowFirstColumn="0" w:lastRowLastColumn="0"/>
            <w:tcW w:w="1328" w:type="dxa"/>
          </w:tcPr>
          <w:p w14:paraId="63C99DEB" w14:textId="77777777" w:rsidR="009F0F72" w:rsidRDefault="009F0F72" w:rsidP="009F79B1">
            <w:pPr>
              <w:rPr>
                <w:noProof/>
                <w14:ligatures w14:val="standardContextual"/>
              </w:rPr>
            </w:pPr>
            <w:r>
              <w:rPr>
                <w:noProof/>
                <w14:ligatures w14:val="standardContextual"/>
              </w:rPr>
              <mc:AlternateContent>
                <mc:Choice Requires="wps">
                  <w:drawing>
                    <wp:anchor distT="0" distB="0" distL="114300" distR="114300" simplePos="0" relativeHeight="251658251" behindDoc="0" locked="1" layoutInCell="1" allowOverlap="1" wp14:anchorId="45AD5FDC" wp14:editId="500171D8">
                      <wp:simplePos x="0" y="0"/>
                      <wp:positionH relativeFrom="margin">
                        <wp:align>center</wp:align>
                      </wp:positionH>
                      <wp:positionV relativeFrom="margin">
                        <wp:posOffset>-125730</wp:posOffset>
                      </wp:positionV>
                      <wp:extent cx="540000" cy="504000"/>
                      <wp:effectExtent l="0" t="0" r="0" b="0"/>
                      <wp:wrapNone/>
                      <wp:docPr id="9688826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AEE81A" w14:textId="77777777" w:rsidR="009F0F72" w:rsidRPr="00EC3D84" w:rsidRDefault="009F0F72" w:rsidP="009F0F72">
                                  <w:pPr>
                                    <w:pStyle w:val="NoSpacing"/>
                                    <w:jc w:val="center"/>
                                    <w:rPr>
                                      <w:sz w:val="32"/>
                                      <w:szCs w:val="32"/>
                                    </w:rPr>
                                  </w:pPr>
                                  <w:r w:rsidRPr="00EC3D84">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860B7D9">
                    <v:oval id="_x0000_s1033" style="position:absolute;margin-left:0;margin-top:-9.9pt;width:42.5pt;height:39.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lt="&quot;&quot;" fillcolor="#ffafc6 [3208]" stroked="f" strokeweight="1pt" w14:anchorId="45AD5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">
                      <v:stroke joinstyle="miter"/>
                      <v:textbox>
                        <w:txbxContent>
                          <w:p w:rsidRPr="00EC3D84" w:rsidR="009F0F72" w:rsidP="009F0F72" w:rsidRDefault="009F0F72" w14:paraId="75697EEC" w14:textId="77777777">
                            <w:pPr>
                              <w:pStyle w:val="NoSpacing"/>
                              <w:jc w:val="center"/>
                              <w:rPr>
                                <w:sz w:val="32"/>
                                <w:szCs w:val="32"/>
                              </w:rPr>
                            </w:pPr>
                            <w:r w:rsidRPr="00EC3D84">
                              <w:rPr>
                                <w:sz w:val="32"/>
                                <w:szCs w:val="32"/>
                              </w:rPr>
                              <w:t>7</w:t>
                            </w:r>
                          </w:p>
                        </w:txbxContent>
                      </v:textbox>
                      <w10:wrap anchorx="margin" anchory="margin"/>
                      <w10:anchorlock/>
                    </v:oval>
                  </w:pict>
                </mc:Fallback>
              </mc:AlternateContent>
            </w:r>
          </w:p>
        </w:tc>
        <w:tc>
          <w:tcPr>
            <w:tcW w:w="7823" w:type="dxa"/>
          </w:tcPr>
          <w:p w14:paraId="48BC1EB5" w14:textId="77777777" w:rsidR="009F0F72" w:rsidRPr="00541231"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b/>
                <w:bCs/>
                <w:color w:val="000000" w:themeColor="text2"/>
              </w:rPr>
            </w:pPr>
            <w:r w:rsidRPr="00541231">
              <w:rPr>
                <w:b/>
                <w:bCs/>
                <w:color w:val="000000" w:themeColor="text2"/>
              </w:rPr>
              <w:t>Step 7</w:t>
            </w:r>
          </w:p>
          <w:p w14:paraId="73F2D387" w14:textId="77777777" w:rsidR="009F0F72"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20F34">
              <w:rPr>
                <w:sz w:val="20"/>
                <w:szCs w:val="20"/>
              </w:rPr>
              <w:t xml:space="preserve">Submit your completed eCAF before the census date. </w:t>
            </w:r>
          </w:p>
          <w:p w14:paraId="45A9D0B6" w14:textId="77777777" w:rsidR="009F0F72" w:rsidRPr="00020F34" w:rsidRDefault="009F0F72" w:rsidP="009F79B1">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r>
    </w:tbl>
    <w:p w14:paraId="3617E14F" w14:textId="2FE6C8CC" w:rsidR="00930F93" w:rsidRPr="00247C01" w:rsidRDefault="009F0F72" w:rsidP="008A4018">
      <w:pPr>
        <w:pStyle w:val="TOCHeading"/>
      </w:pPr>
      <w:r>
        <w:br w:type="page"/>
      </w:r>
      <w:r w:rsidR="00E37466" w:rsidRPr="00247C01">
        <w:lastRenderedPageBreak/>
        <w:t>Contents</w:t>
      </w:r>
    </w:p>
    <w:sdt>
      <w:sdtPr>
        <w:rPr>
          <w:b/>
          <w:bCs/>
        </w:rPr>
        <w:id w:val="-458720398"/>
        <w:docPartObj>
          <w:docPartGallery w:val="Table of Contents"/>
          <w:docPartUnique/>
        </w:docPartObj>
      </w:sdtPr>
      <w:sdtEndPr>
        <w:rPr>
          <w:b w:val="0"/>
          <w:bCs w:val="0"/>
          <w:noProof/>
        </w:rPr>
      </w:sdtEndPr>
      <w:sdtContent>
        <w:p w14:paraId="54E3ACE3" w14:textId="1E27C038" w:rsidR="00CC4F7A"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208914072" w:history="1">
            <w:r w:rsidR="00CC4F7A" w:rsidRPr="00585F3A">
              <w:rPr>
                <w:rStyle w:val="Hyperlink"/>
                <w:noProof/>
              </w:rPr>
              <w:t>Who is this booklet for?</w:t>
            </w:r>
            <w:r w:rsidR="00CC4F7A">
              <w:rPr>
                <w:noProof/>
                <w:webHidden/>
              </w:rPr>
              <w:tab/>
            </w:r>
            <w:r w:rsidR="00CC4F7A">
              <w:rPr>
                <w:noProof/>
                <w:webHidden/>
              </w:rPr>
              <w:fldChar w:fldCharType="begin"/>
            </w:r>
            <w:r w:rsidR="00CC4F7A">
              <w:rPr>
                <w:noProof/>
                <w:webHidden/>
              </w:rPr>
              <w:instrText xml:space="preserve"> PAGEREF _Toc208914072 \h </w:instrText>
            </w:r>
            <w:r w:rsidR="00CC4F7A">
              <w:rPr>
                <w:noProof/>
                <w:webHidden/>
              </w:rPr>
            </w:r>
            <w:r w:rsidR="00CC4F7A">
              <w:rPr>
                <w:noProof/>
                <w:webHidden/>
              </w:rPr>
              <w:fldChar w:fldCharType="separate"/>
            </w:r>
            <w:r w:rsidR="00013A77">
              <w:rPr>
                <w:noProof/>
                <w:webHidden/>
              </w:rPr>
              <w:t>3</w:t>
            </w:r>
            <w:r w:rsidR="00CC4F7A">
              <w:rPr>
                <w:noProof/>
                <w:webHidden/>
              </w:rPr>
              <w:fldChar w:fldCharType="end"/>
            </w:r>
          </w:hyperlink>
        </w:p>
        <w:p w14:paraId="3D6C6FE2" w14:textId="5B23CEB7" w:rsidR="00CC4F7A" w:rsidRDefault="00CC4F7A">
          <w:pPr>
            <w:pStyle w:val="TOC2"/>
            <w:rPr>
              <w:rFonts w:eastAsiaTheme="minorEastAsia" w:cstheme="minorBidi"/>
              <w:noProof/>
              <w:color w:val="auto"/>
              <w:kern w:val="2"/>
              <w:sz w:val="24"/>
              <w:szCs w:val="24"/>
              <w14:ligatures w14:val="standardContextual"/>
            </w:rPr>
          </w:pPr>
          <w:hyperlink w:anchor="_Toc208914073" w:history="1">
            <w:r w:rsidRPr="00585F3A">
              <w:rPr>
                <w:rStyle w:val="Hyperlink"/>
                <w:noProof/>
              </w:rPr>
              <w:t>Using this booklet</w:t>
            </w:r>
            <w:r>
              <w:rPr>
                <w:noProof/>
                <w:webHidden/>
              </w:rPr>
              <w:tab/>
            </w:r>
            <w:r>
              <w:rPr>
                <w:noProof/>
                <w:webHidden/>
              </w:rPr>
              <w:fldChar w:fldCharType="begin"/>
            </w:r>
            <w:r>
              <w:rPr>
                <w:noProof/>
                <w:webHidden/>
              </w:rPr>
              <w:instrText xml:space="preserve"> PAGEREF _Toc208914073 \h </w:instrText>
            </w:r>
            <w:r>
              <w:rPr>
                <w:noProof/>
                <w:webHidden/>
              </w:rPr>
            </w:r>
            <w:r>
              <w:rPr>
                <w:noProof/>
                <w:webHidden/>
              </w:rPr>
              <w:fldChar w:fldCharType="separate"/>
            </w:r>
            <w:r w:rsidR="00013A77">
              <w:rPr>
                <w:noProof/>
                <w:webHidden/>
              </w:rPr>
              <w:t>3</w:t>
            </w:r>
            <w:r>
              <w:rPr>
                <w:noProof/>
                <w:webHidden/>
              </w:rPr>
              <w:fldChar w:fldCharType="end"/>
            </w:r>
          </w:hyperlink>
        </w:p>
        <w:p w14:paraId="040D0EC4" w14:textId="26482552" w:rsidR="00CC4F7A" w:rsidRDefault="00CC4F7A">
          <w:pPr>
            <w:pStyle w:val="TOC2"/>
            <w:rPr>
              <w:rFonts w:eastAsiaTheme="minorEastAsia" w:cstheme="minorBidi"/>
              <w:noProof/>
              <w:color w:val="auto"/>
              <w:kern w:val="2"/>
              <w:sz w:val="24"/>
              <w:szCs w:val="24"/>
              <w14:ligatures w14:val="standardContextual"/>
            </w:rPr>
          </w:pPr>
          <w:hyperlink w:anchor="_Toc208914074" w:history="1">
            <w:r w:rsidRPr="00585F3A">
              <w:rPr>
                <w:rStyle w:val="Hyperlink"/>
                <w:noProof/>
              </w:rPr>
              <w:t>For further Information</w:t>
            </w:r>
            <w:r>
              <w:rPr>
                <w:noProof/>
                <w:webHidden/>
              </w:rPr>
              <w:tab/>
            </w:r>
            <w:r>
              <w:rPr>
                <w:noProof/>
                <w:webHidden/>
              </w:rPr>
              <w:fldChar w:fldCharType="begin"/>
            </w:r>
            <w:r>
              <w:rPr>
                <w:noProof/>
                <w:webHidden/>
              </w:rPr>
              <w:instrText xml:space="preserve"> PAGEREF _Toc208914074 \h </w:instrText>
            </w:r>
            <w:r>
              <w:rPr>
                <w:noProof/>
                <w:webHidden/>
              </w:rPr>
            </w:r>
            <w:r>
              <w:rPr>
                <w:noProof/>
                <w:webHidden/>
              </w:rPr>
              <w:fldChar w:fldCharType="separate"/>
            </w:r>
            <w:r w:rsidR="00013A77">
              <w:rPr>
                <w:noProof/>
                <w:webHidden/>
              </w:rPr>
              <w:t>3</w:t>
            </w:r>
            <w:r>
              <w:rPr>
                <w:noProof/>
                <w:webHidden/>
              </w:rPr>
              <w:fldChar w:fldCharType="end"/>
            </w:r>
          </w:hyperlink>
        </w:p>
        <w:p w14:paraId="03FC2AA2" w14:textId="194C8EBC" w:rsidR="00CC4F7A" w:rsidRDefault="00CC4F7A">
          <w:pPr>
            <w:pStyle w:val="TOC2"/>
            <w:rPr>
              <w:rFonts w:eastAsiaTheme="minorEastAsia" w:cstheme="minorBidi"/>
              <w:noProof/>
              <w:color w:val="auto"/>
              <w:kern w:val="2"/>
              <w:sz w:val="24"/>
              <w:szCs w:val="24"/>
              <w14:ligatures w14:val="standardContextual"/>
            </w:rPr>
          </w:pPr>
          <w:hyperlink w:anchor="_Toc208914075" w:history="1">
            <w:r w:rsidRPr="00585F3A">
              <w:rPr>
                <w:rStyle w:val="Hyperlink"/>
                <w:noProof/>
              </w:rPr>
              <w:t>When to contact your provider</w:t>
            </w:r>
            <w:r>
              <w:rPr>
                <w:noProof/>
                <w:webHidden/>
              </w:rPr>
              <w:tab/>
            </w:r>
            <w:r>
              <w:rPr>
                <w:noProof/>
                <w:webHidden/>
              </w:rPr>
              <w:fldChar w:fldCharType="begin"/>
            </w:r>
            <w:r>
              <w:rPr>
                <w:noProof/>
                <w:webHidden/>
              </w:rPr>
              <w:instrText xml:space="preserve"> PAGEREF _Toc208914075 \h </w:instrText>
            </w:r>
            <w:r>
              <w:rPr>
                <w:noProof/>
                <w:webHidden/>
              </w:rPr>
            </w:r>
            <w:r>
              <w:rPr>
                <w:noProof/>
                <w:webHidden/>
              </w:rPr>
              <w:fldChar w:fldCharType="separate"/>
            </w:r>
            <w:r w:rsidR="00013A77">
              <w:rPr>
                <w:noProof/>
                <w:webHidden/>
              </w:rPr>
              <w:t>3</w:t>
            </w:r>
            <w:r>
              <w:rPr>
                <w:noProof/>
                <w:webHidden/>
              </w:rPr>
              <w:fldChar w:fldCharType="end"/>
            </w:r>
          </w:hyperlink>
        </w:p>
        <w:p w14:paraId="7BFC2984" w14:textId="60596438" w:rsidR="00CC4F7A" w:rsidRDefault="00CC4F7A">
          <w:pPr>
            <w:pStyle w:val="TOC2"/>
            <w:rPr>
              <w:rFonts w:eastAsiaTheme="minorEastAsia" w:cstheme="minorBidi"/>
              <w:noProof/>
              <w:color w:val="auto"/>
              <w:kern w:val="2"/>
              <w:sz w:val="24"/>
              <w:szCs w:val="24"/>
              <w14:ligatures w14:val="standardContextual"/>
            </w:rPr>
          </w:pPr>
          <w:hyperlink w:anchor="_Toc208914076" w:history="1">
            <w:r w:rsidRPr="00585F3A">
              <w:rPr>
                <w:rStyle w:val="Hyperlink"/>
                <w:noProof/>
              </w:rPr>
              <w:t>Overview of FEE-FREE Uni Ready course application process</w:t>
            </w:r>
            <w:r>
              <w:rPr>
                <w:noProof/>
                <w:webHidden/>
              </w:rPr>
              <w:tab/>
            </w:r>
            <w:r>
              <w:rPr>
                <w:noProof/>
                <w:webHidden/>
              </w:rPr>
              <w:fldChar w:fldCharType="begin"/>
            </w:r>
            <w:r>
              <w:rPr>
                <w:noProof/>
                <w:webHidden/>
              </w:rPr>
              <w:instrText xml:space="preserve"> PAGEREF _Toc208914076 \h </w:instrText>
            </w:r>
            <w:r>
              <w:rPr>
                <w:noProof/>
                <w:webHidden/>
              </w:rPr>
            </w:r>
            <w:r>
              <w:rPr>
                <w:noProof/>
                <w:webHidden/>
              </w:rPr>
              <w:fldChar w:fldCharType="separate"/>
            </w:r>
            <w:r w:rsidR="00013A77">
              <w:rPr>
                <w:noProof/>
                <w:webHidden/>
              </w:rPr>
              <w:t>4</w:t>
            </w:r>
            <w:r>
              <w:rPr>
                <w:noProof/>
                <w:webHidden/>
              </w:rPr>
              <w:fldChar w:fldCharType="end"/>
            </w:r>
          </w:hyperlink>
        </w:p>
        <w:p w14:paraId="13D1B4A7" w14:textId="5A7021D5" w:rsidR="00CC4F7A" w:rsidRDefault="00CC4F7A">
          <w:pPr>
            <w:pStyle w:val="TOC1"/>
            <w:rPr>
              <w:rFonts w:eastAsiaTheme="minorEastAsia" w:cstheme="minorBidi"/>
              <w:b w:val="0"/>
              <w:noProof/>
              <w:color w:val="auto"/>
              <w:kern w:val="2"/>
              <w:sz w:val="24"/>
              <w:szCs w:val="24"/>
              <w14:ligatures w14:val="standardContextual"/>
            </w:rPr>
          </w:pPr>
          <w:hyperlink w:anchor="_Toc208914077" w:history="1">
            <w:r w:rsidRPr="00585F3A">
              <w:rPr>
                <w:rStyle w:val="Hyperlink"/>
                <w:noProof/>
              </w:rPr>
              <w:t>1. FEE-FREE Uni Ready Course Commonwealth supported place</w:t>
            </w:r>
            <w:r>
              <w:rPr>
                <w:noProof/>
                <w:webHidden/>
              </w:rPr>
              <w:tab/>
            </w:r>
            <w:r>
              <w:rPr>
                <w:noProof/>
                <w:webHidden/>
              </w:rPr>
              <w:fldChar w:fldCharType="begin"/>
            </w:r>
            <w:r>
              <w:rPr>
                <w:noProof/>
                <w:webHidden/>
              </w:rPr>
              <w:instrText xml:space="preserve"> PAGEREF _Toc208914077 \h </w:instrText>
            </w:r>
            <w:r>
              <w:rPr>
                <w:noProof/>
                <w:webHidden/>
              </w:rPr>
            </w:r>
            <w:r>
              <w:rPr>
                <w:noProof/>
                <w:webHidden/>
              </w:rPr>
              <w:fldChar w:fldCharType="separate"/>
            </w:r>
            <w:r w:rsidR="00013A77">
              <w:rPr>
                <w:noProof/>
                <w:webHidden/>
              </w:rPr>
              <w:t>6</w:t>
            </w:r>
            <w:r>
              <w:rPr>
                <w:noProof/>
                <w:webHidden/>
              </w:rPr>
              <w:fldChar w:fldCharType="end"/>
            </w:r>
          </w:hyperlink>
        </w:p>
        <w:p w14:paraId="6F0C1C58" w14:textId="0873B63A" w:rsidR="00CC4F7A" w:rsidRDefault="00CC4F7A">
          <w:pPr>
            <w:pStyle w:val="TOC2"/>
            <w:rPr>
              <w:rFonts w:eastAsiaTheme="minorEastAsia" w:cstheme="minorBidi"/>
              <w:noProof/>
              <w:color w:val="auto"/>
              <w:kern w:val="2"/>
              <w:sz w:val="24"/>
              <w:szCs w:val="24"/>
              <w14:ligatures w14:val="standardContextual"/>
            </w:rPr>
          </w:pPr>
          <w:hyperlink w:anchor="_Toc208914078" w:history="1">
            <w:r w:rsidRPr="00585F3A">
              <w:rPr>
                <w:rStyle w:val="Hyperlink"/>
                <w:noProof/>
              </w:rPr>
              <w:t>1.1 What is a FEE-FREE Uni Ready course?</w:t>
            </w:r>
            <w:r>
              <w:rPr>
                <w:noProof/>
                <w:webHidden/>
              </w:rPr>
              <w:tab/>
            </w:r>
            <w:r>
              <w:rPr>
                <w:noProof/>
                <w:webHidden/>
              </w:rPr>
              <w:fldChar w:fldCharType="begin"/>
            </w:r>
            <w:r>
              <w:rPr>
                <w:noProof/>
                <w:webHidden/>
              </w:rPr>
              <w:instrText xml:space="preserve"> PAGEREF _Toc208914078 \h </w:instrText>
            </w:r>
            <w:r>
              <w:rPr>
                <w:noProof/>
                <w:webHidden/>
              </w:rPr>
            </w:r>
            <w:r>
              <w:rPr>
                <w:noProof/>
                <w:webHidden/>
              </w:rPr>
              <w:fldChar w:fldCharType="separate"/>
            </w:r>
            <w:r w:rsidR="00013A77">
              <w:rPr>
                <w:noProof/>
                <w:webHidden/>
              </w:rPr>
              <w:t>6</w:t>
            </w:r>
            <w:r>
              <w:rPr>
                <w:noProof/>
                <w:webHidden/>
              </w:rPr>
              <w:fldChar w:fldCharType="end"/>
            </w:r>
          </w:hyperlink>
        </w:p>
        <w:p w14:paraId="3EA84638" w14:textId="79CBBCF5" w:rsidR="00CC4F7A" w:rsidRDefault="00CC4F7A">
          <w:pPr>
            <w:pStyle w:val="TOC2"/>
            <w:rPr>
              <w:rFonts w:eastAsiaTheme="minorEastAsia" w:cstheme="minorBidi"/>
              <w:noProof/>
              <w:color w:val="auto"/>
              <w:kern w:val="2"/>
              <w:sz w:val="24"/>
              <w:szCs w:val="24"/>
              <w14:ligatures w14:val="standardContextual"/>
            </w:rPr>
          </w:pPr>
          <w:hyperlink w:anchor="_Toc208914079" w:history="1">
            <w:r w:rsidRPr="00585F3A">
              <w:rPr>
                <w:rStyle w:val="Hyperlink"/>
                <w:noProof/>
              </w:rPr>
              <w:t>1.2 Where can I study in a FEE-FREE Uni Ready course?</w:t>
            </w:r>
            <w:r>
              <w:rPr>
                <w:noProof/>
                <w:webHidden/>
              </w:rPr>
              <w:tab/>
            </w:r>
            <w:r>
              <w:rPr>
                <w:noProof/>
                <w:webHidden/>
              </w:rPr>
              <w:fldChar w:fldCharType="begin"/>
            </w:r>
            <w:r>
              <w:rPr>
                <w:noProof/>
                <w:webHidden/>
              </w:rPr>
              <w:instrText xml:space="preserve"> PAGEREF _Toc208914079 \h </w:instrText>
            </w:r>
            <w:r>
              <w:rPr>
                <w:noProof/>
                <w:webHidden/>
              </w:rPr>
            </w:r>
            <w:r>
              <w:rPr>
                <w:noProof/>
                <w:webHidden/>
              </w:rPr>
              <w:fldChar w:fldCharType="separate"/>
            </w:r>
            <w:r w:rsidR="00013A77">
              <w:rPr>
                <w:noProof/>
                <w:webHidden/>
              </w:rPr>
              <w:t>6</w:t>
            </w:r>
            <w:r>
              <w:rPr>
                <w:noProof/>
                <w:webHidden/>
              </w:rPr>
              <w:fldChar w:fldCharType="end"/>
            </w:r>
          </w:hyperlink>
        </w:p>
        <w:p w14:paraId="589A9BB3" w14:textId="2C4A576A" w:rsidR="00CC4F7A" w:rsidRDefault="00CC4F7A">
          <w:pPr>
            <w:pStyle w:val="TOC2"/>
            <w:rPr>
              <w:rFonts w:eastAsiaTheme="minorEastAsia" w:cstheme="minorBidi"/>
              <w:noProof/>
              <w:color w:val="auto"/>
              <w:kern w:val="2"/>
              <w:sz w:val="24"/>
              <w:szCs w:val="24"/>
              <w14:ligatures w14:val="standardContextual"/>
            </w:rPr>
          </w:pPr>
          <w:hyperlink w:anchor="_Toc208914080" w:history="1">
            <w:r w:rsidRPr="00585F3A">
              <w:rPr>
                <w:rStyle w:val="Hyperlink"/>
                <w:noProof/>
              </w:rPr>
              <w:t>1.3 Am I eligible for a place in a FEE-FREE Uni Ready course?</w:t>
            </w:r>
            <w:r>
              <w:rPr>
                <w:noProof/>
                <w:webHidden/>
              </w:rPr>
              <w:tab/>
            </w:r>
            <w:r>
              <w:rPr>
                <w:noProof/>
                <w:webHidden/>
              </w:rPr>
              <w:fldChar w:fldCharType="begin"/>
            </w:r>
            <w:r>
              <w:rPr>
                <w:noProof/>
                <w:webHidden/>
              </w:rPr>
              <w:instrText xml:space="preserve"> PAGEREF _Toc208914080 \h </w:instrText>
            </w:r>
            <w:r>
              <w:rPr>
                <w:noProof/>
                <w:webHidden/>
              </w:rPr>
            </w:r>
            <w:r>
              <w:rPr>
                <w:noProof/>
                <w:webHidden/>
              </w:rPr>
              <w:fldChar w:fldCharType="separate"/>
            </w:r>
            <w:r w:rsidR="00013A77">
              <w:rPr>
                <w:noProof/>
                <w:webHidden/>
              </w:rPr>
              <w:t>6</w:t>
            </w:r>
            <w:r>
              <w:rPr>
                <w:noProof/>
                <w:webHidden/>
              </w:rPr>
              <w:fldChar w:fldCharType="end"/>
            </w:r>
          </w:hyperlink>
        </w:p>
        <w:p w14:paraId="3E53F533" w14:textId="4A2B6195" w:rsidR="00CC4F7A" w:rsidRDefault="00CC4F7A">
          <w:pPr>
            <w:pStyle w:val="TOC2"/>
            <w:rPr>
              <w:rFonts w:eastAsiaTheme="minorEastAsia" w:cstheme="minorBidi"/>
              <w:noProof/>
              <w:color w:val="auto"/>
              <w:kern w:val="2"/>
              <w:sz w:val="24"/>
              <w:szCs w:val="24"/>
              <w14:ligatures w14:val="standardContextual"/>
            </w:rPr>
          </w:pPr>
          <w:hyperlink w:anchor="_Toc208914081" w:history="1">
            <w:r w:rsidRPr="00585F3A">
              <w:rPr>
                <w:rStyle w:val="Hyperlink"/>
                <w:noProof/>
              </w:rPr>
              <w:t>1.4 Does a FEE-FREE Uni Ready course affect my Student Learning Entitlement (SLE)?</w:t>
            </w:r>
            <w:r>
              <w:rPr>
                <w:noProof/>
                <w:webHidden/>
              </w:rPr>
              <w:tab/>
            </w:r>
            <w:r>
              <w:rPr>
                <w:noProof/>
                <w:webHidden/>
              </w:rPr>
              <w:fldChar w:fldCharType="begin"/>
            </w:r>
            <w:r>
              <w:rPr>
                <w:noProof/>
                <w:webHidden/>
              </w:rPr>
              <w:instrText xml:space="preserve"> PAGEREF _Toc208914081 \h </w:instrText>
            </w:r>
            <w:r>
              <w:rPr>
                <w:noProof/>
                <w:webHidden/>
              </w:rPr>
            </w:r>
            <w:r>
              <w:rPr>
                <w:noProof/>
                <w:webHidden/>
              </w:rPr>
              <w:fldChar w:fldCharType="separate"/>
            </w:r>
            <w:r w:rsidR="00013A77">
              <w:rPr>
                <w:noProof/>
                <w:webHidden/>
              </w:rPr>
              <w:t>6</w:t>
            </w:r>
            <w:r>
              <w:rPr>
                <w:noProof/>
                <w:webHidden/>
              </w:rPr>
              <w:fldChar w:fldCharType="end"/>
            </w:r>
          </w:hyperlink>
        </w:p>
        <w:p w14:paraId="35F270D5" w14:textId="5036EA91" w:rsidR="00CC4F7A" w:rsidRDefault="00CC4F7A">
          <w:pPr>
            <w:pStyle w:val="TOC2"/>
            <w:rPr>
              <w:rFonts w:eastAsiaTheme="minorEastAsia" w:cstheme="minorBidi"/>
              <w:noProof/>
              <w:color w:val="auto"/>
              <w:kern w:val="2"/>
              <w:sz w:val="24"/>
              <w:szCs w:val="24"/>
              <w14:ligatures w14:val="standardContextual"/>
            </w:rPr>
          </w:pPr>
          <w:hyperlink w:anchor="_Toc208914082" w:history="1">
            <w:r w:rsidRPr="00585F3A">
              <w:rPr>
                <w:rStyle w:val="Hyperlink"/>
                <w:noProof/>
              </w:rPr>
              <w:t>1.5 How do I apply for a FEE-FREE Uni Ready course?</w:t>
            </w:r>
            <w:r>
              <w:rPr>
                <w:noProof/>
                <w:webHidden/>
              </w:rPr>
              <w:tab/>
            </w:r>
            <w:r>
              <w:rPr>
                <w:noProof/>
                <w:webHidden/>
              </w:rPr>
              <w:fldChar w:fldCharType="begin"/>
            </w:r>
            <w:r>
              <w:rPr>
                <w:noProof/>
                <w:webHidden/>
              </w:rPr>
              <w:instrText xml:space="preserve"> PAGEREF _Toc208914082 \h </w:instrText>
            </w:r>
            <w:r>
              <w:rPr>
                <w:noProof/>
                <w:webHidden/>
              </w:rPr>
            </w:r>
            <w:r>
              <w:rPr>
                <w:noProof/>
                <w:webHidden/>
              </w:rPr>
              <w:fldChar w:fldCharType="separate"/>
            </w:r>
            <w:r w:rsidR="00013A77">
              <w:rPr>
                <w:noProof/>
                <w:webHidden/>
              </w:rPr>
              <w:t>7</w:t>
            </w:r>
            <w:r>
              <w:rPr>
                <w:noProof/>
                <w:webHidden/>
              </w:rPr>
              <w:fldChar w:fldCharType="end"/>
            </w:r>
          </w:hyperlink>
        </w:p>
        <w:p w14:paraId="30DF63E9" w14:textId="381FEE3E" w:rsidR="00CC4F7A" w:rsidRDefault="00CC4F7A">
          <w:pPr>
            <w:pStyle w:val="TOC2"/>
            <w:rPr>
              <w:rFonts w:eastAsiaTheme="minorEastAsia" w:cstheme="minorBidi"/>
              <w:noProof/>
              <w:color w:val="auto"/>
              <w:kern w:val="2"/>
              <w:sz w:val="24"/>
              <w:szCs w:val="24"/>
              <w14:ligatures w14:val="standardContextual"/>
            </w:rPr>
          </w:pPr>
          <w:hyperlink w:anchor="_Toc208914083" w:history="1">
            <w:r w:rsidRPr="00585F3A">
              <w:rPr>
                <w:rStyle w:val="Hyperlink"/>
                <w:noProof/>
              </w:rPr>
              <w:t>1.6 Who assesses your eligibility for a FEE-FREE Uni Ready course?</w:t>
            </w:r>
            <w:r>
              <w:rPr>
                <w:noProof/>
                <w:webHidden/>
              </w:rPr>
              <w:tab/>
            </w:r>
            <w:r>
              <w:rPr>
                <w:noProof/>
                <w:webHidden/>
              </w:rPr>
              <w:fldChar w:fldCharType="begin"/>
            </w:r>
            <w:r>
              <w:rPr>
                <w:noProof/>
                <w:webHidden/>
              </w:rPr>
              <w:instrText xml:space="preserve"> PAGEREF _Toc208914083 \h </w:instrText>
            </w:r>
            <w:r>
              <w:rPr>
                <w:noProof/>
                <w:webHidden/>
              </w:rPr>
            </w:r>
            <w:r>
              <w:rPr>
                <w:noProof/>
                <w:webHidden/>
              </w:rPr>
              <w:fldChar w:fldCharType="separate"/>
            </w:r>
            <w:r w:rsidR="00013A77">
              <w:rPr>
                <w:noProof/>
                <w:webHidden/>
              </w:rPr>
              <w:t>7</w:t>
            </w:r>
            <w:r>
              <w:rPr>
                <w:noProof/>
                <w:webHidden/>
              </w:rPr>
              <w:fldChar w:fldCharType="end"/>
            </w:r>
          </w:hyperlink>
        </w:p>
        <w:p w14:paraId="0508B4E5" w14:textId="6F0C8D10" w:rsidR="00CC4F7A" w:rsidRDefault="00CC4F7A">
          <w:pPr>
            <w:pStyle w:val="TOC2"/>
            <w:rPr>
              <w:rFonts w:eastAsiaTheme="minorEastAsia" w:cstheme="minorBidi"/>
              <w:noProof/>
              <w:color w:val="auto"/>
              <w:kern w:val="2"/>
              <w:sz w:val="24"/>
              <w:szCs w:val="24"/>
              <w14:ligatures w14:val="standardContextual"/>
            </w:rPr>
          </w:pPr>
          <w:hyperlink w:anchor="_Toc208914084" w:history="1">
            <w:r w:rsidRPr="00585F3A">
              <w:rPr>
                <w:rStyle w:val="Hyperlink"/>
                <w:noProof/>
              </w:rPr>
              <w:t>1.7 What if I make a mistake on my eCAF?</w:t>
            </w:r>
            <w:r>
              <w:rPr>
                <w:noProof/>
                <w:webHidden/>
              </w:rPr>
              <w:tab/>
            </w:r>
            <w:r>
              <w:rPr>
                <w:noProof/>
                <w:webHidden/>
              </w:rPr>
              <w:fldChar w:fldCharType="begin"/>
            </w:r>
            <w:r>
              <w:rPr>
                <w:noProof/>
                <w:webHidden/>
              </w:rPr>
              <w:instrText xml:space="preserve"> PAGEREF _Toc208914084 \h </w:instrText>
            </w:r>
            <w:r>
              <w:rPr>
                <w:noProof/>
                <w:webHidden/>
              </w:rPr>
            </w:r>
            <w:r>
              <w:rPr>
                <w:noProof/>
                <w:webHidden/>
              </w:rPr>
              <w:fldChar w:fldCharType="separate"/>
            </w:r>
            <w:r w:rsidR="00013A77">
              <w:rPr>
                <w:noProof/>
                <w:webHidden/>
              </w:rPr>
              <w:t>7</w:t>
            </w:r>
            <w:r>
              <w:rPr>
                <w:noProof/>
                <w:webHidden/>
              </w:rPr>
              <w:fldChar w:fldCharType="end"/>
            </w:r>
          </w:hyperlink>
        </w:p>
        <w:p w14:paraId="3A10611A" w14:textId="5C78DF58" w:rsidR="00CC4F7A" w:rsidRDefault="00CC4F7A">
          <w:pPr>
            <w:pStyle w:val="TOC2"/>
            <w:rPr>
              <w:rFonts w:eastAsiaTheme="minorEastAsia" w:cstheme="minorBidi"/>
              <w:noProof/>
              <w:color w:val="auto"/>
              <w:kern w:val="2"/>
              <w:sz w:val="24"/>
              <w:szCs w:val="24"/>
              <w14:ligatures w14:val="standardContextual"/>
            </w:rPr>
          </w:pPr>
          <w:hyperlink w:anchor="_Toc208914085" w:history="1">
            <w:r w:rsidRPr="00585F3A">
              <w:rPr>
                <w:rStyle w:val="Hyperlink"/>
                <w:noProof/>
              </w:rPr>
              <w:t>1.8 What will I be charged for? What do I owe?</w:t>
            </w:r>
            <w:r>
              <w:rPr>
                <w:noProof/>
                <w:webHidden/>
              </w:rPr>
              <w:tab/>
            </w:r>
            <w:r>
              <w:rPr>
                <w:noProof/>
                <w:webHidden/>
              </w:rPr>
              <w:fldChar w:fldCharType="begin"/>
            </w:r>
            <w:r>
              <w:rPr>
                <w:noProof/>
                <w:webHidden/>
              </w:rPr>
              <w:instrText xml:space="preserve"> PAGEREF _Toc208914085 \h </w:instrText>
            </w:r>
            <w:r>
              <w:rPr>
                <w:noProof/>
                <w:webHidden/>
              </w:rPr>
            </w:r>
            <w:r>
              <w:rPr>
                <w:noProof/>
                <w:webHidden/>
              </w:rPr>
              <w:fldChar w:fldCharType="separate"/>
            </w:r>
            <w:r w:rsidR="00013A77">
              <w:rPr>
                <w:noProof/>
                <w:webHidden/>
              </w:rPr>
              <w:t>7</w:t>
            </w:r>
            <w:r>
              <w:rPr>
                <w:noProof/>
                <w:webHidden/>
              </w:rPr>
              <w:fldChar w:fldCharType="end"/>
            </w:r>
          </w:hyperlink>
        </w:p>
        <w:p w14:paraId="2169E6DB" w14:textId="0972D385" w:rsidR="00CC4F7A" w:rsidRDefault="00CC4F7A">
          <w:pPr>
            <w:pStyle w:val="TOC2"/>
            <w:rPr>
              <w:rFonts w:eastAsiaTheme="minorEastAsia" w:cstheme="minorBidi"/>
              <w:noProof/>
              <w:color w:val="auto"/>
              <w:kern w:val="2"/>
              <w:sz w:val="24"/>
              <w:szCs w:val="24"/>
              <w14:ligatures w14:val="standardContextual"/>
            </w:rPr>
          </w:pPr>
          <w:hyperlink w:anchor="_Toc208914086" w:history="1">
            <w:r w:rsidRPr="00585F3A">
              <w:rPr>
                <w:rStyle w:val="Hyperlink"/>
                <w:noProof/>
              </w:rPr>
              <w:t>1.9 How much is the student services and amenities fee?</w:t>
            </w:r>
            <w:r>
              <w:rPr>
                <w:noProof/>
                <w:webHidden/>
              </w:rPr>
              <w:tab/>
            </w:r>
            <w:r>
              <w:rPr>
                <w:noProof/>
                <w:webHidden/>
              </w:rPr>
              <w:fldChar w:fldCharType="begin"/>
            </w:r>
            <w:r>
              <w:rPr>
                <w:noProof/>
                <w:webHidden/>
              </w:rPr>
              <w:instrText xml:space="preserve"> PAGEREF _Toc208914086 \h </w:instrText>
            </w:r>
            <w:r>
              <w:rPr>
                <w:noProof/>
                <w:webHidden/>
              </w:rPr>
            </w:r>
            <w:r>
              <w:rPr>
                <w:noProof/>
                <w:webHidden/>
              </w:rPr>
              <w:fldChar w:fldCharType="separate"/>
            </w:r>
            <w:r w:rsidR="00013A77">
              <w:rPr>
                <w:noProof/>
                <w:webHidden/>
              </w:rPr>
              <w:t>8</w:t>
            </w:r>
            <w:r>
              <w:rPr>
                <w:noProof/>
                <w:webHidden/>
              </w:rPr>
              <w:fldChar w:fldCharType="end"/>
            </w:r>
          </w:hyperlink>
        </w:p>
        <w:p w14:paraId="76CA332D" w14:textId="6EDFA2A0" w:rsidR="00CC4F7A" w:rsidRDefault="00CC4F7A">
          <w:pPr>
            <w:pStyle w:val="TOC2"/>
            <w:rPr>
              <w:rFonts w:eastAsiaTheme="minorEastAsia" w:cstheme="minorBidi"/>
              <w:noProof/>
              <w:color w:val="auto"/>
              <w:kern w:val="2"/>
              <w:sz w:val="24"/>
              <w:szCs w:val="24"/>
              <w14:ligatures w14:val="standardContextual"/>
            </w:rPr>
          </w:pPr>
          <w:hyperlink w:anchor="_Toc208914087" w:history="1">
            <w:r w:rsidRPr="00585F3A">
              <w:rPr>
                <w:rStyle w:val="Hyperlink"/>
                <w:noProof/>
              </w:rPr>
              <w:t>1.10 When will I have to pay the student services and amenities fee?</w:t>
            </w:r>
            <w:r>
              <w:rPr>
                <w:noProof/>
                <w:webHidden/>
              </w:rPr>
              <w:tab/>
            </w:r>
            <w:r>
              <w:rPr>
                <w:noProof/>
                <w:webHidden/>
              </w:rPr>
              <w:fldChar w:fldCharType="begin"/>
            </w:r>
            <w:r>
              <w:rPr>
                <w:noProof/>
                <w:webHidden/>
              </w:rPr>
              <w:instrText xml:space="preserve"> PAGEREF _Toc208914087 \h </w:instrText>
            </w:r>
            <w:r>
              <w:rPr>
                <w:noProof/>
                <w:webHidden/>
              </w:rPr>
            </w:r>
            <w:r>
              <w:rPr>
                <w:noProof/>
                <w:webHidden/>
              </w:rPr>
              <w:fldChar w:fldCharType="separate"/>
            </w:r>
            <w:r w:rsidR="00013A77">
              <w:rPr>
                <w:noProof/>
                <w:webHidden/>
              </w:rPr>
              <w:t>8</w:t>
            </w:r>
            <w:r>
              <w:rPr>
                <w:noProof/>
                <w:webHidden/>
              </w:rPr>
              <w:fldChar w:fldCharType="end"/>
            </w:r>
          </w:hyperlink>
        </w:p>
        <w:p w14:paraId="461A3A76" w14:textId="7B5B8641" w:rsidR="00CC4F7A" w:rsidRDefault="00CC4F7A">
          <w:pPr>
            <w:pStyle w:val="TOC1"/>
            <w:rPr>
              <w:rFonts w:eastAsiaTheme="minorEastAsia" w:cstheme="minorBidi"/>
              <w:b w:val="0"/>
              <w:noProof/>
              <w:color w:val="auto"/>
              <w:kern w:val="2"/>
              <w:sz w:val="24"/>
              <w:szCs w:val="24"/>
              <w14:ligatures w14:val="standardContextual"/>
            </w:rPr>
          </w:pPr>
          <w:hyperlink w:anchor="_Toc208914088" w:history="1">
            <w:r w:rsidRPr="00585F3A">
              <w:rPr>
                <w:rStyle w:val="Hyperlink"/>
                <w:noProof/>
              </w:rPr>
              <w:t>2.</w:t>
            </w:r>
            <w:r w:rsidRPr="00585F3A">
              <w:rPr>
                <w:rStyle w:val="Hyperlink"/>
                <w:bCs/>
                <w:noProof/>
              </w:rPr>
              <w:t xml:space="preserve"> Identity Requirements</w:t>
            </w:r>
            <w:r>
              <w:rPr>
                <w:noProof/>
                <w:webHidden/>
              </w:rPr>
              <w:tab/>
            </w:r>
            <w:r>
              <w:rPr>
                <w:noProof/>
                <w:webHidden/>
              </w:rPr>
              <w:fldChar w:fldCharType="begin"/>
            </w:r>
            <w:r>
              <w:rPr>
                <w:noProof/>
                <w:webHidden/>
              </w:rPr>
              <w:instrText xml:space="preserve"> PAGEREF _Toc208914088 \h </w:instrText>
            </w:r>
            <w:r>
              <w:rPr>
                <w:noProof/>
                <w:webHidden/>
              </w:rPr>
            </w:r>
            <w:r>
              <w:rPr>
                <w:noProof/>
                <w:webHidden/>
              </w:rPr>
              <w:fldChar w:fldCharType="separate"/>
            </w:r>
            <w:r w:rsidR="00013A77">
              <w:rPr>
                <w:noProof/>
                <w:webHidden/>
              </w:rPr>
              <w:t>8</w:t>
            </w:r>
            <w:r>
              <w:rPr>
                <w:noProof/>
                <w:webHidden/>
              </w:rPr>
              <w:fldChar w:fldCharType="end"/>
            </w:r>
          </w:hyperlink>
        </w:p>
        <w:p w14:paraId="7741971B" w14:textId="3B048EB4" w:rsidR="00CC4F7A" w:rsidRDefault="00CC4F7A">
          <w:pPr>
            <w:pStyle w:val="TOC2"/>
            <w:rPr>
              <w:rFonts w:eastAsiaTheme="minorEastAsia" w:cstheme="minorBidi"/>
              <w:noProof/>
              <w:color w:val="auto"/>
              <w:kern w:val="2"/>
              <w:sz w:val="24"/>
              <w:szCs w:val="24"/>
              <w14:ligatures w14:val="standardContextual"/>
            </w:rPr>
          </w:pPr>
          <w:hyperlink w:anchor="_Toc208914089" w:history="1">
            <w:r w:rsidRPr="00585F3A">
              <w:rPr>
                <w:rStyle w:val="Hyperlink"/>
                <w:noProof/>
              </w:rPr>
              <w:t>2.1 Unique Student Identifier (USI)</w:t>
            </w:r>
            <w:r>
              <w:rPr>
                <w:noProof/>
                <w:webHidden/>
              </w:rPr>
              <w:tab/>
            </w:r>
            <w:r>
              <w:rPr>
                <w:noProof/>
                <w:webHidden/>
              </w:rPr>
              <w:fldChar w:fldCharType="begin"/>
            </w:r>
            <w:r>
              <w:rPr>
                <w:noProof/>
                <w:webHidden/>
              </w:rPr>
              <w:instrText xml:space="preserve"> PAGEREF _Toc208914089 \h </w:instrText>
            </w:r>
            <w:r>
              <w:rPr>
                <w:noProof/>
                <w:webHidden/>
              </w:rPr>
            </w:r>
            <w:r>
              <w:rPr>
                <w:noProof/>
                <w:webHidden/>
              </w:rPr>
              <w:fldChar w:fldCharType="separate"/>
            </w:r>
            <w:r w:rsidR="00013A77">
              <w:rPr>
                <w:noProof/>
                <w:webHidden/>
              </w:rPr>
              <w:t>8</w:t>
            </w:r>
            <w:r>
              <w:rPr>
                <w:noProof/>
                <w:webHidden/>
              </w:rPr>
              <w:fldChar w:fldCharType="end"/>
            </w:r>
          </w:hyperlink>
        </w:p>
        <w:p w14:paraId="2A4EE9A3" w14:textId="05910D5C" w:rsidR="00CC4F7A" w:rsidRDefault="00CC4F7A">
          <w:pPr>
            <w:pStyle w:val="TOC2"/>
            <w:rPr>
              <w:rFonts w:eastAsiaTheme="minorEastAsia" w:cstheme="minorBidi"/>
              <w:noProof/>
              <w:color w:val="auto"/>
              <w:kern w:val="2"/>
              <w:sz w:val="24"/>
              <w:szCs w:val="24"/>
              <w14:ligatures w14:val="standardContextual"/>
            </w:rPr>
          </w:pPr>
          <w:hyperlink w:anchor="_Toc208914090" w:history="1">
            <w:r w:rsidRPr="00585F3A">
              <w:rPr>
                <w:rStyle w:val="Hyperlink"/>
                <w:noProof/>
              </w:rPr>
              <w:t>2.2 What is my Unique Student Identifier (USI)?</w:t>
            </w:r>
            <w:r>
              <w:rPr>
                <w:noProof/>
                <w:webHidden/>
              </w:rPr>
              <w:tab/>
            </w:r>
            <w:r>
              <w:rPr>
                <w:noProof/>
                <w:webHidden/>
              </w:rPr>
              <w:fldChar w:fldCharType="begin"/>
            </w:r>
            <w:r>
              <w:rPr>
                <w:noProof/>
                <w:webHidden/>
              </w:rPr>
              <w:instrText xml:space="preserve"> PAGEREF _Toc208914090 \h </w:instrText>
            </w:r>
            <w:r>
              <w:rPr>
                <w:noProof/>
                <w:webHidden/>
              </w:rPr>
            </w:r>
            <w:r>
              <w:rPr>
                <w:noProof/>
                <w:webHidden/>
              </w:rPr>
              <w:fldChar w:fldCharType="separate"/>
            </w:r>
            <w:r w:rsidR="00013A77">
              <w:rPr>
                <w:noProof/>
                <w:webHidden/>
              </w:rPr>
              <w:t>9</w:t>
            </w:r>
            <w:r>
              <w:rPr>
                <w:noProof/>
                <w:webHidden/>
              </w:rPr>
              <w:fldChar w:fldCharType="end"/>
            </w:r>
          </w:hyperlink>
        </w:p>
        <w:p w14:paraId="3065CB63" w14:textId="0BEEBC01" w:rsidR="00CC4F7A" w:rsidRDefault="00CC4F7A">
          <w:pPr>
            <w:pStyle w:val="TOC2"/>
            <w:rPr>
              <w:rFonts w:eastAsiaTheme="minorEastAsia" w:cstheme="minorBidi"/>
              <w:noProof/>
              <w:color w:val="auto"/>
              <w:kern w:val="2"/>
              <w:sz w:val="24"/>
              <w:szCs w:val="24"/>
              <w14:ligatures w14:val="standardContextual"/>
            </w:rPr>
          </w:pPr>
          <w:hyperlink w:anchor="_Toc208914091" w:history="1">
            <w:r w:rsidRPr="00585F3A">
              <w:rPr>
                <w:rStyle w:val="Hyperlink"/>
                <w:noProof/>
              </w:rPr>
              <w:t>2.3 Create or find your Unique Student Identifier (USI)</w:t>
            </w:r>
            <w:r>
              <w:rPr>
                <w:noProof/>
                <w:webHidden/>
              </w:rPr>
              <w:tab/>
            </w:r>
            <w:r>
              <w:rPr>
                <w:noProof/>
                <w:webHidden/>
              </w:rPr>
              <w:fldChar w:fldCharType="begin"/>
            </w:r>
            <w:r>
              <w:rPr>
                <w:noProof/>
                <w:webHidden/>
              </w:rPr>
              <w:instrText xml:space="preserve"> PAGEREF _Toc208914091 \h </w:instrText>
            </w:r>
            <w:r>
              <w:rPr>
                <w:noProof/>
                <w:webHidden/>
              </w:rPr>
            </w:r>
            <w:r>
              <w:rPr>
                <w:noProof/>
                <w:webHidden/>
              </w:rPr>
              <w:fldChar w:fldCharType="separate"/>
            </w:r>
            <w:r w:rsidR="00013A77">
              <w:rPr>
                <w:noProof/>
                <w:webHidden/>
              </w:rPr>
              <w:t>9</w:t>
            </w:r>
            <w:r>
              <w:rPr>
                <w:noProof/>
                <w:webHidden/>
              </w:rPr>
              <w:fldChar w:fldCharType="end"/>
            </w:r>
          </w:hyperlink>
        </w:p>
        <w:p w14:paraId="4C385F25" w14:textId="3B486F66" w:rsidR="00CC4F7A" w:rsidRDefault="00CC4F7A">
          <w:pPr>
            <w:pStyle w:val="TOC1"/>
            <w:rPr>
              <w:rFonts w:eastAsiaTheme="minorEastAsia" w:cstheme="minorBidi"/>
              <w:b w:val="0"/>
              <w:noProof/>
              <w:color w:val="auto"/>
              <w:kern w:val="2"/>
              <w:sz w:val="24"/>
              <w:szCs w:val="24"/>
              <w14:ligatures w14:val="standardContextual"/>
            </w:rPr>
          </w:pPr>
          <w:hyperlink w:anchor="_Toc208914092" w:history="1">
            <w:r w:rsidRPr="00585F3A">
              <w:rPr>
                <w:rStyle w:val="Hyperlink"/>
                <w:noProof/>
              </w:rPr>
              <w:t>3. Withdrawing from study</w:t>
            </w:r>
            <w:r>
              <w:rPr>
                <w:noProof/>
                <w:webHidden/>
              </w:rPr>
              <w:tab/>
            </w:r>
            <w:r>
              <w:rPr>
                <w:noProof/>
                <w:webHidden/>
              </w:rPr>
              <w:fldChar w:fldCharType="begin"/>
            </w:r>
            <w:r>
              <w:rPr>
                <w:noProof/>
                <w:webHidden/>
              </w:rPr>
              <w:instrText xml:space="preserve"> PAGEREF _Toc208914092 \h </w:instrText>
            </w:r>
            <w:r>
              <w:rPr>
                <w:noProof/>
                <w:webHidden/>
              </w:rPr>
            </w:r>
            <w:r>
              <w:rPr>
                <w:noProof/>
                <w:webHidden/>
              </w:rPr>
              <w:fldChar w:fldCharType="separate"/>
            </w:r>
            <w:r w:rsidR="00013A77">
              <w:rPr>
                <w:noProof/>
                <w:webHidden/>
              </w:rPr>
              <w:t>9</w:t>
            </w:r>
            <w:r>
              <w:rPr>
                <w:noProof/>
                <w:webHidden/>
              </w:rPr>
              <w:fldChar w:fldCharType="end"/>
            </w:r>
          </w:hyperlink>
        </w:p>
        <w:p w14:paraId="29A6E18A" w14:textId="759982A4" w:rsidR="00CC4F7A" w:rsidRDefault="00CC4F7A">
          <w:pPr>
            <w:pStyle w:val="TOC1"/>
            <w:rPr>
              <w:rFonts w:eastAsiaTheme="minorEastAsia" w:cstheme="minorBidi"/>
              <w:b w:val="0"/>
              <w:noProof/>
              <w:color w:val="auto"/>
              <w:kern w:val="2"/>
              <w:sz w:val="24"/>
              <w:szCs w:val="24"/>
              <w14:ligatures w14:val="standardContextual"/>
            </w:rPr>
          </w:pPr>
          <w:hyperlink w:anchor="_Toc208914093" w:history="1">
            <w:r w:rsidRPr="00585F3A">
              <w:rPr>
                <w:rStyle w:val="Hyperlink"/>
                <w:noProof/>
              </w:rPr>
              <w:t>4. Resources and contacts</w:t>
            </w:r>
            <w:r>
              <w:rPr>
                <w:noProof/>
                <w:webHidden/>
              </w:rPr>
              <w:tab/>
            </w:r>
            <w:r>
              <w:rPr>
                <w:noProof/>
                <w:webHidden/>
              </w:rPr>
              <w:fldChar w:fldCharType="begin"/>
            </w:r>
            <w:r>
              <w:rPr>
                <w:noProof/>
                <w:webHidden/>
              </w:rPr>
              <w:instrText xml:space="preserve"> PAGEREF _Toc208914093 \h </w:instrText>
            </w:r>
            <w:r>
              <w:rPr>
                <w:noProof/>
                <w:webHidden/>
              </w:rPr>
            </w:r>
            <w:r>
              <w:rPr>
                <w:noProof/>
                <w:webHidden/>
              </w:rPr>
              <w:fldChar w:fldCharType="separate"/>
            </w:r>
            <w:r w:rsidR="00013A77">
              <w:rPr>
                <w:noProof/>
                <w:webHidden/>
              </w:rPr>
              <w:t>10</w:t>
            </w:r>
            <w:r>
              <w:rPr>
                <w:noProof/>
                <w:webHidden/>
              </w:rPr>
              <w:fldChar w:fldCharType="end"/>
            </w:r>
          </w:hyperlink>
        </w:p>
        <w:p w14:paraId="02272F79" w14:textId="3194E0E4" w:rsidR="00CC4F7A" w:rsidRDefault="00CC4F7A">
          <w:pPr>
            <w:pStyle w:val="TOC2"/>
            <w:rPr>
              <w:rFonts w:eastAsiaTheme="minorEastAsia" w:cstheme="minorBidi"/>
              <w:noProof/>
              <w:color w:val="auto"/>
              <w:kern w:val="2"/>
              <w:sz w:val="24"/>
              <w:szCs w:val="24"/>
              <w14:ligatures w14:val="standardContextual"/>
            </w:rPr>
          </w:pPr>
          <w:hyperlink w:anchor="_Toc208914094" w:history="1">
            <w:r w:rsidRPr="00585F3A">
              <w:rPr>
                <w:rStyle w:val="Hyperlink"/>
                <w:noProof/>
              </w:rPr>
              <w:t>4.1 Websites</w:t>
            </w:r>
            <w:r>
              <w:rPr>
                <w:noProof/>
                <w:webHidden/>
              </w:rPr>
              <w:tab/>
            </w:r>
            <w:r>
              <w:rPr>
                <w:noProof/>
                <w:webHidden/>
              </w:rPr>
              <w:fldChar w:fldCharType="begin"/>
            </w:r>
            <w:r>
              <w:rPr>
                <w:noProof/>
                <w:webHidden/>
              </w:rPr>
              <w:instrText xml:space="preserve"> PAGEREF _Toc208914094 \h </w:instrText>
            </w:r>
            <w:r>
              <w:rPr>
                <w:noProof/>
                <w:webHidden/>
              </w:rPr>
            </w:r>
            <w:r>
              <w:rPr>
                <w:noProof/>
                <w:webHidden/>
              </w:rPr>
              <w:fldChar w:fldCharType="separate"/>
            </w:r>
            <w:r w:rsidR="00013A77">
              <w:rPr>
                <w:noProof/>
                <w:webHidden/>
              </w:rPr>
              <w:t>10</w:t>
            </w:r>
            <w:r>
              <w:rPr>
                <w:noProof/>
                <w:webHidden/>
              </w:rPr>
              <w:fldChar w:fldCharType="end"/>
            </w:r>
          </w:hyperlink>
        </w:p>
        <w:p w14:paraId="3454DB3F" w14:textId="6B257C2A" w:rsidR="00CC4F7A" w:rsidRDefault="00CC4F7A">
          <w:pPr>
            <w:pStyle w:val="TOC2"/>
            <w:rPr>
              <w:rFonts w:eastAsiaTheme="minorEastAsia" w:cstheme="minorBidi"/>
              <w:noProof/>
              <w:color w:val="auto"/>
              <w:kern w:val="2"/>
              <w:sz w:val="24"/>
              <w:szCs w:val="24"/>
              <w14:ligatures w14:val="standardContextual"/>
            </w:rPr>
          </w:pPr>
          <w:hyperlink w:anchor="_Toc208914095" w:history="1">
            <w:r w:rsidRPr="00585F3A">
              <w:rPr>
                <w:rStyle w:val="Hyperlink"/>
                <w:noProof/>
              </w:rPr>
              <w:t>4.2 Organisations</w:t>
            </w:r>
            <w:r>
              <w:rPr>
                <w:noProof/>
                <w:webHidden/>
              </w:rPr>
              <w:tab/>
            </w:r>
            <w:r>
              <w:rPr>
                <w:noProof/>
                <w:webHidden/>
              </w:rPr>
              <w:fldChar w:fldCharType="begin"/>
            </w:r>
            <w:r>
              <w:rPr>
                <w:noProof/>
                <w:webHidden/>
              </w:rPr>
              <w:instrText xml:space="preserve"> PAGEREF _Toc208914095 \h </w:instrText>
            </w:r>
            <w:r>
              <w:rPr>
                <w:noProof/>
                <w:webHidden/>
              </w:rPr>
            </w:r>
            <w:r>
              <w:rPr>
                <w:noProof/>
                <w:webHidden/>
              </w:rPr>
              <w:fldChar w:fldCharType="separate"/>
            </w:r>
            <w:r w:rsidR="00013A77">
              <w:rPr>
                <w:noProof/>
                <w:webHidden/>
              </w:rPr>
              <w:t>10</w:t>
            </w:r>
            <w:r>
              <w:rPr>
                <w:noProof/>
                <w:webHidden/>
              </w:rPr>
              <w:fldChar w:fldCharType="end"/>
            </w:r>
          </w:hyperlink>
        </w:p>
        <w:p w14:paraId="366BD2C3" w14:textId="1CC797DD" w:rsidR="00CC4F7A" w:rsidRDefault="00CC4F7A">
          <w:pPr>
            <w:pStyle w:val="TOC1"/>
            <w:rPr>
              <w:rFonts w:eastAsiaTheme="minorEastAsia" w:cstheme="minorBidi"/>
              <w:b w:val="0"/>
              <w:noProof/>
              <w:color w:val="auto"/>
              <w:kern w:val="2"/>
              <w:sz w:val="24"/>
              <w:szCs w:val="24"/>
              <w14:ligatures w14:val="standardContextual"/>
            </w:rPr>
          </w:pPr>
          <w:hyperlink w:anchor="_Toc208914096" w:history="1">
            <w:r w:rsidRPr="00585F3A">
              <w:rPr>
                <w:rStyle w:val="Hyperlink"/>
                <w:noProof/>
              </w:rPr>
              <w:t>5. Glossary</w:t>
            </w:r>
            <w:r>
              <w:rPr>
                <w:noProof/>
                <w:webHidden/>
              </w:rPr>
              <w:tab/>
            </w:r>
            <w:r>
              <w:rPr>
                <w:noProof/>
                <w:webHidden/>
              </w:rPr>
              <w:fldChar w:fldCharType="begin"/>
            </w:r>
            <w:r>
              <w:rPr>
                <w:noProof/>
                <w:webHidden/>
              </w:rPr>
              <w:instrText xml:space="preserve"> PAGEREF _Toc208914096 \h </w:instrText>
            </w:r>
            <w:r>
              <w:rPr>
                <w:noProof/>
                <w:webHidden/>
              </w:rPr>
            </w:r>
            <w:r>
              <w:rPr>
                <w:noProof/>
                <w:webHidden/>
              </w:rPr>
              <w:fldChar w:fldCharType="separate"/>
            </w:r>
            <w:r w:rsidR="00013A77">
              <w:rPr>
                <w:noProof/>
                <w:webHidden/>
              </w:rPr>
              <w:t>12</w:t>
            </w:r>
            <w:r>
              <w:rPr>
                <w:noProof/>
                <w:webHidden/>
              </w:rPr>
              <w:fldChar w:fldCharType="end"/>
            </w:r>
          </w:hyperlink>
        </w:p>
        <w:p w14:paraId="1DF4939C" w14:textId="61814945" w:rsidR="00930F93" w:rsidRDefault="00930F93">
          <w:r>
            <w:rPr>
              <w:b/>
              <w:bCs/>
              <w:noProof/>
            </w:rPr>
            <w:fldChar w:fldCharType="end"/>
          </w:r>
        </w:p>
      </w:sdtContent>
    </w:sdt>
    <w:p w14:paraId="4ACF8005" w14:textId="77777777" w:rsidR="00930F93" w:rsidRDefault="00930F93"/>
    <w:p w14:paraId="156F0A13" w14:textId="77777777" w:rsidR="00283F48" w:rsidRDefault="00283F48">
      <w:r>
        <w:br w:type="page"/>
      </w:r>
    </w:p>
    <w:p w14:paraId="20C0ABEE" w14:textId="698CA3C8" w:rsidR="00480F47" w:rsidRPr="00AD0B44" w:rsidRDefault="00480F47" w:rsidP="00EE5E46">
      <w:pPr>
        <w:pStyle w:val="Heading2"/>
      </w:pPr>
      <w:bookmarkStart w:id="8" w:name="_Toc187667769"/>
      <w:bookmarkStart w:id="9" w:name="_Toc208914077"/>
      <w:r>
        <w:lastRenderedPageBreak/>
        <w:t xml:space="preserve">FEE-FREE Uni Ready Course </w:t>
      </w:r>
      <w:bookmarkStart w:id="10" w:name="_Toc176938910"/>
      <w:r w:rsidRPr="00AD0B44">
        <w:t>Commonwealth supported place</w:t>
      </w:r>
      <w:bookmarkEnd w:id="8"/>
      <w:bookmarkEnd w:id="10"/>
      <w:bookmarkEnd w:id="9"/>
    </w:p>
    <w:p w14:paraId="1A909DE8" w14:textId="143EF737" w:rsidR="00480F47" w:rsidRDefault="00480F47" w:rsidP="00480F47">
      <w:pPr>
        <w:pStyle w:val="Heading3"/>
      </w:pPr>
      <w:bookmarkStart w:id="11" w:name="_Toc176938911"/>
      <w:bookmarkStart w:id="12" w:name="_Toc187667770"/>
      <w:bookmarkStart w:id="13" w:name="_Toc208914078"/>
      <w:r w:rsidRPr="00DD05A6">
        <w:t xml:space="preserve">What is a </w:t>
      </w:r>
      <w:bookmarkEnd w:id="11"/>
      <w:r>
        <w:t>FEE-FREE Uni Ready course?</w:t>
      </w:r>
      <w:bookmarkEnd w:id="12"/>
      <w:bookmarkEnd w:id="13"/>
    </w:p>
    <w:p w14:paraId="39069BF5" w14:textId="34B6702D" w:rsidR="00480F47" w:rsidRDefault="00902F38" w:rsidP="00480F47">
      <w:r>
        <w:fldChar w:fldCharType="begin"/>
      </w:r>
      <w:r>
        <w:instrText xml:space="preserve"> REF _Ref188353525 \h </w:instrText>
      </w:r>
      <w:r>
        <w:fldChar w:fldCharType="separate"/>
      </w:r>
      <w:r w:rsidR="00013A77" w:rsidRPr="007B6A86">
        <w:rPr>
          <w:rStyle w:val="HighlightedWords-Colour"/>
          <w:bCs w:val="0"/>
        </w:rPr>
        <w:t>FEE-FREE Uni Ready course</w:t>
      </w:r>
      <w:r>
        <w:fldChar w:fldCharType="end"/>
      </w:r>
      <w:r w:rsidRPr="00902F38">
        <w:rPr>
          <w:b/>
          <w:bCs/>
        </w:rPr>
        <w:t>s</w:t>
      </w:r>
      <w:r>
        <w:t xml:space="preserve"> </w:t>
      </w:r>
      <w:r w:rsidR="00480F47" w:rsidRPr="006C3E21">
        <w:t>help students</w:t>
      </w:r>
      <w:r w:rsidR="00480F47">
        <w:t xml:space="preserve"> </w:t>
      </w:r>
      <w:r w:rsidR="00480F47" w:rsidRPr="006C3E21">
        <w:t>build the skills, experience and confidence they need to get into university</w:t>
      </w:r>
      <w:r w:rsidR="00480F47">
        <w:t>.</w:t>
      </w:r>
    </w:p>
    <w:p w14:paraId="4D99D534" w14:textId="1CC48AA0" w:rsidR="00480F47" w:rsidRDefault="00480F47" w:rsidP="00480F47">
      <w:r>
        <w:t xml:space="preserve">A FEE-FREE Uni Ready course is a </w:t>
      </w:r>
      <w:r w:rsidR="006D3098">
        <w:rPr>
          <w:rStyle w:val="HighlightedWords-Colour"/>
        </w:rPr>
        <w:fldChar w:fldCharType="begin"/>
      </w:r>
      <w:r w:rsidR="006D3098">
        <w:instrText xml:space="preserve"> REF _Ref187160699 \h </w:instrText>
      </w:r>
      <w:r w:rsidR="006D3098">
        <w:rPr>
          <w:rStyle w:val="HighlightedWords-Colour"/>
        </w:rPr>
      </w:r>
      <w:r w:rsidR="006D3098">
        <w:rPr>
          <w:rStyle w:val="HighlightedWords-Colour"/>
        </w:rPr>
        <w:fldChar w:fldCharType="separate"/>
      </w:r>
      <w:r w:rsidR="00013A77" w:rsidRPr="00082C28">
        <w:rPr>
          <w:rStyle w:val="HighlightedWords-Colour"/>
          <w:bCs w:val="0"/>
        </w:rPr>
        <w:t>Commonwealth supported place (CSP)</w:t>
      </w:r>
      <w:r w:rsidR="006D3098">
        <w:rPr>
          <w:rStyle w:val="HighlightedWords-Colour"/>
        </w:rPr>
        <w:fldChar w:fldCharType="end"/>
      </w:r>
      <w:r>
        <w:t>. The Australian Government pays your course fees on your behalf directly to your provider.</w:t>
      </w:r>
    </w:p>
    <w:p w14:paraId="21950582" w14:textId="77777777" w:rsidR="00480F47" w:rsidRDefault="00480F47" w:rsidP="00480F47">
      <w:r>
        <w:t xml:space="preserve">You will not be charged a tuition fee for your FEE-FREE Uni Ready course of study. </w:t>
      </w:r>
    </w:p>
    <w:p w14:paraId="6D0108FE" w14:textId="7AD2893D" w:rsidR="00480F47" w:rsidRPr="00AD0B44" w:rsidRDefault="00480F47" w:rsidP="00480F47">
      <w:pPr>
        <w:pStyle w:val="Heading3"/>
        <w:spacing w:before="360"/>
      </w:pPr>
      <w:bookmarkStart w:id="14" w:name="_Toc176938912"/>
      <w:bookmarkStart w:id="15" w:name="_Toc187667771"/>
      <w:bookmarkStart w:id="16" w:name="_Toc208914079"/>
      <w:r w:rsidRPr="00AD0B44">
        <w:t xml:space="preserve">Where can I </w:t>
      </w:r>
      <w:r>
        <w:t>study in a FEE-FREE Uni Ready course</w:t>
      </w:r>
      <w:r w:rsidRPr="00AD0B44">
        <w:t>?</w:t>
      </w:r>
      <w:bookmarkEnd w:id="14"/>
      <w:bookmarkEnd w:id="15"/>
      <w:bookmarkEnd w:id="16"/>
    </w:p>
    <w:p w14:paraId="5BC2DE06" w14:textId="16DC90B5" w:rsidR="00480F47" w:rsidRDefault="00902F38" w:rsidP="00480F47">
      <w:r>
        <w:rPr>
          <w:rStyle w:val="HighlightedWords-Colour"/>
        </w:rPr>
        <w:fldChar w:fldCharType="begin"/>
      </w:r>
      <w:r>
        <w:instrText xml:space="preserve"> REF _Ref188353525 \h </w:instrText>
      </w:r>
      <w:r>
        <w:rPr>
          <w:rStyle w:val="HighlightedWords-Colour"/>
        </w:rPr>
      </w:r>
      <w:r>
        <w:rPr>
          <w:rStyle w:val="HighlightedWords-Colour"/>
        </w:rPr>
        <w:fldChar w:fldCharType="separate"/>
      </w:r>
      <w:r w:rsidR="00013A77" w:rsidRPr="007B6A86">
        <w:rPr>
          <w:rStyle w:val="HighlightedWords-Colour"/>
          <w:bCs w:val="0"/>
        </w:rPr>
        <w:t>FEE-FREE Uni Ready course</w:t>
      </w:r>
      <w:r>
        <w:rPr>
          <w:rStyle w:val="HighlightedWords-Colour"/>
        </w:rPr>
        <w:fldChar w:fldCharType="end"/>
      </w:r>
      <w:r>
        <w:rPr>
          <w:rStyle w:val="HighlightedWords-Colour"/>
        </w:rPr>
        <w:t xml:space="preserve">s </w:t>
      </w:r>
      <w:proofErr w:type="gramStart"/>
      <w:r w:rsidR="00480F47" w:rsidRPr="00AD0B44">
        <w:t>are</w:t>
      </w:r>
      <w:proofErr w:type="gramEnd"/>
      <w:r w:rsidR="00480F47" w:rsidRPr="00AD0B44">
        <w:t xml:space="preserve"> available at</w:t>
      </w:r>
      <w:r w:rsidR="00480F47">
        <w:t xml:space="preserve"> participating</w:t>
      </w:r>
      <w:r w:rsidR="00480F47" w:rsidRPr="00AD0B44">
        <w:t xml:space="preserve"> public universities</w:t>
      </w:r>
      <w:r w:rsidR="00480F47">
        <w:t>.</w:t>
      </w:r>
    </w:p>
    <w:p w14:paraId="5DCC7FCB" w14:textId="438A73D9" w:rsidR="00480F47" w:rsidRDefault="00480F47" w:rsidP="00480F47">
      <w:r>
        <w:t>Check your preferred university’s website to see if they offer FEE-FREE Uni Ready course</w:t>
      </w:r>
      <w:r w:rsidR="00F741FD">
        <w:t>s</w:t>
      </w:r>
      <w:r>
        <w:t xml:space="preserve">. </w:t>
      </w:r>
    </w:p>
    <w:p w14:paraId="094F7301" w14:textId="4766B5E2" w:rsidR="00480F47" w:rsidRPr="00BE3A99" w:rsidRDefault="00480F47" w:rsidP="00480F47">
      <w:pPr>
        <w:pStyle w:val="Heading3"/>
        <w:spacing w:before="360"/>
      </w:pPr>
      <w:bookmarkStart w:id="17" w:name="_Toc176938913"/>
      <w:bookmarkStart w:id="18" w:name="_Toc187667772"/>
      <w:bookmarkStart w:id="19" w:name="_Toc208914080"/>
      <w:r>
        <w:t>Am I eligible for</w:t>
      </w:r>
      <w:r w:rsidRPr="00BE3A99">
        <w:t xml:space="preserve"> a</w:t>
      </w:r>
      <w:r>
        <w:t xml:space="preserve"> place in a</w:t>
      </w:r>
      <w:r w:rsidRPr="00BE3A99">
        <w:t xml:space="preserve"> </w:t>
      </w:r>
      <w:r>
        <w:t xml:space="preserve">FEE-FREE Uni Ready </w:t>
      </w:r>
      <w:bookmarkEnd w:id="17"/>
      <w:r>
        <w:t>course?</w:t>
      </w:r>
      <w:bookmarkEnd w:id="18"/>
      <w:bookmarkEnd w:id="19"/>
    </w:p>
    <w:p w14:paraId="47FBA230" w14:textId="77777777" w:rsidR="00480F47" w:rsidRPr="00AD0B44" w:rsidRDefault="00480F47" w:rsidP="00480F47">
      <w:pPr>
        <w:pStyle w:val="Normal-BeforeBullets"/>
      </w:pPr>
      <w:r w:rsidRPr="00AD0B44">
        <w:t xml:space="preserve">To be eligible for a </w:t>
      </w:r>
      <w:r>
        <w:t xml:space="preserve">place in a FEE-FREE Uni Ready course </w:t>
      </w:r>
      <w:r w:rsidRPr="00AD0B44">
        <w:t>you must be either:</w:t>
      </w:r>
    </w:p>
    <w:p w14:paraId="1B89E774" w14:textId="05B45F5A" w:rsidR="00480F47" w:rsidRPr="00AD0B44" w:rsidRDefault="00480F47" w:rsidP="0096246E">
      <w:pPr>
        <w:pStyle w:val="Normal-BeforeBullets"/>
        <w:numPr>
          <w:ilvl w:val="0"/>
          <w:numId w:val="10"/>
        </w:numPr>
      </w:pPr>
      <w:r>
        <w:t>an Australian citizen who will complete some of your</w:t>
      </w:r>
      <w:r w:rsidRPr="006D3098">
        <w:t> </w:t>
      </w:r>
      <w:r w:rsidR="006D3098">
        <w:fldChar w:fldCharType="begin"/>
      </w:r>
      <w:r w:rsidR="006D3098">
        <w:instrText xml:space="preserve"> REF _Ref187302074 \h </w:instrText>
      </w:r>
      <w:r w:rsidR="006D3098">
        <w:fldChar w:fldCharType="separate"/>
      </w:r>
      <w:r w:rsidR="00013A77" w:rsidRPr="00082C28">
        <w:rPr>
          <w:rStyle w:val="HighlightedWords-Colour"/>
          <w:bCs w:val="0"/>
        </w:rPr>
        <w:t>Course of study</w:t>
      </w:r>
      <w:r w:rsidR="006D3098">
        <w:fldChar w:fldCharType="end"/>
      </w:r>
      <w:r w:rsidR="006D3098">
        <w:t xml:space="preserve"> </w:t>
      </w:r>
      <w:r>
        <w:t>in Australia</w:t>
      </w:r>
      <w:r w:rsidR="00353C62">
        <w:t>, or</w:t>
      </w:r>
    </w:p>
    <w:p w14:paraId="148102B8" w14:textId="121BEAC6" w:rsidR="00480F47" w:rsidRDefault="00480F47" w:rsidP="0096246E">
      <w:pPr>
        <w:pStyle w:val="Normal-BeforeBullets"/>
        <w:numPr>
          <w:ilvl w:val="0"/>
          <w:numId w:val="10"/>
        </w:numPr>
      </w:pPr>
      <w:r w:rsidRPr="00AD0B44">
        <w:t>a New Zealand citizen</w:t>
      </w:r>
      <w:r w:rsidR="00353C62">
        <w:t xml:space="preserve"> or</w:t>
      </w:r>
      <w:r w:rsidRPr="00AD0B44">
        <w:t xml:space="preserve"> permanent visa holder</w:t>
      </w:r>
      <w:r w:rsidR="004E7A99">
        <w:t xml:space="preserve"> </w:t>
      </w:r>
      <w:r w:rsidRPr="00AD0B44">
        <w:t xml:space="preserve">who will be in Australia for the duration of your </w:t>
      </w:r>
      <w:r>
        <w:t>unit(s)</w:t>
      </w:r>
      <w:r w:rsidR="00353C62">
        <w:t>, or</w:t>
      </w:r>
    </w:p>
    <w:p w14:paraId="3451FB73" w14:textId="03476096" w:rsidR="00480F47" w:rsidRDefault="00480F47" w:rsidP="0096246E">
      <w:pPr>
        <w:pStyle w:val="Normal-BeforeBullets"/>
        <w:numPr>
          <w:ilvl w:val="0"/>
          <w:numId w:val="10"/>
        </w:numPr>
      </w:pPr>
      <w:r>
        <w:t xml:space="preserve">a </w:t>
      </w:r>
      <w:r w:rsidR="004E7A99" w:rsidRPr="004E7A99">
        <w:rPr>
          <w:b/>
          <w:bCs/>
        </w:rPr>
        <w:fldChar w:fldCharType="begin"/>
      </w:r>
      <w:r w:rsidR="004E7A99" w:rsidRPr="004E7A99">
        <w:rPr>
          <w:b/>
          <w:bCs/>
        </w:rPr>
        <w:instrText xml:space="preserve"> REF _Ref187302143 \h </w:instrText>
      </w:r>
      <w:r w:rsidR="004E7A99">
        <w:rPr>
          <w:b/>
          <w:bCs/>
        </w:rPr>
        <w:instrText xml:space="preserve"> \* MERGEFORMAT </w:instrText>
      </w:r>
      <w:r w:rsidR="004E7A99" w:rsidRPr="004E7A99">
        <w:rPr>
          <w:b/>
          <w:bCs/>
        </w:rPr>
      </w:r>
      <w:r w:rsidR="004E7A99" w:rsidRPr="004E7A99">
        <w:rPr>
          <w:b/>
          <w:bCs/>
        </w:rPr>
        <w:fldChar w:fldCharType="separate"/>
      </w:r>
      <w:r w:rsidR="00013A77" w:rsidRPr="00013A77">
        <w:rPr>
          <w:rStyle w:val="Hyperlink"/>
          <w:rFonts w:eastAsiaTheme="majorEastAsia"/>
          <w:b/>
          <w:bCs/>
          <w:color w:val="2F0E72" w:themeColor="accent1"/>
          <w:u w:val="none"/>
        </w:rPr>
        <w:t>Pacific Engagement Visa holder (PEV)</w:t>
      </w:r>
      <w:r w:rsidR="004E7A99" w:rsidRPr="004E7A99">
        <w:rPr>
          <w:b/>
          <w:bCs/>
        </w:rPr>
        <w:fldChar w:fldCharType="end"/>
      </w:r>
      <w:r w:rsidR="004E7A99">
        <w:t xml:space="preserve"> </w:t>
      </w:r>
      <w:r>
        <w:t>who will be resident in Australia for the duration of your unit(s)</w:t>
      </w:r>
      <w:r w:rsidR="00353C62">
        <w:t>.</w:t>
      </w:r>
      <w:r>
        <w:t xml:space="preserve"> </w:t>
      </w:r>
    </w:p>
    <w:tbl>
      <w:tblPr>
        <w:tblStyle w:val="PullTable"/>
        <w:tblW w:w="9150" w:type="dxa"/>
        <w:tblLayout w:type="fixed"/>
        <w:tblLook w:val="04A0" w:firstRow="1" w:lastRow="0" w:firstColumn="1" w:lastColumn="0" w:noHBand="0" w:noVBand="1"/>
      </w:tblPr>
      <w:tblGrid>
        <w:gridCol w:w="1328"/>
        <w:gridCol w:w="7822"/>
      </w:tblGrid>
      <w:tr w:rsidR="00EE5E46" w14:paraId="0960393A" w14:textId="77777777" w:rsidTr="00EE5E46">
        <w:tc>
          <w:tcPr>
            <w:cnfStyle w:val="001000000000" w:firstRow="0" w:lastRow="0" w:firstColumn="1" w:lastColumn="0" w:oddVBand="0" w:evenVBand="0" w:oddHBand="0" w:evenHBand="0" w:firstRowFirstColumn="0" w:firstRowLastColumn="0" w:lastRowFirstColumn="0" w:lastRowLastColumn="0"/>
            <w:tcW w:w="1328" w:type="dxa"/>
          </w:tcPr>
          <w:p w14:paraId="40B09FCD" w14:textId="77777777" w:rsidR="00EE5E46" w:rsidRDefault="00EE5E46" w:rsidP="009F79B1">
            <w:r>
              <w:rPr>
                <w:noProof/>
              </w:rPr>
              <mc:AlternateContent>
                <mc:Choice Requires="wpg">
                  <w:drawing>
                    <wp:inline distT="0" distB="0" distL="0" distR="0" wp14:anchorId="4B802A41" wp14:editId="0EE1E4B2">
                      <wp:extent cx="593725" cy="579120"/>
                      <wp:effectExtent l="0" t="0" r="0" b="0"/>
                      <wp:docPr id="41929471"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20253196"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322728910"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EB9266A">
                    <v:group id="Group 4" style="width:46.75pt;height:45.6pt;mso-position-horizontal-relative:char;mso-position-vertical-relative:line" alt="Icon - exclamation mark" coordsize="5937,5791" o:spid="_x0000_s1026" w14:anchorId="4428F4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j9gNWcwIAAEA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">
                        <v:imagedata o:title="" r:id="rId43"/>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">
                        <v:imagedata o:title="" r:id="rId44"/>
                      </v:shape>
                      <w10:anchorlock/>
                    </v:group>
                  </w:pict>
                </mc:Fallback>
              </mc:AlternateContent>
            </w:r>
          </w:p>
        </w:tc>
        <w:tc>
          <w:tcPr>
            <w:tcW w:w="7822" w:type="dxa"/>
          </w:tcPr>
          <w:p w14:paraId="44A858B7" w14:textId="3E736DFE" w:rsidR="00EE5E46" w:rsidRDefault="00EE5E46" w:rsidP="009F79B1">
            <w:pPr>
              <w:cnfStyle w:val="000000000000" w:firstRow="0" w:lastRow="0" w:firstColumn="0" w:lastColumn="0" w:oddVBand="0" w:evenVBand="0" w:oddHBand="0" w:evenHBand="0" w:firstRowFirstColumn="0" w:firstRowLastColumn="0" w:lastRowFirstColumn="0" w:lastRowLastColumn="0"/>
            </w:pPr>
            <w:r w:rsidRPr="00AD0B44">
              <w:t xml:space="preserve">Being eligible for a </w:t>
            </w:r>
            <w:r>
              <w:t xml:space="preserve">FEE-FREE Uni Ready course </w:t>
            </w:r>
            <w:r w:rsidRPr="00AD0B44">
              <w:t xml:space="preserve">does not mean you will be enrolled in one. You still </w:t>
            </w:r>
            <w:proofErr w:type="gramStart"/>
            <w:r w:rsidRPr="00AD0B44">
              <w:t>have to</w:t>
            </w:r>
            <w:proofErr w:type="gramEnd"/>
            <w:r w:rsidRPr="00AD0B44">
              <w:t xml:space="preserve"> </w:t>
            </w:r>
            <w:r>
              <w:t xml:space="preserve">be offered a place and </w:t>
            </w:r>
            <w:r w:rsidRPr="00AD0B44">
              <w:t>meet your provider’s entry requirements.</w:t>
            </w:r>
          </w:p>
        </w:tc>
      </w:tr>
    </w:tbl>
    <w:p w14:paraId="313CF006" w14:textId="656150CC" w:rsidR="00480F47" w:rsidRPr="00646477" w:rsidRDefault="00480F47" w:rsidP="00480F47">
      <w:pPr>
        <w:pStyle w:val="Heading3"/>
      </w:pPr>
      <w:bookmarkStart w:id="20" w:name="_Toc187667773"/>
      <w:bookmarkStart w:id="21" w:name="_Toc208914081"/>
      <w:r w:rsidRPr="00646477">
        <w:t>Does a FEE-FREE Uni Ready course</w:t>
      </w:r>
      <w:r>
        <w:t xml:space="preserve"> </w:t>
      </w:r>
      <w:r w:rsidRPr="00646477">
        <w:t>affect my Student Learning Entitlement (SLE)?</w:t>
      </w:r>
      <w:bookmarkEnd w:id="20"/>
      <w:bookmarkEnd w:id="21"/>
    </w:p>
    <w:p w14:paraId="09D0E0A9" w14:textId="5925624B" w:rsidR="00480F47" w:rsidRDefault="00480F47" w:rsidP="00480F47">
      <w:pPr>
        <w:rPr>
          <w:rFonts w:cs="Arial"/>
        </w:rPr>
      </w:pPr>
      <w:r w:rsidRPr="00646477">
        <w:t xml:space="preserve">No, </w:t>
      </w:r>
      <w:r>
        <w:t>accessing a</w:t>
      </w:r>
      <w:r w:rsidRPr="00646477">
        <w:t xml:space="preserve"> FEE-FREE Uni Ready course</w:t>
      </w:r>
      <w:r>
        <w:t xml:space="preserve"> of study</w:t>
      </w:r>
      <w:r w:rsidRPr="00646477">
        <w:t xml:space="preserve"> </w:t>
      </w:r>
      <w:r>
        <w:t xml:space="preserve">does </w:t>
      </w:r>
      <w:r w:rsidRPr="00646477">
        <w:t xml:space="preserve">not affect </w:t>
      </w:r>
      <w:r>
        <w:t xml:space="preserve">your </w:t>
      </w:r>
      <w:r w:rsidR="006D3098">
        <w:fldChar w:fldCharType="begin"/>
      </w:r>
      <w:r w:rsidR="006D3098">
        <w:instrText xml:space="preserve"> REF _Ref187302787 \h </w:instrText>
      </w:r>
      <w:r w:rsidR="006D3098">
        <w:fldChar w:fldCharType="separate"/>
      </w:r>
      <w:r w:rsidR="00013A77" w:rsidRPr="006420D5">
        <w:rPr>
          <w:rStyle w:val="HighlightedWords-Colour"/>
          <w:bCs w:val="0"/>
        </w:rPr>
        <w:t>Student Learning Entitlement (SLE)</w:t>
      </w:r>
      <w:r w:rsidR="006D3098">
        <w:fldChar w:fldCharType="end"/>
      </w:r>
      <w:r w:rsidRPr="00646477">
        <w:t>.</w:t>
      </w:r>
      <w:r w:rsidRPr="007C4A90">
        <w:rPr>
          <w:rFonts w:cs="Arial"/>
        </w:rPr>
        <w:t xml:space="preserve"> </w:t>
      </w:r>
    </w:p>
    <w:p w14:paraId="3B60BA2A" w14:textId="77777777" w:rsidR="006D3098" w:rsidRDefault="006D3098" w:rsidP="00480F47"/>
    <w:p w14:paraId="1D464E24" w14:textId="77777777" w:rsidR="00F741FD" w:rsidRPr="007F71CB" w:rsidRDefault="00F741FD" w:rsidP="00480F47"/>
    <w:p w14:paraId="2D477C00" w14:textId="1BC8B875" w:rsidR="00480F47" w:rsidRPr="00BE3A99" w:rsidRDefault="00480F47" w:rsidP="00480F47">
      <w:pPr>
        <w:pStyle w:val="Heading3"/>
      </w:pPr>
      <w:bookmarkStart w:id="22" w:name="_Toc187667774"/>
      <w:bookmarkStart w:id="23" w:name="_Toc208914082"/>
      <w:r w:rsidRPr="00BE3A99">
        <w:lastRenderedPageBreak/>
        <w:t xml:space="preserve">How do I apply for a </w:t>
      </w:r>
      <w:r>
        <w:t>FEE-FREE Uni Ready course</w:t>
      </w:r>
      <w:r w:rsidRPr="00BE3A99">
        <w:t>?</w:t>
      </w:r>
      <w:bookmarkEnd w:id="22"/>
      <w:bookmarkEnd w:id="23"/>
    </w:p>
    <w:p w14:paraId="2656055F" w14:textId="42C72FA6" w:rsidR="00F741FD" w:rsidRDefault="00480F47" w:rsidP="00480F47">
      <w:r w:rsidRPr="00C27B1C">
        <w:t xml:space="preserve">You may apply for a </w:t>
      </w:r>
      <w:r w:rsidR="0086397D">
        <w:fldChar w:fldCharType="begin"/>
      </w:r>
      <w:r w:rsidR="0086397D">
        <w:instrText xml:space="preserve"> REF _Ref188353525 \h </w:instrText>
      </w:r>
      <w:r w:rsidR="0086397D">
        <w:fldChar w:fldCharType="separate"/>
      </w:r>
      <w:r w:rsidR="00013A77" w:rsidRPr="007B6A86">
        <w:rPr>
          <w:rStyle w:val="HighlightedWords-Colour"/>
          <w:bCs w:val="0"/>
        </w:rPr>
        <w:t>FEE-FREE Uni Ready course</w:t>
      </w:r>
      <w:r w:rsidR="0086397D">
        <w:fldChar w:fldCharType="end"/>
      </w:r>
      <w:r w:rsidR="0086397D">
        <w:t xml:space="preserve"> </w:t>
      </w:r>
      <w:r w:rsidRPr="00C27B1C">
        <w:t xml:space="preserve">through the Tertiary Admissions Centre (TAC) in the state or territory where your university is located. </w:t>
      </w:r>
    </w:p>
    <w:p w14:paraId="2A6CE637" w14:textId="3E3C1679" w:rsidR="00480F47" w:rsidRDefault="00480F47" w:rsidP="00480F47">
      <w:r w:rsidRPr="00C27B1C">
        <w:t xml:space="preserve">You may also be able to apply directly to your </w:t>
      </w:r>
      <w:r w:rsidR="0086397D">
        <w:t>provider</w:t>
      </w:r>
      <w:r w:rsidRPr="00C27B1C">
        <w:t>.</w:t>
      </w:r>
    </w:p>
    <w:p w14:paraId="4DA16E30" w14:textId="7F194B20" w:rsidR="00F741FD" w:rsidRDefault="00480F47" w:rsidP="00480F47">
      <w:r>
        <w:t xml:space="preserve">To accept an offer for a FEE-FREE Uni Ready course, you need to submit a valid FEE-FREE Uni Ready course </w:t>
      </w:r>
      <w:r w:rsidR="00B8132F">
        <w:rPr>
          <w:rStyle w:val="HighlightedWords-Colour"/>
        </w:rPr>
        <w:fldChar w:fldCharType="begin"/>
      </w:r>
      <w:r w:rsidR="00B8132F">
        <w:instrText xml:space="preserve"> REF _Ref187160782 \h </w:instrText>
      </w:r>
      <w:r w:rsidR="00B8132F">
        <w:rPr>
          <w:rStyle w:val="HighlightedWords-Colour"/>
        </w:rPr>
      </w:r>
      <w:r w:rsidR="00B8132F">
        <w:rPr>
          <w:rStyle w:val="HighlightedWords-Colour"/>
        </w:rPr>
        <w:fldChar w:fldCharType="separate"/>
      </w:r>
      <w:r w:rsidR="00013A77" w:rsidRPr="00082C28">
        <w:rPr>
          <w:rStyle w:val="HighlightedWords-Colour"/>
          <w:bCs w:val="0"/>
        </w:rPr>
        <w:t>Electronic Commonwealth Assistance Form (eCAF)</w:t>
      </w:r>
      <w:r w:rsidR="00B8132F">
        <w:rPr>
          <w:rStyle w:val="HighlightedWords-Colour"/>
        </w:rPr>
        <w:fldChar w:fldCharType="end"/>
      </w:r>
      <w:r>
        <w:t xml:space="preserve"> to your provider on or before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013A77" w:rsidRPr="00082C28">
        <w:rPr>
          <w:rStyle w:val="HighlightedWords-Colour"/>
          <w:bCs w:val="0"/>
        </w:rPr>
        <w:t>Census date</w:t>
      </w:r>
      <w:r w:rsidR="00B8132F">
        <w:rPr>
          <w:rStyle w:val="HighlightedWords-Colour"/>
        </w:rPr>
        <w:fldChar w:fldCharType="end"/>
      </w:r>
      <w:r w:rsidR="00B8132F">
        <w:rPr>
          <w:rStyle w:val="HighlightedWords-Colour"/>
        </w:rPr>
        <w:t xml:space="preserve"> </w:t>
      </w:r>
      <w:r>
        <w:t xml:space="preserve">(or earlier </w:t>
      </w:r>
      <w:r w:rsidR="00B8132F">
        <w:rPr>
          <w:rStyle w:val="HighlightedWords-Colour"/>
        </w:rPr>
        <w:fldChar w:fldCharType="begin"/>
      </w:r>
      <w:r w:rsidR="00B8132F">
        <w:instrText xml:space="preserve"> REF _Ref187156214 \h </w:instrText>
      </w:r>
      <w:r w:rsidR="00B8132F">
        <w:rPr>
          <w:rStyle w:val="HighlightedWords-Colour"/>
        </w:rPr>
      </w:r>
      <w:r w:rsidR="00B8132F">
        <w:rPr>
          <w:rStyle w:val="HighlightedWords-Colour"/>
        </w:rPr>
        <w:fldChar w:fldCharType="separate"/>
      </w:r>
      <w:r w:rsidR="00013A77" w:rsidRPr="00144785">
        <w:rPr>
          <w:rStyle w:val="HighlightedWords-Colour"/>
          <w:bCs w:val="0"/>
        </w:rPr>
        <w:t>Administrative date</w:t>
      </w:r>
      <w:r w:rsidR="00B8132F">
        <w:rPr>
          <w:rStyle w:val="HighlightedWords-Colour"/>
        </w:rPr>
        <w:fldChar w:fldCharType="end"/>
      </w:r>
      <w:r>
        <w:t xml:space="preserve">). Your provider will give you instructions on how to do this. </w:t>
      </w:r>
    </w:p>
    <w:p w14:paraId="2EC89A22" w14:textId="4D18DB49" w:rsidR="00480F47" w:rsidRDefault="00480F47" w:rsidP="00480F47">
      <w:r>
        <w:t>If you don’t do this by the correct date your enrolment will be cancelled.</w:t>
      </w:r>
    </w:p>
    <w:p w14:paraId="60CDCF22" w14:textId="0D007E41" w:rsidR="00480F47" w:rsidRPr="00F31897" w:rsidRDefault="00480F47" w:rsidP="00480F47">
      <w:pPr>
        <w:pStyle w:val="Heading3"/>
        <w:spacing w:before="360"/>
      </w:pPr>
      <w:bookmarkStart w:id="24" w:name="_Toc187667775"/>
      <w:bookmarkStart w:id="25" w:name="_Toc208914083"/>
      <w:r w:rsidRPr="00F94957">
        <w:t xml:space="preserve">Who assesses your eligibility for a </w:t>
      </w:r>
      <w:r>
        <w:t>FEE-FREE Uni Ready course</w:t>
      </w:r>
      <w:r w:rsidRPr="00F94957">
        <w:t>?</w:t>
      </w:r>
      <w:bookmarkEnd w:id="24"/>
      <w:bookmarkEnd w:id="25"/>
    </w:p>
    <w:p w14:paraId="529041D0" w14:textId="77777777" w:rsidR="00480F47" w:rsidRPr="003F5A66" w:rsidRDefault="00480F47" w:rsidP="00480F47">
      <w:r w:rsidRPr="003F5A66">
        <w:t>Your provider will assess whether you meet the eligibility requirements for a FEE-FREE Uni Ready course.</w:t>
      </w:r>
    </w:p>
    <w:tbl>
      <w:tblPr>
        <w:tblStyle w:val="PullTable"/>
        <w:tblW w:w="9150" w:type="dxa"/>
        <w:tblLayout w:type="fixed"/>
        <w:tblLook w:val="04A0" w:firstRow="1" w:lastRow="0" w:firstColumn="1" w:lastColumn="0" w:noHBand="0" w:noVBand="1"/>
      </w:tblPr>
      <w:tblGrid>
        <w:gridCol w:w="1328"/>
        <w:gridCol w:w="7822"/>
      </w:tblGrid>
      <w:tr w:rsidR="007B6A86" w14:paraId="101D4E7C" w14:textId="77777777" w:rsidTr="007B6A86">
        <w:tc>
          <w:tcPr>
            <w:cnfStyle w:val="001000000000" w:firstRow="0" w:lastRow="0" w:firstColumn="1" w:lastColumn="0" w:oddVBand="0" w:evenVBand="0" w:oddHBand="0" w:evenHBand="0" w:firstRowFirstColumn="0" w:firstRowLastColumn="0" w:lastRowFirstColumn="0" w:lastRowLastColumn="0"/>
            <w:tcW w:w="1328" w:type="dxa"/>
          </w:tcPr>
          <w:p w14:paraId="195A38EB" w14:textId="77777777" w:rsidR="007B6A86" w:rsidRDefault="007B6A86" w:rsidP="009F79B1">
            <w:r>
              <w:rPr>
                <w:noProof/>
              </w:rPr>
              <mc:AlternateContent>
                <mc:Choice Requires="wpg">
                  <w:drawing>
                    <wp:inline distT="0" distB="0" distL="0" distR="0" wp14:anchorId="4F58A557" wp14:editId="255C9E47">
                      <wp:extent cx="593725" cy="579120"/>
                      <wp:effectExtent l="0" t="0" r="0" b="0"/>
                      <wp:docPr id="94053415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66709562"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990034689"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CF026E2">
                    <v:group id="Group 4" style="width:46.75pt;height:45.6pt;mso-position-horizontal-relative:char;mso-position-vertical-relative:line" alt="Icon - exclamation mark" coordsize="5937,5791" o:spid="_x0000_s1026" w14:anchorId="0DDDF5C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8/JLF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">
                        <v:imagedata o:title="" r:id="rId43"/>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">
                        <v:imagedata o:title="" r:id="rId44"/>
                      </v:shape>
                      <w10:anchorlock/>
                    </v:group>
                  </w:pict>
                </mc:Fallback>
              </mc:AlternateContent>
            </w:r>
          </w:p>
        </w:tc>
        <w:tc>
          <w:tcPr>
            <w:tcW w:w="7822" w:type="dxa"/>
          </w:tcPr>
          <w:p w14:paraId="66596FA7" w14:textId="5045B163" w:rsidR="007B6A86" w:rsidRDefault="007B6A86" w:rsidP="009F79B1">
            <w:pPr>
              <w:cnfStyle w:val="000000000000" w:firstRow="0" w:lastRow="0" w:firstColumn="0" w:lastColumn="0" w:oddVBand="0" w:evenVBand="0" w:oddHBand="0" w:evenHBand="0" w:firstRowFirstColumn="0" w:firstRowLastColumn="0" w:lastRowFirstColumn="0" w:lastRowLastColumn="0"/>
            </w:pPr>
            <w:r w:rsidRPr="007B6A86">
              <w:rPr>
                <w:rStyle w:val="Strong"/>
                <w:b w:val="0"/>
                <w:bCs w:val="0"/>
              </w:rPr>
              <w:t>If you are not sure if you are eligible or need more information about the application process, please contact your provider.</w:t>
            </w:r>
          </w:p>
        </w:tc>
      </w:tr>
    </w:tbl>
    <w:p w14:paraId="5617EF94" w14:textId="7B8E235C" w:rsidR="00480F47" w:rsidRPr="00AD0B44" w:rsidRDefault="00480F47" w:rsidP="00480F47">
      <w:pPr>
        <w:pStyle w:val="Heading3"/>
        <w:spacing w:before="360"/>
      </w:pPr>
      <w:bookmarkStart w:id="26" w:name="_Toc176938915"/>
      <w:bookmarkStart w:id="27" w:name="_Toc187667776"/>
      <w:bookmarkStart w:id="28" w:name="_Toc208914084"/>
      <w:r w:rsidRPr="00AD0B44">
        <w:t xml:space="preserve">What if I make a mistake </w:t>
      </w:r>
      <w:bookmarkStart w:id="29" w:name="_Hlk118195570"/>
      <w:r w:rsidRPr="00AD0B44">
        <w:t>on m</w:t>
      </w:r>
      <w:bookmarkEnd w:id="29"/>
      <w:r w:rsidRPr="00AD0B44">
        <w:t>y eCAF?</w:t>
      </w:r>
      <w:bookmarkEnd w:id="26"/>
      <w:bookmarkEnd w:id="27"/>
      <w:bookmarkEnd w:id="28"/>
    </w:p>
    <w:p w14:paraId="05CB4A5A" w14:textId="1F19C32C" w:rsidR="00F741FD" w:rsidRDefault="00480F47" w:rsidP="00F741FD">
      <w:pPr>
        <w:spacing w:before="110" w:after="110"/>
      </w:pPr>
      <w:r>
        <w:t xml:space="preserve">If you realise you have made a mistake, you should correct it with your </w:t>
      </w:r>
      <w:r w:rsidR="00902F38">
        <w:t xml:space="preserve">provider </w:t>
      </w:r>
      <w:r>
        <w:t xml:space="preserve">as soon as possible. </w:t>
      </w:r>
    </w:p>
    <w:p w14:paraId="30FB5C61" w14:textId="739510E9" w:rsidR="00F741FD" w:rsidRDefault="00480F47" w:rsidP="00F741FD">
      <w:pPr>
        <w:spacing w:before="110" w:after="110"/>
      </w:pPr>
      <w:r>
        <w:t xml:space="preserve">You only have </w:t>
      </w:r>
      <w:r w:rsidR="004E7A99">
        <w:t>6</w:t>
      </w:r>
      <w:r>
        <w:t xml:space="preserve"> weeks after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013A77" w:rsidRPr="00082C28">
        <w:rPr>
          <w:rStyle w:val="HighlightedWords-Colour"/>
          <w:bCs w:val="0"/>
        </w:rPr>
        <w:t>Census date</w:t>
      </w:r>
      <w:r w:rsidR="00B8132F">
        <w:rPr>
          <w:rStyle w:val="HighlightedWords-Colour"/>
        </w:rPr>
        <w:fldChar w:fldCharType="end"/>
      </w:r>
      <w:r w:rsidR="00B8132F">
        <w:rPr>
          <w:rStyle w:val="HighlightedWords-Colour"/>
        </w:rPr>
        <w:t xml:space="preserve"> </w:t>
      </w:r>
      <w:r>
        <w:t xml:space="preserve">to correct any errors to ensure your </w:t>
      </w:r>
      <w:r w:rsidRPr="000F5139">
        <w:t>FEE-FREE Uni Ready course</w:t>
      </w:r>
      <w:r>
        <w:t xml:space="preserve"> is not affected. </w:t>
      </w:r>
    </w:p>
    <w:p w14:paraId="6F4EEB04" w14:textId="263544DE" w:rsidR="00480F47" w:rsidRDefault="00480F47" w:rsidP="00F741FD">
      <w:pPr>
        <w:spacing w:before="110" w:after="110"/>
      </w:pPr>
      <w:r>
        <w:t xml:space="preserve">This period is not an extension to the </w:t>
      </w:r>
      <w:r w:rsidRPr="001B1D49">
        <w:rPr>
          <w:rFonts w:eastAsiaTheme="minorEastAsia"/>
        </w:rPr>
        <w:t>census date</w:t>
      </w:r>
      <w:r>
        <w:t xml:space="preserve">. You must meet the citizenship, residency and </w:t>
      </w:r>
      <w:r w:rsidR="00FE7D3A">
        <w:rPr>
          <w:rStyle w:val="HighlightedWords-Colour"/>
        </w:rPr>
        <w:fldChar w:fldCharType="begin"/>
      </w:r>
      <w:r w:rsidR="00FE7D3A">
        <w:rPr>
          <w:rFonts w:eastAsia="Aptos" w:cs="Arial"/>
        </w:rPr>
        <w:instrText xml:space="preserve"> REF _Ref187303245 \h </w:instrText>
      </w:r>
      <w:r w:rsidR="00FE7D3A">
        <w:rPr>
          <w:rStyle w:val="HighlightedWords-Colour"/>
        </w:rPr>
      </w:r>
      <w:r w:rsidR="00FE7D3A">
        <w:rPr>
          <w:rStyle w:val="HighlightedWords-Colour"/>
        </w:rPr>
        <w:fldChar w:fldCharType="separate"/>
      </w:r>
      <w:r w:rsidR="00013A77" w:rsidRPr="006420D5">
        <w:rPr>
          <w:rStyle w:val="HighlightedWords-Colour"/>
          <w:bCs w:val="0"/>
        </w:rPr>
        <w:t>Unique Student Identifier (USI)</w:t>
      </w:r>
      <w:r w:rsidR="00FE7D3A">
        <w:rPr>
          <w:rStyle w:val="HighlightedWords-Colour"/>
        </w:rPr>
        <w:fldChar w:fldCharType="end"/>
      </w:r>
      <w:r>
        <w:t xml:space="preserve"> requirements by the census date.</w:t>
      </w:r>
    </w:p>
    <w:p w14:paraId="419AD8A9" w14:textId="734C52DD" w:rsidR="00480F47" w:rsidRDefault="00480F47" w:rsidP="00480F47">
      <w:pPr>
        <w:pStyle w:val="Heading3"/>
        <w:spacing w:before="360"/>
      </w:pPr>
      <w:bookmarkStart w:id="30" w:name="_Toc187667777"/>
      <w:bookmarkStart w:id="31" w:name="_Toc208914085"/>
      <w:r>
        <w:t>What will I be charged for</w:t>
      </w:r>
      <w:bookmarkStart w:id="32" w:name="Table_1"/>
      <w:r>
        <w:t>? What do I owe?</w:t>
      </w:r>
      <w:bookmarkEnd w:id="30"/>
      <w:bookmarkEnd w:id="31"/>
    </w:p>
    <w:p w14:paraId="6C76ADEC" w14:textId="18F132F9" w:rsidR="00480F47" w:rsidRPr="00F741FD" w:rsidRDefault="00480F47" w:rsidP="00480F47">
      <w:pPr>
        <w:pStyle w:val="Caption"/>
        <w:rPr>
          <w:rFonts w:asciiTheme="minorHAnsi" w:eastAsia="Times New Roman" w:hAnsiTheme="minorHAnsi" w:cs="Times New Roman"/>
          <w:b w:val="0"/>
          <w:color w:val="32323E" w:themeColor="text1"/>
          <w:szCs w:val="21"/>
          <w:lang w:eastAsia="en-AU"/>
        </w:rPr>
      </w:pPr>
      <w:r w:rsidRPr="00F741FD">
        <w:rPr>
          <w:rFonts w:asciiTheme="minorHAnsi" w:eastAsia="Times New Roman" w:hAnsiTheme="minorHAnsi" w:cs="Times New Roman"/>
          <w:b w:val="0"/>
          <w:color w:val="32323E" w:themeColor="text1"/>
          <w:szCs w:val="21"/>
          <w:lang w:eastAsia="en-AU"/>
        </w:rPr>
        <w:t xml:space="preserve">If you are enrolled in a </w:t>
      </w:r>
      <w:r w:rsidR="00902F38">
        <w:rPr>
          <w:rFonts w:asciiTheme="minorHAnsi" w:eastAsia="Times New Roman" w:hAnsiTheme="minorHAnsi" w:cs="Times New Roman"/>
          <w:b w:val="0"/>
          <w:color w:val="32323E" w:themeColor="text1"/>
          <w:szCs w:val="21"/>
          <w:lang w:eastAsia="en-AU"/>
        </w:rPr>
        <w:fldChar w:fldCharType="begin"/>
      </w:r>
      <w:r w:rsidR="00902F38">
        <w:rPr>
          <w:rFonts w:asciiTheme="minorHAnsi" w:eastAsia="Times New Roman" w:hAnsiTheme="minorHAnsi" w:cs="Times New Roman"/>
          <w:b w:val="0"/>
          <w:color w:val="32323E" w:themeColor="text1"/>
          <w:szCs w:val="21"/>
          <w:lang w:eastAsia="en-AU"/>
        </w:rPr>
        <w:instrText xml:space="preserve"> REF _Ref188353525 \h </w:instrText>
      </w:r>
      <w:r w:rsidR="00902F38">
        <w:rPr>
          <w:rFonts w:asciiTheme="minorHAnsi" w:eastAsia="Times New Roman" w:hAnsiTheme="minorHAnsi" w:cs="Times New Roman"/>
          <w:b w:val="0"/>
          <w:color w:val="32323E" w:themeColor="text1"/>
          <w:szCs w:val="21"/>
          <w:lang w:eastAsia="en-AU"/>
        </w:rPr>
      </w:r>
      <w:r w:rsidR="00902F38">
        <w:rPr>
          <w:rFonts w:asciiTheme="minorHAnsi" w:eastAsia="Times New Roman" w:hAnsiTheme="minorHAnsi" w:cs="Times New Roman"/>
          <w:b w:val="0"/>
          <w:color w:val="32323E" w:themeColor="text1"/>
          <w:szCs w:val="21"/>
          <w:lang w:eastAsia="en-AU"/>
        </w:rPr>
        <w:fldChar w:fldCharType="separate"/>
      </w:r>
      <w:r w:rsidR="00013A77" w:rsidRPr="007B6A86">
        <w:rPr>
          <w:rStyle w:val="HighlightedWords-Colour"/>
          <w:b/>
          <w:bCs w:val="0"/>
        </w:rPr>
        <w:t>FEE-FREE Uni Ready course</w:t>
      </w:r>
      <w:r w:rsidR="00902F38">
        <w:rPr>
          <w:rFonts w:asciiTheme="minorHAnsi" w:eastAsia="Times New Roman" w:hAnsiTheme="minorHAnsi" w:cs="Times New Roman"/>
          <w:b w:val="0"/>
          <w:color w:val="32323E" w:themeColor="text1"/>
          <w:szCs w:val="21"/>
          <w:lang w:eastAsia="en-AU"/>
        </w:rPr>
        <w:fldChar w:fldCharType="end"/>
      </w:r>
      <w:r w:rsidRPr="00F741FD">
        <w:rPr>
          <w:rFonts w:asciiTheme="minorHAnsi" w:eastAsia="Times New Roman" w:hAnsiTheme="minorHAnsi" w:cs="Times New Roman"/>
          <w:b w:val="0"/>
          <w:color w:val="32323E" w:themeColor="text1"/>
          <w:szCs w:val="21"/>
          <w:lang w:eastAsia="en-AU"/>
        </w:rPr>
        <w:t xml:space="preserve">, you will not be required to pay any tuition fees. See </w:t>
      </w:r>
      <w:r w:rsidR="00F741FD" w:rsidRPr="00F741FD">
        <w:rPr>
          <w:rFonts w:asciiTheme="minorHAnsi" w:eastAsia="Times New Roman" w:hAnsiTheme="minorHAnsi" w:cs="Times New Roman"/>
          <w:b w:val="0"/>
          <w:color w:val="32323E" w:themeColor="text1"/>
          <w:szCs w:val="21"/>
          <w:lang w:eastAsia="en-AU"/>
        </w:rPr>
        <w:t>T</w:t>
      </w:r>
      <w:r w:rsidRPr="00F741FD">
        <w:rPr>
          <w:rFonts w:asciiTheme="minorHAnsi" w:eastAsia="Times New Roman" w:hAnsiTheme="minorHAnsi" w:cs="Times New Roman"/>
          <w:b w:val="0"/>
          <w:color w:val="32323E" w:themeColor="text1"/>
          <w:szCs w:val="21"/>
          <w:lang w:eastAsia="en-AU"/>
        </w:rPr>
        <w:t xml:space="preserve">able 1 below. </w:t>
      </w:r>
    </w:p>
    <w:p w14:paraId="11D8EE39" w14:textId="60A664EE" w:rsidR="004957BE" w:rsidRPr="004957BE" w:rsidRDefault="004957BE" w:rsidP="004957BE">
      <w:pPr>
        <w:rPr>
          <w:b/>
          <w:bCs/>
          <w:lang w:eastAsia="en-US"/>
        </w:rPr>
      </w:pPr>
      <w:r w:rsidRPr="277A5585">
        <w:rPr>
          <w:b/>
          <w:bCs/>
          <w:lang w:eastAsia="en-US"/>
        </w:rPr>
        <w:t>Table 1: 202</w:t>
      </w:r>
      <w:r w:rsidR="02AE49A5" w:rsidRPr="277A5585">
        <w:rPr>
          <w:b/>
          <w:bCs/>
          <w:lang w:eastAsia="en-US"/>
        </w:rPr>
        <w:t>6</w:t>
      </w:r>
      <w:r w:rsidRPr="277A5585">
        <w:rPr>
          <w:b/>
          <w:bCs/>
          <w:lang w:eastAsia="en-US"/>
        </w:rPr>
        <w:t xml:space="preserve"> contributions for FEE-FREE Uni Ready courses</w:t>
      </w:r>
    </w:p>
    <w:tbl>
      <w:tblPr>
        <w:tblStyle w:val="TableGrid"/>
        <w:tblW w:w="0" w:type="auto"/>
        <w:tblLook w:val="04A0" w:firstRow="1" w:lastRow="0" w:firstColumn="1" w:lastColumn="0" w:noHBand="0" w:noVBand="1"/>
      </w:tblPr>
      <w:tblGrid>
        <w:gridCol w:w="3061"/>
        <w:gridCol w:w="3061"/>
        <w:gridCol w:w="3062"/>
      </w:tblGrid>
      <w:tr w:rsidR="004957BE" w14:paraId="465C0D27" w14:textId="77777777" w:rsidTr="3EFC9232">
        <w:trPr>
          <w:cnfStyle w:val="100000000000" w:firstRow="1" w:lastRow="0" w:firstColumn="0" w:lastColumn="0" w:oddVBand="0" w:evenVBand="0" w:oddHBand="0" w:evenHBand="0" w:firstRowFirstColumn="0" w:firstRowLastColumn="0" w:lastRowFirstColumn="0" w:lastRowLastColumn="0"/>
        </w:trPr>
        <w:tc>
          <w:tcPr>
            <w:tcW w:w="3061" w:type="dxa"/>
          </w:tcPr>
          <w:p w14:paraId="780FD3BD" w14:textId="41F4C74D" w:rsidR="004957BE" w:rsidRDefault="004957BE" w:rsidP="004957BE">
            <w:pPr>
              <w:rPr>
                <w:highlight w:val="yellow"/>
                <w:lang w:eastAsia="en-US"/>
              </w:rPr>
            </w:pPr>
            <w:r w:rsidRPr="004957BE">
              <w:rPr>
                <w:lang w:eastAsia="en-US"/>
              </w:rPr>
              <w:t>Funding</w:t>
            </w:r>
            <w:r>
              <w:rPr>
                <w:lang w:eastAsia="en-US"/>
              </w:rPr>
              <w:t xml:space="preserve"> cluster</w:t>
            </w:r>
          </w:p>
        </w:tc>
        <w:tc>
          <w:tcPr>
            <w:tcW w:w="3061" w:type="dxa"/>
          </w:tcPr>
          <w:p w14:paraId="123AEFC0" w14:textId="3304CDE5" w:rsidR="004957BE" w:rsidRDefault="004957BE" w:rsidP="004957BE">
            <w:pPr>
              <w:rPr>
                <w:highlight w:val="yellow"/>
                <w:lang w:eastAsia="en-US"/>
              </w:rPr>
            </w:pPr>
            <w:r w:rsidRPr="004957BE">
              <w:rPr>
                <w:lang w:eastAsia="en-US"/>
              </w:rPr>
              <w:t>Student contribution</w:t>
            </w:r>
          </w:p>
        </w:tc>
        <w:tc>
          <w:tcPr>
            <w:tcW w:w="3062" w:type="dxa"/>
          </w:tcPr>
          <w:p w14:paraId="7A0C566A" w14:textId="0814470B" w:rsidR="004957BE" w:rsidRDefault="004957BE" w:rsidP="004957BE">
            <w:pPr>
              <w:rPr>
                <w:highlight w:val="yellow"/>
                <w:lang w:eastAsia="en-US"/>
              </w:rPr>
            </w:pPr>
            <w:r w:rsidRPr="3EFC9232">
              <w:rPr>
                <w:lang w:eastAsia="en-US"/>
              </w:rPr>
              <w:t>Commonwealth Government contribution</w:t>
            </w:r>
          </w:p>
        </w:tc>
      </w:tr>
      <w:tr w:rsidR="004957BE" w14:paraId="43747512" w14:textId="77777777" w:rsidTr="3EFC9232">
        <w:tc>
          <w:tcPr>
            <w:tcW w:w="3061" w:type="dxa"/>
          </w:tcPr>
          <w:p w14:paraId="72D9C6B2" w14:textId="7337D3E6" w:rsidR="004957BE" w:rsidRPr="004957BE" w:rsidRDefault="004957BE" w:rsidP="004957BE">
            <w:pPr>
              <w:rPr>
                <w:lang w:eastAsia="en-US"/>
              </w:rPr>
            </w:pPr>
            <w:r>
              <w:rPr>
                <w:lang w:eastAsia="en-US"/>
              </w:rPr>
              <w:t>FEE-FREE Uni Ready course</w:t>
            </w:r>
          </w:p>
        </w:tc>
        <w:tc>
          <w:tcPr>
            <w:tcW w:w="3061" w:type="dxa"/>
          </w:tcPr>
          <w:p w14:paraId="27A89AF1" w14:textId="217FCC4B" w:rsidR="004957BE" w:rsidRPr="004957BE" w:rsidRDefault="004957BE" w:rsidP="004957BE">
            <w:pPr>
              <w:rPr>
                <w:lang w:eastAsia="en-US"/>
              </w:rPr>
            </w:pPr>
            <w:r>
              <w:rPr>
                <w:lang w:eastAsia="en-US"/>
              </w:rPr>
              <w:t>$0</w:t>
            </w:r>
          </w:p>
        </w:tc>
        <w:tc>
          <w:tcPr>
            <w:tcW w:w="3062" w:type="dxa"/>
          </w:tcPr>
          <w:p w14:paraId="0A4CE832" w14:textId="65AFB8FF" w:rsidR="004957BE" w:rsidRPr="004957BE" w:rsidRDefault="004957BE" w:rsidP="004957BE">
            <w:pPr>
              <w:rPr>
                <w:lang w:eastAsia="en-US"/>
              </w:rPr>
            </w:pPr>
            <w:r w:rsidRPr="277A5585">
              <w:rPr>
                <w:lang w:eastAsia="en-US"/>
              </w:rPr>
              <w:t>$18,</w:t>
            </w:r>
            <w:r w:rsidR="3B2BB068" w:rsidRPr="277A5585">
              <w:rPr>
                <w:lang w:eastAsia="en-US"/>
              </w:rPr>
              <w:t>716</w:t>
            </w:r>
          </w:p>
        </w:tc>
      </w:tr>
    </w:tbl>
    <w:bookmarkEnd w:id="32"/>
    <w:p w14:paraId="1130C89E" w14:textId="256D8814" w:rsidR="00F741FD" w:rsidRDefault="00480F47" w:rsidP="00480F47">
      <w:r>
        <w:lastRenderedPageBreak/>
        <w:t xml:space="preserve">However, as a student at a public university, you can still be charged the </w:t>
      </w:r>
      <w:r w:rsidR="00FE7D3A" w:rsidRPr="00FE7D3A">
        <w:rPr>
          <w:rStyle w:val="HighlightedWords-Colour"/>
        </w:rPr>
        <w:fldChar w:fldCharType="begin"/>
      </w:r>
      <w:r w:rsidR="00FE7D3A" w:rsidRPr="00FE7D3A">
        <w:instrText xml:space="preserve"> REF _Ref187671244 \h </w:instrText>
      </w:r>
      <w:r w:rsidR="00FE7D3A" w:rsidRPr="00FE7D3A">
        <w:rPr>
          <w:rStyle w:val="HighlightedWords-Colour"/>
        </w:rPr>
        <w:instrText xml:space="preserve"> \* MERGEFORMAT </w:instrText>
      </w:r>
      <w:r w:rsidR="00FE7D3A" w:rsidRPr="00FE7D3A">
        <w:rPr>
          <w:rStyle w:val="HighlightedWords-Colour"/>
        </w:rPr>
      </w:r>
      <w:r w:rsidR="00FE7D3A" w:rsidRPr="00FE7D3A">
        <w:rPr>
          <w:rStyle w:val="HighlightedWords-Colour"/>
        </w:rPr>
        <w:fldChar w:fldCharType="separate"/>
      </w:r>
      <w:r w:rsidR="00013A77" w:rsidRPr="00013A77">
        <w:rPr>
          <w:rStyle w:val="HighlightedWords-Colour"/>
        </w:rPr>
        <w:t>Student services and amenities fee</w:t>
      </w:r>
      <w:r w:rsidR="00FE7D3A" w:rsidRPr="00FE7D3A">
        <w:rPr>
          <w:rStyle w:val="HighlightedWords-Colour"/>
        </w:rPr>
        <w:fldChar w:fldCharType="end"/>
      </w:r>
      <w:r>
        <w:t xml:space="preserve">. </w:t>
      </w:r>
    </w:p>
    <w:p w14:paraId="1C771E90" w14:textId="560616F7" w:rsidR="00F741FD" w:rsidRDefault="00480F47" w:rsidP="00480F47">
      <w:r w:rsidRPr="000E5764">
        <w:t>It is a fee that</w:t>
      </w:r>
      <w:r w:rsidR="00902F38">
        <w:t xml:space="preserve"> providers </w:t>
      </w:r>
      <w:r w:rsidRPr="000E5764">
        <w:t xml:space="preserve">can charge students for </w:t>
      </w:r>
      <w:r>
        <w:t>services and amenities of a non-academic nature</w:t>
      </w:r>
      <w:r w:rsidRPr="000E5764">
        <w:t xml:space="preserve">. </w:t>
      </w:r>
    </w:p>
    <w:p w14:paraId="3E656108" w14:textId="6DE45FDF" w:rsidR="00480F47" w:rsidRPr="000E5764" w:rsidRDefault="00480F47" w:rsidP="00480F47">
      <w:r w:rsidRPr="000E5764">
        <w:t xml:space="preserve">Providers can only spend </w:t>
      </w:r>
      <w:r>
        <w:t xml:space="preserve">revenue from </w:t>
      </w:r>
      <w:r w:rsidRPr="000E5764">
        <w:t xml:space="preserve">the fee on specific services and amenities set out in </w:t>
      </w:r>
      <w:r w:rsidR="00F741FD">
        <w:t xml:space="preserve">the </w:t>
      </w:r>
      <w:r w:rsidR="00F741FD">
        <w:fldChar w:fldCharType="begin"/>
      </w:r>
      <w:r w:rsidR="00F741FD">
        <w:instrText xml:space="preserve"> REF _Ref187302537 \h </w:instrText>
      </w:r>
      <w:r w:rsidR="00F741FD">
        <w:fldChar w:fldCharType="separate"/>
      </w:r>
      <w:r w:rsidR="00013A77" w:rsidRPr="006420D5">
        <w:rPr>
          <w:rStyle w:val="HighlightedWordsItalics-Colour"/>
          <w:bCs/>
        </w:rPr>
        <w:t>Higher Education Support Act 2003</w:t>
      </w:r>
      <w:r w:rsidR="00013A77" w:rsidRPr="006420D5">
        <w:rPr>
          <w:rStyle w:val="HighlightedWords-Colour"/>
          <w:bCs w:val="0"/>
        </w:rPr>
        <w:t xml:space="preserve"> (the Act)</w:t>
      </w:r>
      <w:r w:rsidR="00F741FD">
        <w:fldChar w:fldCharType="end"/>
      </w:r>
      <w:r w:rsidRPr="000E5764">
        <w:t>, such as sporting and recreational activities, employment and career advice, childcare, financial advice, and food services.</w:t>
      </w:r>
    </w:p>
    <w:p w14:paraId="52484A32" w14:textId="4E8D6982" w:rsidR="00480F47" w:rsidRPr="00734A92" w:rsidRDefault="00480F47" w:rsidP="00480F47">
      <w:pPr>
        <w:pStyle w:val="Heading3"/>
      </w:pPr>
      <w:bookmarkStart w:id="33" w:name="_Toc176940807"/>
      <w:bookmarkStart w:id="34" w:name="_Toc184736912"/>
      <w:bookmarkStart w:id="35" w:name="_Toc187667778"/>
      <w:bookmarkStart w:id="36" w:name="_Toc208914086"/>
      <w:bookmarkStart w:id="37" w:name="_Hlk86675464"/>
      <w:r w:rsidRPr="00734A92">
        <w:t xml:space="preserve">How much is the </w:t>
      </w:r>
      <w:r>
        <w:t xml:space="preserve">student services and amenities </w:t>
      </w:r>
      <w:r w:rsidRPr="00734A92">
        <w:t>fee?</w:t>
      </w:r>
      <w:bookmarkEnd w:id="33"/>
      <w:bookmarkEnd w:id="34"/>
      <w:bookmarkEnd w:id="35"/>
      <w:bookmarkEnd w:id="36"/>
      <w:r w:rsidRPr="00734A92">
        <w:t xml:space="preserve"> </w:t>
      </w:r>
    </w:p>
    <w:p w14:paraId="2D40E4DE" w14:textId="16D6EAF5" w:rsidR="00F741FD" w:rsidRDefault="00902F38" w:rsidP="00480F47">
      <w:r>
        <w:t>A provider</w:t>
      </w:r>
      <w:r w:rsidR="00480F47" w:rsidRPr="00734A92">
        <w:t xml:space="preserve"> can charge different groups of </w:t>
      </w:r>
      <w:proofErr w:type="gramStart"/>
      <w:r w:rsidR="00480F47" w:rsidRPr="00734A92">
        <w:t>students</w:t>
      </w:r>
      <w:proofErr w:type="gramEnd"/>
      <w:r w:rsidR="00480F47" w:rsidRPr="00734A92">
        <w:t xml:space="preserve"> different fee amounts. </w:t>
      </w:r>
    </w:p>
    <w:p w14:paraId="5C1D7F4D" w14:textId="341836F9" w:rsidR="00F741FD" w:rsidRDefault="00480F47" w:rsidP="00480F47">
      <w:r>
        <w:t>If you are a full-time student in 202</w:t>
      </w:r>
      <w:r w:rsidR="4059B123">
        <w:t>6</w:t>
      </w:r>
      <w:r>
        <w:t>, the maximum amount your provider can charge you for the year is $3</w:t>
      </w:r>
      <w:r w:rsidR="6D4EDCC1">
        <w:t>73</w:t>
      </w:r>
      <w:r>
        <w:t xml:space="preserve">. </w:t>
      </w:r>
    </w:p>
    <w:p w14:paraId="3A533549" w14:textId="2D98DB30" w:rsidR="00480F47" w:rsidRPr="00734A92" w:rsidRDefault="00480F47" w:rsidP="00480F47">
      <w:r w:rsidRPr="00734A92">
        <w:t xml:space="preserve">This amount is indexed each year. </w:t>
      </w:r>
    </w:p>
    <w:p w14:paraId="252FF22F" w14:textId="5943ABD7" w:rsidR="00480F47" w:rsidRPr="000E5764" w:rsidRDefault="00480F47" w:rsidP="00480F47">
      <w:pPr>
        <w:pStyle w:val="Heading3"/>
      </w:pPr>
      <w:bookmarkStart w:id="38" w:name="_Toc176940808"/>
      <w:bookmarkStart w:id="39" w:name="_Toc184736913"/>
      <w:bookmarkStart w:id="40" w:name="_Toc187667779"/>
      <w:bookmarkStart w:id="41" w:name="_Toc208914087"/>
      <w:bookmarkEnd w:id="37"/>
      <w:r w:rsidRPr="000E5764">
        <w:t xml:space="preserve">When will I have to pay the </w:t>
      </w:r>
      <w:r w:rsidR="00F741FD">
        <w:t xml:space="preserve">student services and amenities </w:t>
      </w:r>
      <w:r w:rsidRPr="000E5764">
        <w:t>fee?</w:t>
      </w:r>
      <w:bookmarkEnd w:id="38"/>
      <w:bookmarkEnd w:id="39"/>
      <w:bookmarkEnd w:id="40"/>
      <w:bookmarkEnd w:id="41"/>
      <w:r w:rsidRPr="000E5764">
        <w:t xml:space="preserve"> </w:t>
      </w:r>
    </w:p>
    <w:p w14:paraId="4D5C4FBB" w14:textId="094DFA88" w:rsidR="00F741FD" w:rsidRDefault="00480F47" w:rsidP="00480F47">
      <w:r w:rsidRPr="000E5764">
        <w:t xml:space="preserve">You can either pay the fee upfront or use a </w:t>
      </w:r>
      <w:r w:rsidR="00FE7D3A" w:rsidRPr="00FE7D3A">
        <w:rPr>
          <w:rStyle w:val="HighlightedWords-Colour"/>
        </w:rPr>
        <w:fldChar w:fldCharType="begin"/>
      </w:r>
      <w:r w:rsidR="00FE7D3A" w:rsidRPr="00FE7D3A">
        <w:instrText xml:space="preserve"> REF _Ref187671190 \h </w:instrText>
      </w:r>
      <w:r w:rsidR="00FE7D3A" w:rsidRPr="00FE7D3A">
        <w:rPr>
          <w:rStyle w:val="HighlightedWords-Colour"/>
        </w:rPr>
        <w:instrText xml:space="preserve"> \* MERGEFORMAT </w:instrText>
      </w:r>
      <w:r w:rsidR="00FE7D3A" w:rsidRPr="00FE7D3A">
        <w:rPr>
          <w:rStyle w:val="HighlightedWords-Colour"/>
        </w:rPr>
      </w:r>
      <w:r w:rsidR="00FE7D3A" w:rsidRPr="00FE7D3A">
        <w:rPr>
          <w:rStyle w:val="HighlightedWords-Colour"/>
        </w:rPr>
        <w:fldChar w:fldCharType="separate"/>
      </w:r>
      <w:r w:rsidR="00013A77" w:rsidRPr="00013A77">
        <w:rPr>
          <w:rStyle w:val="HighlightedWords-Colour"/>
        </w:rPr>
        <w:t>SA-HELP</w:t>
      </w:r>
      <w:r w:rsidR="00FE7D3A" w:rsidRPr="00FE7D3A">
        <w:rPr>
          <w:rStyle w:val="HighlightedWords-Colour"/>
        </w:rPr>
        <w:fldChar w:fldCharType="end"/>
      </w:r>
      <w:r w:rsidR="00FE7D3A">
        <w:rPr>
          <w:rStyle w:val="HighlightedWords-Colour"/>
        </w:rPr>
        <w:t xml:space="preserve"> </w:t>
      </w:r>
      <w:r w:rsidRPr="000E5764">
        <w:t xml:space="preserve">loan. </w:t>
      </w:r>
    </w:p>
    <w:p w14:paraId="5DF63298" w14:textId="77777777" w:rsidR="00F741FD" w:rsidRDefault="00480F47" w:rsidP="00480F47">
      <w:r w:rsidRPr="000E5764">
        <w:t>Your provider will tell you the</w:t>
      </w:r>
      <w:r>
        <w:t xml:space="preserve"> payment</w:t>
      </w:r>
      <w:r w:rsidRPr="000E5764">
        <w:t xml:space="preserve"> due date for the fee. </w:t>
      </w:r>
    </w:p>
    <w:p w14:paraId="3B6AC58C" w14:textId="44AC96E6" w:rsidR="00480F47" w:rsidRDefault="00480F47" w:rsidP="00480F47">
      <w:r w:rsidRPr="000E5764">
        <w:t xml:space="preserve">If you do not organise payment </w:t>
      </w:r>
      <w:r>
        <w:t>on or before</w:t>
      </w:r>
      <w:r w:rsidRPr="000E5764">
        <w:t xml:space="preserve"> your provider’s </w:t>
      </w:r>
      <w:r w:rsidR="0000383F" w:rsidRPr="0000383F">
        <w:rPr>
          <w:b/>
          <w:bCs/>
          <w:color w:val="2F0E72" w:themeColor="accent1"/>
        </w:rPr>
        <w:fldChar w:fldCharType="begin"/>
      </w:r>
      <w:r w:rsidR="0000383F" w:rsidRPr="0000383F">
        <w:rPr>
          <w:b/>
          <w:bCs/>
          <w:color w:val="2F0E72" w:themeColor="accent1"/>
        </w:rPr>
        <w:instrText xml:space="preserve"> REF _Ref187840858 \h </w:instrText>
      </w:r>
      <w:r w:rsidR="0000383F">
        <w:rPr>
          <w:b/>
          <w:bCs/>
          <w:color w:val="2F0E72" w:themeColor="accent1"/>
        </w:rPr>
        <w:instrText xml:space="preserve"> \* MERGEFORMAT </w:instrText>
      </w:r>
      <w:r w:rsidR="0000383F" w:rsidRPr="0000383F">
        <w:rPr>
          <w:b/>
          <w:bCs/>
          <w:color w:val="2F0E72" w:themeColor="accent1"/>
        </w:rPr>
      </w:r>
      <w:r w:rsidR="0000383F" w:rsidRPr="0000383F">
        <w:rPr>
          <w:b/>
          <w:bCs/>
          <w:color w:val="2F0E72" w:themeColor="accent1"/>
        </w:rPr>
        <w:fldChar w:fldCharType="separate"/>
      </w:r>
      <w:r w:rsidR="00013A77" w:rsidRPr="00013A77">
        <w:rPr>
          <w:b/>
          <w:bCs/>
          <w:color w:val="2F0E72" w:themeColor="accent1"/>
        </w:rPr>
        <w:t>Student services and amenities fee payment due date</w:t>
      </w:r>
      <w:r w:rsidR="0000383F" w:rsidRPr="0000383F">
        <w:rPr>
          <w:b/>
          <w:bCs/>
          <w:color w:val="2F0E72" w:themeColor="accent1"/>
        </w:rPr>
        <w:fldChar w:fldCharType="end"/>
      </w:r>
      <w:r w:rsidRPr="000E5764">
        <w:t>, your enrolment may be affected (</w:t>
      </w:r>
      <w:r>
        <w:t>e.g.</w:t>
      </w:r>
      <w:r w:rsidRPr="000E5764">
        <w:t xml:space="preserve"> your </w:t>
      </w:r>
      <w:r w:rsidR="00611D06">
        <w:t xml:space="preserve">provider </w:t>
      </w:r>
      <w:r w:rsidRPr="000E5764">
        <w:t>may not release your academic results to you or your library privileges may be affected).</w:t>
      </w:r>
    </w:p>
    <w:p w14:paraId="054CFDFB" w14:textId="0E17DAB7" w:rsidR="00902F38" w:rsidRPr="000E5764" w:rsidRDefault="00480F47" w:rsidP="00480F47">
      <w:r>
        <w:t xml:space="preserve">If you receive a SA-HELP loan you will have a HELP debt that you will need to start repaying through the Australian tax system once you earn above the compulsory repayment threshold. This </w:t>
      </w:r>
      <w:r w:rsidR="00902F38">
        <w:fldChar w:fldCharType="begin"/>
      </w:r>
      <w:r w:rsidR="00902F38">
        <w:instrText xml:space="preserve"> REF _Ref187161299 \h </w:instrText>
      </w:r>
      <w:r w:rsidR="00902F38">
        <w:fldChar w:fldCharType="separate"/>
      </w:r>
      <w:r w:rsidR="00013A77" w:rsidRPr="006420D5">
        <w:rPr>
          <w:rStyle w:val="HighlightedWords-Colour"/>
          <w:bCs w:val="0"/>
        </w:rPr>
        <w:t>HELP debt</w:t>
      </w:r>
      <w:r w:rsidR="00902F38">
        <w:fldChar w:fldCharType="end"/>
      </w:r>
      <w:r w:rsidR="00902F38">
        <w:t xml:space="preserve"> </w:t>
      </w:r>
      <w:r>
        <w:t xml:space="preserve">will also grow over time due to indexation. </w:t>
      </w:r>
    </w:p>
    <w:tbl>
      <w:tblPr>
        <w:tblStyle w:val="PullTable"/>
        <w:tblW w:w="9151" w:type="dxa"/>
        <w:tblLayout w:type="fixed"/>
        <w:tblLook w:val="04A0" w:firstRow="1" w:lastRow="0" w:firstColumn="1" w:lastColumn="0" w:noHBand="0" w:noVBand="1"/>
      </w:tblPr>
      <w:tblGrid>
        <w:gridCol w:w="1327"/>
        <w:gridCol w:w="7824"/>
      </w:tblGrid>
      <w:tr w:rsidR="00902F38" w14:paraId="6E7E4ABA" w14:textId="77777777" w:rsidTr="453C911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5B84532" w14:textId="77777777" w:rsidR="00902F38" w:rsidRDefault="00902F38" w:rsidP="009F79B1">
            <w:r>
              <w:rPr>
                <w:noProof/>
              </w:rPr>
              <mc:AlternateContent>
                <mc:Choice Requires="wpg">
                  <w:drawing>
                    <wp:inline distT="0" distB="0" distL="0" distR="0" wp14:anchorId="7E05A320" wp14:editId="394FEFA5">
                      <wp:extent cx="593725" cy="579120"/>
                      <wp:effectExtent l="0" t="0" r="0" b="0"/>
                      <wp:docPr id="132927852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89605593"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657475489"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9B9E099">
                    <v:group id="Group 4" style="width:46.75pt;height:45.6pt;mso-position-horizontal-relative:char;mso-position-vertical-relative:line" alt="Icon - computer screen" coordsize="5937,5791" o:spid="_x0000_s1026" w14:anchorId="508A983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KF&#10;lG9uAgAAPw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">
                        <v:imagedata o:title="" r:id="rId49"/>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">
                        <v:imagedata o:title="" r:id="rId50"/>
                      </v:shape>
                      <w10:anchorlock/>
                    </v:group>
                  </w:pict>
                </mc:Fallback>
              </mc:AlternateContent>
            </w:r>
          </w:p>
        </w:tc>
        <w:tc>
          <w:tcPr>
            <w:tcW w:w="7824" w:type="dxa"/>
          </w:tcPr>
          <w:p w14:paraId="39438627" w14:textId="408C5EDA" w:rsidR="00902F38" w:rsidRPr="009137B5" w:rsidRDefault="0000383F" w:rsidP="009F79B1">
            <w:pPr>
              <w:cnfStyle w:val="000000000000" w:firstRow="0" w:lastRow="0" w:firstColumn="0" w:lastColumn="0" w:oddVBand="0" w:evenVBand="0" w:oddHBand="0" w:evenHBand="0" w:firstRowFirstColumn="0" w:firstRowLastColumn="0" w:lastRowFirstColumn="0" w:lastRowLastColumn="0"/>
            </w:pPr>
            <w:r>
              <w:t>More</w:t>
            </w:r>
            <w:r w:rsidR="00902F38">
              <w:t xml:space="preserve"> information about the SA-HELP loan and the application process</w:t>
            </w:r>
            <w:r>
              <w:t xml:space="preserve"> is available in the </w:t>
            </w:r>
            <w:hyperlink r:id="rId51">
              <w:r w:rsidR="009F79B1">
                <w:rPr>
                  <w:rStyle w:val="Hyperlink"/>
                  <w:rFonts w:eastAsiaTheme="majorEastAsia"/>
                </w:rPr>
                <w:t>2026 SA-HELP information booklet</w:t>
              </w:r>
            </w:hyperlink>
            <w:r w:rsidR="00902F38">
              <w:t xml:space="preserve"> on StudyAssist.</w:t>
            </w:r>
          </w:p>
        </w:tc>
      </w:tr>
    </w:tbl>
    <w:p w14:paraId="7331794F" w14:textId="77777777" w:rsidR="003763BE" w:rsidRPr="000E5764" w:rsidRDefault="003763BE" w:rsidP="00480F47"/>
    <w:p w14:paraId="5784ECD3" w14:textId="676CF611" w:rsidR="00480F47" w:rsidRPr="00AD0B44" w:rsidRDefault="00480F47" w:rsidP="00480F47">
      <w:pPr>
        <w:pStyle w:val="Heading2"/>
        <w:spacing w:before="240"/>
      </w:pPr>
      <w:bookmarkStart w:id="42" w:name="_How_much_will"/>
      <w:bookmarkStart w:id="43" w:name="_Hlk180054609"/>
      <w:bookmarkStart w:id="44" w:name="_Toc187667780"/>
      <w:bookmarkStart w:id="45" w:name="_Toc208914088"/>
      <w:bookmarkStart w:id="46" w:name="_Hlk146287215"/>
      <w:bookmarkStart w:id="47" w:name="_Hlk180054697"/>
      <w:bookmarkStart w:id="48" w:name="_Hlk180050477"/>
      <w:bookmarkEnd w:id="42"/>
      <w:r w:rsidRPr="00B31521">
        <w:rPr>
          <w:bCs/>
        </w:rPr>
        <w:t>Identity Requirements</w:t>
      </w:r>
      <w:bookmarkEnd w:id="43"/>
      <w:bookmarkEnd w:id="44"/>
      <w:bookmarkEnd w:id="45"/>
    </w:p>
    <w:p w14:paraId="217E38B1" w14:textId="77777777" w:rsidR="00480F47" w:rsidRDefault="00480F47" w:rsidP="00480F47">
      <w:bookmarkStart w:id="49" w:name="_Do_I_have"/>
      <w:bookmarkStart w:id="50" w:name="_Toc54099191"/>
      <w:bookmarkStart w:id="51" w:name="_Toc176938925"/>
      <w:bookmarkStart w:id="52" w:name="_Hlk152568060"/>
      <w:bookmarkEnd w:id="46"/>
      <w:bookmarkEnd w:id="49"/>
      <w:r w:rsidRPr="00AD0B44">
        <w:t xml:space="preserve">The Government uses unique reference identifiers to monitor and manage your use of Commonwealth assistance. </w:t>
      </w:r>
    </w:p>
    <w:p w14:paraId="02519035" w14:textId="1A1DB0DC" w:rsidR="00480F47" w:rsidRPr="00AD0B44" w:rsidRDefault="00480F47" w:rsidP="00480F47">
      <w:pPr>
        <w:pStyle w:val="Heading3"/>
        <w:spacing w:before="360"/>
      </w:pPr>
      <w:bookmarkStart w:id="53" w:name="_Toc187667781"/>
      <w:bookmarkStart w:id="54" w:name="_Toc208914089"/>
      <w:r w:rsidRPr="00F31897">
        <w:t>Unique Student Identifier (USI)</w:t>
      </w:r>
      <w:bookmarkEnd w:id="50"/>
      <w:bookmarkEnd w:id="51"/>
      <w:bookmarkEnd w:id="53"/>
      <w:bookmarkEnd w:id="54"/>
    </w:p>
    <w:p w14:paraId="0E15F3AF" w14:textId="6E78FE37" w:rsidR="00480F47" w:rsidRPr="00B31521" w:rsidRDefault="00480F47" w:rsidP="00611D06">
      <w:pPr>
        <w:pStyle w:val="Normal-BeforeBullets"/>
        <w:spacing w:before="0" w:after="0" w:line="240" w:lineRule="auto"/>
        <w:rPr>
          <w:rFonts w:eastAsia="Aptos" w:cs="Arial"/>
        </w:rPr>
      </w:pPr>
      <w:r>
        <w:rPr>
          <w:rFonts w:eastAsia="Aptos" w:cs="Arial"/>
        </w:rPr>
        <w:lastRenderedPageBreak/>
        <w:t>You</w:t>
      </w:r>
      <w:r w:rsidRPr="00B31521">
        <w:rPr>
          <w:rFonts w:eastAsia="Aptos" w:cs="Arial"/>
        </w:rPr>
        <w:t xml:space="preserve"> will need a </w:t>
      </w:r>
      <w:r w:rsidR="00B8132F">
        <w:rPr>
          <w:rStyle w:val="HighlightedWords-Colour"/>
        </w:rPr>
        <w:fldChar w:fldCharType="begin"/>
      </w:r>
      <w:r w:rsidR="00B8132F">
        <w:rPr>
          <w:rFonts w:eastAsia="Aptos" w:cs="Arial"/>
        </w:rPr>
        <w:instrText xml:space="preserve"> REF _Ref187303245 \h </w:instrText>
      </w:r>
      <w:r w:rsidR="00B8132F">
        <w:rPr>
          <w:rStyle w:val="HighlightedWords-Colour"/>
        </w:rPr>
      </w:r>
      <w:r w:rsidR="00B8132F">
        <w:rPr>
          <w:rStyle w:val="HighlightedWords-Colour"/>
        </w:rPr>
        <w:fldChar w:fldCharType="separate"/>
      </w:r>
      <w:r w:rsidR="00013A77" w:rsidRPr="006420D5">
        <w:rPr>
          <w:rStyle w:val="HighlightedWords-Colour"/>
          <w:bCs w:val="0"/>
        </w:rPr>
        <w:t>Unique Student Identifier (USI)</w:t>
      </w:r>
      <w:r w:rsidR="00B8132F">
        <w:rPr>
          <w:rStyle w:val="HighlightedWords-Colour"/>
        </w:rPr>
        <w:fldChar w:fldCharType="end"/>
      </w:r>
      <w:r w:rsidRPr="00B31521">
        <w:rPr>
          <w:rFonts w:eastAsia="Aptos" w:cs="Arial"/>
        </w:rPr>
        <w:t xml:space="preserve"> to be eligible for a</w:t>
      </w:r>
      <w:r w:rsidR="00611D06">
        <w:t xml:space="preserve"> </w:t>
      </w:r>
      <w:r w:rsidR="00611D06">
        <w:fldChar w:fldCharType="begin"/>
      </w:r>
      <w:r w:rsidR="00611D06">
        <w:instrText xml:space="preserve"> REF _Ref188353525 \h </w:instrText>
      </w:r>
      <w:r w:rsidR="00611D06">
        <w:fldChar w:fldCharType="separate"/>
      </w:r>
      <w:r w:rsidR="00013A77" w:rsidRPr="007B6A86">
        <w:rPr>
          <w:rStyle w:val="HighlightedWords-Colour"/>
          <w:bCs w:val="0"/>
        </w:rPr>
        <w:t>FEE-FREE Uni Ready course</w:t>
      </w:r>
      <w:r w:rsidR="00611D06">
        <w:fldChar w:fldCharType="end"/>
      </w:r>
      <w:r w:rsidR="00611D06">
        <w:t>.</w:t>
      </w:r>
    </w:p>
    <w:p w14:paraId="27A3AFE8" w14:textId="7EECCB79" w:rsidR="00611D06" w:rsidRDefault="00480F47" w:rsidP="00480F47">
      <w:pPr>
        <w:rPr>
          <w:rFonts w:eastAsia="Aptos" w:cs="Arial"/>
          <w:i/>
          <w:iCs/>
        </w:rPr>
      </w:pPr>
      <w:r>
        <w:rPr>
          <w:rFonts w:eastAsia="Aptos" w:cs="Arial"/>
        </w:rPr>
        <w:t xml:space="preserve">If you have studied before, </w:t>
      </w:r>
      <w:r w:rsidRPr="00B31521">
        <w:rPr>
          <w:rFonts w:eastAsia="Aptos" w:cs="Arial"/>
        </w:rPr>
        <w:t>your identifier may have previously been a</w:t>
      </w:r>
      <w:r w:rsidR="009137B5">
        <w:rPr>
          <w:rFonts w:eastAsia="Aptos" w:cs="Arial"/>
        </w:rPr>
        <w:t xml:space="preserve"> </w:t>
      </w:r>
      <w:r w:rsidR="009137B5">
        <w:rPr>
          <w:rFonts w:eastAsia="Aptos" w:cs="Arial"/>
        </w:rPr>
        <w:fldChar w:fldCharType="begin"/>
      </w:r>
      <w:r w:rsidR="009137B5">
        <w:rPr>
          <w:rFonts w:eastAsia="Aptos" w:cs="Arial"/>
        </w:rPr>
        <w:instrText xml:space="preserve"> REF _Ref187306917 \h </w:instrText>
      </w:r>
      <w:r w:rsidR="009137B5">
        <w:rPr>
          <w:rFonts w:eastAsia="Aptos" w:cs="Arial"/>
        </w:rPr>
      </w:r>
      <w:r w:rsidR="009137B5">
        <w:rPr>
          <w:rFonts w:eastAsia="Aptos" w:cs="Arial"/>
        </w:rPr>
        <w:fldChar w:fldCharType="separate"/>
      </w:r>
      <w:r w:rsidR="00013A77" w:rsidRPr="00082C28">
        <w:rPr>
          <w:rStyle w:val="HighlightedWords-Colour"/>
          <w:bCs w:val="0"/>
        </w:rPr>
        <w:t>Commonwealth Higher Education Student Support Number (CHESSN)</w:t>
      </w:r>
      <w:r w:rsidR="009137B5">
        <w:rPr>
          <w:rFonts w:eastAsia="Aptos" w:cs="Arial"/>
        </w:rPr>
        <w:fldChar w:fldCharType="end"/>
      </w:r>
      <w:r w:rsidRPr="00B31521">
        <w:rPr>
          <w:rFonts w:eastAsia="Aptos" w:cs="Arial"/>
        </w:rPr>
        <w:t>.</w:t>
      </w:r>
      <w:r w:rsidRPr="00B31521">
        <w:rPr>
          <w:rFonts w:eastAsia="Aptos" w:cs="Arial"/>
          <w:i/>
          <w:iCs/>
        </w:rPr>
        <w:t xml:space="preserve"> </w:t>
      </w:r>
    </w:p>
    <w:p w14:paraId="7B323D6A" w14:textId="7110AC02" w:rsidR="00480F47" w:rsidRDefault="00480F47" w:rsidP="00480F47">
      <w:pPr>
        <w:rPr>
          <w:rFonts w:eastAsia="Aptos" w:cs="Arial"/>
        </w:rPr>
      </w:pPr>
      <w:r w:rsidRPr="00B31521">
        <w:rPr>
          <w:rFonts w:eastAsia="Aptos" w:cs="Arial"/>
        </w:rPr>
        <w:t xml:space="preserve">The CHESSN has been replaced by the USI. </w:t>
      </w:r>
    </w:p>
    <w:p w14:paraId="516B0F3B" w14:textId="2315E304" w:rsidR="00480F47" w:rsidRDefault="00480F47" w:rsidP="00480F47">
      <w:pPr>
        <w:pStyle w:val="Heading3"/>
        <w:spacing w:before="360"/>
      </w:pPr>
      <w:bookmarkStart w:id="55" w:name="_What_is_my_1"/>
      <w:bookmarkStart w:id="56" w:name="_Toc176938926"/>
      <w:bookmarkStart w:id="57" w:name="_Toc187667782"/>
      <w:bookmarkStart w:id="58" w:name="_Toc208914090"/>
      <w:bookmarkStart w:id="59" w:name="Your_avaliable_HELP_balance"/>
      <w:bookmarkEnd w:id="47"/>
      <w:bookmarkEnd w:id="55"/>
      <w:r>
        <w:t xml:space="preserve">What is my </w:t>
      </w:r>
      <w:bookmarkStart w:id="60" w:name="_Hlk188531456"/>
      <w:bookmarkEnd w:id="56"/>
      <w:bookmarkEnd w:id="57"/>
      <w:r w:rsidR="00611D06" w:rsidRPr="0088744F">
        <w:t>Unique Student Identifier (USI)</w:t>
      </w:r>
      <w:r w:rsidR="00611D06">
        <w:t>?</w:t>
      </w:r>
      <w:bookmarkEnd w:id="60"/>
      <w:bookmarkEnd w:id="58"/>
    </w:p>
    <w:p w14:paraId="133430DD" w14:textId="3EAC4F46" w:rsidR="00480F47" w:rsidRDefault="00480F47" w:rsidP="00480F47">
      <w:bookmarkStart w:id="61" w:name="_Hlk151471050"/>
      <w:bookmarkEnd w:id="59"/>
      <w:r>
        <w:t xml:space="preserve">Your </w:t>
      </w:r>
      <w:r w:rsidR="00B8132F">
        <w:rPr>
          <w:rStyle w:val="HighlightedWords-Colour"/>
        </w:rPr>
        <w:fldChar w:fldCharType="begin"/>
      </w:r>
      <w:r w:rsidR="00B8132F">
        <w:rPr>
          <w:rFonts w:eastAsia="Aptos" w:cs="Arial"/>
        </w:rPr>
        <w:instrText xml:space="preserve"> REF _Ref187303245 \h </w:instrText>
      </w:r>
      <w:r w:rsidR="00B8132F">
        <w:rPr>
          <w:rStyle w:val="HighlightedWords-Colour"/>
        </w:rPr>
      </w:r>
      <w:r w:rsidR="00B8132F">
        <w:rPr>
          <w:rStyle w:val="HighlightedWords-Colour"/>
        </w:rPr>
        <w:fldChar w:fldCharType="separate"/>
      </w:r>
      <w:r w:rsidR="00013A77" w:rsidRPr="006420D5">
        <w:rPr>
          <w:rStyle w:val="HighlightedWords-Colour"/>
          <w:bCs w:val="0"/>
        </w:rPr>
        <w:t>Unique Student Identifier (USI)</w:t>
      </w:r>
      <w:r w:rsidR="00B8132F">
        <w:rPr>
          <w:rStyle w:val="HighlightedWords-Colour"/>
        </w:rPr>
        <w:fldChar w:fldCharType="end"/>
      </w:r>
      <w:r w:rsidR="00B8132F" w:rsidRPr="00B31521">
        <w:rPr>
          <w:rFonts w:eastAsia="Aptos" w:cs="Arial"/>
        </w:rPr>
        <w:t xml:space="preserve"> </w:t>
      </w:r>
      <w:r>
        <w:t>is a 10-digit alpha-numeric identifier assigned to you and is unique for each student.</w:t>
      </w:r>
    </w:p>
    <w:bookmarkEnd w:id="61"/>
    <w:p w14:paraId="54434D60" w14:textId="7747242E" w:rsidR="00480F47" w:rsidRDefault="00480F47" w:rsidP="00480F47">
      <w:r>
        <w:t xml:space="preserve">You must have a </w:t>
      </w:r>
      <w:r w:rsidRPr="001B1D49">
        <w:rPr>
          <w:rFonts w:eastAsiaTheme="minorEastAsia"/>
        </w:rPr>
        <w:t>USI</w:t>
      </w:r>
      <w:r>
        <w:t xml:space="preserve"> to be eligible for a FEE-FREE Uni Ready </w:t>
      </w:r>
      <w:proofErr w:type="gramStart"/>
      <w:r>
        <w:t>course</w:t>
      </w:r>
      <w:proofErr w:type="gramEnd"/>
      <w:r>
        <w:t xml:space="preserve"> and you must tell your </w:t>
      </w:r>
      <w:r w:rsidR="00611D06">
        <w:t xml:space="preserve">provider </w:t>
      </w:r>
      <w:r>
        <w:t xml:space="preserve">your </w:t>
      </w:r>
      <w:r w:rsidRPr="001B1D49">
        <w:rPr>
          <w:rFonts w:eastAsiaTheme="minorEastAsia"/>
        </w:rPr>
        <w:t>USI</w:t>
      </w:r>
      <w:r w:rsidRPr="777F4311">
        <w:rPr>
          <w:rStyle w:val="HighlightedWords-Colour"/>
        </w:rPr>
        <w:t xml:space="preserve"> </w:t>
      </w:r>
      <w:r>
        <w:t xml:space="preserve">before the </w:t>
      </w:r>
      <w:r w:rsidR="00F741FD">
        <w:fldChar w:fldCharType="begin"/>
      </w:r>
      <w:r w:rsidR="00F741FD">
        <w:instrText xml:space="preserve"> REF _Ref187161025 \h </w:instrText>
      </w:r>
      <w:r w:rsidR="00F741FD">
        <w:fldChar w:fldCharType="separate"/>
      </w:r>
      <w:r w:rsidR="00013A77" w:rsidRPr="00082C28">
        <w:rPr>
          <w:rStyle w:val="HighlightedWords-Colour"/>
          <w:bCs w:val="0"/>
        </w:rPr>
        <w:t>Census date</w:t>
      </w:r>
      <w:r w:rsidR="00F741FD">
        <w:fldChar w:fldCharType="end"/>
      </w:r>
      <w:r w:rsidR="00F741FD">
        <w:t xml:space="preserve"> </w:t>
      </w:r>
      <w:r>
        <w:t>for the unit of study.</w:t>
      </w:r>
    </w:p>
    <w:p w14:paraId="34FC3378" w14:textId="77777777" w:rsidR="00480F47" w:rsidRDefault="00480F47" w:rsidP="00480F47">
      <w:bookmarkStart w:id="62" w:name="_Hlk151471174"/>
      <w:r>
        <w:t xml:space="preserve">Once you have a </w:t>
      </w:r>
      <w:r w:rsidRPr="001B1D49">
        <w:rPr>
          <w:rFonts w:eastAsiaTheme="minorEastAsia"/>
        </w:rPr>
        <w:t>USI</w:t>
      </w:r>
      <w:r w:rsidRPr="777F4311">
        <w:rPr>
          <w:rStyle w:val="HighlightedWords-Colour"/>
        </w:rPr>
        <w:t>,</w:t>
      </w:r>
      <w:r>
        <w:t xml:space="preserve"> it will be your primary education identifier.</w:t>
      </w:r>
    </w:p>
    <w:tbl>
      <w:tblPr>
        <w:tblStyle w:val="PullTable"/>
        <w:tblW w:w="9151" w:type="dxa"/>
        <w:tblLayout w:type="fixed"/>
        <w:tblLook w:val="04A0" w:firstRow="1" w:lastRow="0" w:firstColumn="1" w:lastColumn="0" w:noHBand="0" w:noVBand="1"/>
      </w:tblPr>
      <w:tblGrid>
        <w:gridCol w:w="1327"/>
        <w:gridCol w:w="7824"/>
      </w:tblGrid>
      <w:tr w:rsidR="009137B5" w14:paraId="27B05E27" w14:textId="77777777" w:rsidTr="009F79B1">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63" w:name="_Hlk188532940"/>
          <w:p w14:paraId="2F7B3666" w14:textId="77777777" w:rsidR="009137B5" w:rsidRDefault="009137B5" w:rsidP="009F79B1">
            <w:r>
              <w:rPr>
                <w:noProof/>
              </w:rPr>
              <mc:AlternateContent>
                <mc:Choice Requires="wpg">
                  <w:drawing>
                    <wp:inline distT="0" distB="0" distL="0" distR="0" wp14:anchorId="3418CABF" wp14:editId="3626CD4A">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C97AE68">
                    <v:group id="Group 4" style="width:46.75pt;height:45.6pt;mso-position-horizontal-relative:char;mso-position-vertical-relative:line" alt="Icon - computer screen" coordsize="5937,5791" o:spid="_x0000_s1026" w14:anchorId="4DDE92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l&#10;nm/6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">
                        <v:imagedata o:title="" r:id="rId5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o:title="" r:id="rId53"/>
                      </v:shape>
                      <w10:anchorlock/>
                    </v:group>
                  </w:pict>
                </mc:Fallback>
              </mc:AlternateContent>
            </w:r>
          </w:p>
        </w:tc>
        <w:tc>
          <w:tcPr>
            <w:tcW w:w="7824" w:type="dxa"/>
          </w:tcPr>
          <w:p w14:paraId="24E2B116" w14:textId="1BA5246B" w:rsidR="009137B5" w:rsidRPr="009137B5" w:rsidRDefault="009137B5" w:rsidP="009F79B1">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4" w:history="1">
              <w:r>
                <w:rPr>
                  <w:rStyle w:val="Hyperlink"/>
                </w:rPr>
                <w:t>USI Student Portal</w:t>
              </w:r>
            </w:hyperlink>
            <w:r>
              <w:t xml:space="preserve"> to update your details at any time.</w:t>
            </w:r>
          </w:p>
        </w:tc>
      </w:tr>
    </w:tbl>
    <w:p w14:paraId="05421B53" w14:textId="77777777" w:rsidR="00611D06" w:rsidRPr="00362DE0" w:rsidRDefault="00611D06" w:rsidP="00611D06">
      <w:pPr>
        <w:pStyle w:val="Heading3"/>
      </w:pPr>
      <w:bookmarkStart w:id="64" w:name="_What_is_my"/>
      <w:bookmarkStart w:id="65" w:name="_Toc188518378"/>
      <w:bookmarkStart w:id="66" w:name="_Toc208914091"/>
      <w:bookmarkStart w:id="67" w:name="_Toc176938933"/>
      <w:bookmarkStart w:id="68" w:name="_Toc187667784"/>
      <w:bookmarkStart w:id="69" w:name="Withdrawing_from_study"/>
      <w:bookmarkEnd w:id="48"/>
      <w:bookmarkEnd w:id="52"/>
      <w:bookmarkEnd w:id="62"/>
      <w:bookmarkEnd w:id="63"/>
      <w:bookmarkEnd w:id="64"/>
      <w:r>
        <w:t xml:space="preserve">Create or find your </w:t>
      </w:r>
      <w:bookmarkStart w:id="70" w:name="_Hlk188527008"/>
      <w:bookmarkStart w:id="71" w:name="_Hlk188531406"/>
      <w:r w:rsidRPr="0088744F">
        <w:t xml:space="preserve">Unique Student Identifier </w:t>
      </w:r>
      <w:bookmarkEnd w:id="70"/>
      <w:r w:rsidRPr="0088744F">
        <w:t>(USI)</w:t>
      </w:r>
      <w:bookmarkEnd w:id="65"/>
      <w:bookmarkEnd w:id="71"/>
      <w:bookmarkEnd w:id="66"/>
    </w:p>
    <w:p w14:paraId="68DCEBAA" w14:textId="213214D0" w:rsidR="009137B5" w:rsidRDefault="009137B5" w:rsidP="009137B5">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013A77"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w:t>
      </w:r>
      <w:proofErr w:type="gramStart"/>
      <w:r>
        <w:t>life</w:t>
      </w:r>
      <w:proofErr w:type="gramEnd"/>
      <w:r>
        <w:t xml:space="preserve"> and you only create it once. Using one form of </w:t>
      </w:r>
      <w:hyperlink r:id="rId55" w:history="1">
        <w:r>
          <w:rPr>
            <w:rStyle w:val="Hyperlink"/>
          </w:rPr>
          <w:t>verifiable identification</w:t>
        </w:r>
      </w:hyperlink>
      <w:r>
        <w:t xml:space="preserve">, you can create a </w:t>
      </w:r>
      <w:r w:rsidRPr="001B1D49">
        <w:rPr>
          <w:rFonts w:eastAsiaTheme="minorEastAsia"/>
        </w:rPr>
        <w:t>USI</w:t>
      </w:r>
      <w:r>
        <w:t xml:space="preserve"> at </w:t>
      </w:r>
      <w:bookmarkStart w:id="72"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72"/>
    </w:p>
    <w:p w14:paraId="7E49CAF2" w14:textId="77777777" w:rsidR="009137B5" w:rsidRDefault="009137B5" w:rsidP="009137B5">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9137B5" w14:paraId="7124F26E" w14:textId="77777777" w:rsidTr="009F79B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6FFB9F38" w14:textId="77777777" w:rsidR="009137B5" w:rsidRDefault="009137B5" w:rsidP="009F79B1">
            <w:r>
              <w:rPr>
                <w:noProof/>
              </w:rPr>
              <mc:AlternateContent>
                <mc:Choice Requires="wpg">
                  <w:drawing>
                    <wp:inline distT="0" distB="0" distL="0" distR="0" wp14:anchorId="62E9A2B2" wp14:editId="3813812C">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6C967177">
                    <v:group id="Group 4" style="width:46.75pt;height:45.6pt;mso-position-horizontal-relative:char;mso-position-vertical-relative:line" alt="Icon - computer screen" coordsize="5937,5791" o:spid="_x0000_s1026" w14:anchorId="43C3A9A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">
                        <v:imagedata o:title="" r:id="rId5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o:title="" r:id="rId53"/>
                      </v:shape>
                      <w10:anchorlock/>
                    </v:group>
                  </w:pict>
                </mc:Fallback>
              </mc:AlternateContent>
            </w:r>
          </w:p>
        </w:tc>
        <w:tc>
          <w:tcPr>
            <w:tcW w:w="7824" w:type="dxa"/>
          </w:tcPr>
          <w:p w14:paraId="23182A8C" w14:textId="21A928F6" w:rsidR="009137B5" w:rsidRPr="00485BBD" w:rsidRDefault="00611D06" w:rsidP="009F79B1">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6">
              <w:r w:rsidRPr="2C32D8DD">
                <w:rPr>
                  <w:rStyle w:val="Hyperlink"/>
                  <w:rFonts w:eastAsia="Arial" w:cs="Arial"/>
                </w:rPr>
                <w:t>www.usi.gov.au/students/find-your-usi</w:t>
              </w:r>
            </w:hyperlink>
            <w:r w:rsidRPr="2C32D8DD">
              <w:rPr>
                <w:rFonts w:eastAsia="Arial" w:cs="Arial"/>
              </w:rPr>
              <w:t>.</w:t>
            </w:r>
          </w:p>
        </w:tc>
      </w:tr>
    </w:tbl>
    <w:p w14:paraId="7F22537B" w14:textId="4598288E" w:rsidR="009137B5" w:rsidRDefault="009137B5" w:rsidP="009137B5">
      <w:r>
        <w:t xml:space="preserve">The </w:t>
      </w:r>
      <w:r w:rsidRPr="001B1D49">
        <w:rPr>
          <w:rFonts w:eastAsiaTheme="minorEastAsia"/>
        </w:rPr>
        <w:t>USI</w:t>
      </w:r>
      <w:r w:rsidRPr="777F4311">
        <w:rPr>
          <w:rStyle w:val="HighlightedWords-Colour"/>
        </w:rPr>
        <w:t xml:space="preserve"> </w:t>
      </w:r>
      <w:r>
        <w:t xml:space="preserve">website provides self-service options to create or find your USI or update your personal details. </w:t>
      </w:r>
    </w:p>
    <w:p w14:paraId="1FB23C3B" w14:textId="544749DD" w:rsidR="00480F47" w:rsidRPr="00EC18FF" w:rsidRDefault="00480F47" w:rsidP="00480F47">
      <w:pPr>
        <w:pStyle w:val="Heading2"/>
        <w:spacing w:before="240"/>
      </w:pPr>
      <w:bookmarkStart w:id="73" w:name="_Toc208914092"/>
      <w:r w:rsidRPr="00EC18FF">
        <w:t>Withdrawing from study</w:t>
      </w:r>
      <w:bookmarkEnd w:id="67"/>
      <w:bookmarkEnd w:id="68"/>
      <w:bookmarkEnd w:id="73"/>
    </w:p>
    <w:p w14:paraId="13BD727C" w14:textId="449E641B" w:rsidR="00480F47" w:rsidRDefault="00480F47" w:rsidP="00611D06">
      <w:pPr>
        <w:pStyle w:val="Normal-BeforeBullets"/>
        <w:spacing w:before="0" w:after="0" w:line="200" w:lineRule="atLeast"/>
      </w:pPr>
      <w:r>
        <w:t xml:space="preserve">You need to let your provider know if you no longer wish to study in your </w:t>
      </w:r>
      <w:r w:rsidR="00611D06">
        <w:fldChar w:fldCharType="begin"/>
      </w:r>
      <w:r w:rsidR="00611D06">
        <w:instrText xml:space="preserve"> REF _Ref188353525 \h </w:instrText>
      </w:r>
      <w:r w:rsidR="00611D06">
        <w:fldChar w:fldCharType="separate"/>
      </w:r>
      <w:r w:rsidR="00013A77" w:rsidRPr="007B6A86">
        <w:rPr>
          <w:rStyle w:val="HighlightedWords-Colour"/>
          <w:bCs w:val="0"/>
        </w:rPr>
        <w:t>FEE-FREE Uni Ready course</w:t>
      </w:r>
      <w:r w:rsidR="00611D06">
        <w:fldChar w:fldCharType="end"/>
      </w:r>
      <w:r w:rsidR="00611D06">
        <w:t>.</w:t>
      </w:r>
    </w:p>
    <w:p w14:paraId="65DDCAB9" w14:textId="61A87602" w:rsidR="00480F47" w:rsidRDefault="00480F47" w:rsidP="00480F47">
      <w:r w:rsidRPr="00FE110E">
        <w:t>Each</w:t>
      </w:r>
      <w:r w:rsidR="00611D06">
        <w:t xml:space="preserve"> provider</w:t>
      </w:r>
      <w:r w:rsidRPr="00FE110E">
        <w:t xml:space="preserve"> has their own process for withdrawing from a subject or course. Your provider’s process will outline the forms to complete and how to submit your withdrawal request form.</w:t>
      </w:r>
    </w:p>
    <w:p w14:paraId="08B70695" w14:textId="25B6D8C4" w:rsidR="00480F47" w:rsidRPr="00EC18FF" w:rsidRDefault="00480F47" w:rsidP="00480F47">
      <w:r w:rsidRPr="00EC18FF">
        <w:lastRenderedPageBreak/>
        <w:t xml:space="preserve">To withdraw from a unit or course, you must complete your </w:t>
      </w:r>
      <w:r w:rsidR="0000383F">
        <w:t>provider’s</w:t>
      </w:r>
      <w:r w:rsidRPr="00EC18FF">
        <w:t xml:space="preserve"> formal withdrawal process </w:t>
      </w:r>
      <w:r>
        <w:t>on or before</w:t>
      </w:r>
      <w:r w:rsidRPr="00EC18FF">
        <w:t xml:space="preserve">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013A77" w:rsidRPr="00082C28">
        <w:rPr>
          <w:rStyle w:val="HighlightedWords-Colour"/>
          <w:bCs w:val="0"/>
        </w:rPr>
        <w:t>Census date</w:t>
      </w:r>
      <w:r w:rsidR="00B8132F">
        <w:rPr>
          <w:rStyle w:val="HighlightedWords-Colour"/>
        </w:rPr>
        <w:fldChar w:fldCharType="end"/>
      </w:r>
      <w:r w:rsidRPr="00EC18FF">
        <w:t xml:space="preserve">. </w:t>
      </w:r>
    </w:p>
    <w:p w14:paraId="708440C4" w14:textId="77777777" w:rsidR="00480F47" w:rsidRPr="00EC18FF" w:rsidRDefault="00480F47" w:rsidP="00480F47">
      <w:bookmarkStart w:id="74" w:name="_Hlk85715100"/>
      <w:r w:rsidRPr="00EC18FF">
        <w:t>It is your responsibility to ensure you have withdrawn properly and to keep evidence of your withdrawal.</w:t>
      </w:r>
    </w:p>
    <w:bookmarkEnd w:id="74"/>
    <w:p w14:paraId="214B2A75" w14:textId="08992647" w:rsidR="009137B5" w:rsidRDefault="00480F47" w:rsidP="00480F47">
      <w:r w:rsidRPr="00EC18FF">
        <w:t xml:space="preserve">Your provider cannot set an </w:t>
      </w:r>
      <w:r w:rsidR="00B8132F">
        <w:rPr>
          <w:rStyle w:val="HighlightedWords-Colour"/>
        </w:rPr>
        <w:fldChar w:fldCharType="begin"/>
      </w:r>
      <w:r w:rsidR="00B8132F">
        <w:instrText xml:space="preserve"> REF _Ref187156214 \h </w:instrText>
      </w:r>
      <w:r w:rsidR="00B8132F">
        <w:rPr>
          <w:rStyle w:val="HighlightedWords-Colour"/>
        </w:rPr>
      </w:r>
      <w:r w:rsidR="00B8132F">
        <w:rPr>
          <w:rStyle w:val="HighlightedWords-Colour"/>
        </w:rPr>
        <w:fldChar w:fldCharType="separate"/>
      </w:r>
      <w:r w:rsidR="00013A77" w:rsidRPr="00144785">
        <w:rPr>
          <w:rStyle w:val="HighlightedWords-Colour"/>
          <w:bCs w:val="0"/>
        </w:rPr>
        <w:t>Administrative date</w:t>
      </w:r>
      <w:r w:rsidR="00B8132F">
        <w:rPr>
          <w:rStyle w:val="HighlightedWords-Colour"/>
        </w:rPr>
        <w:fldChar w:fldCharType="end"/>
      </w:r>
      <w:r w:rsidR="00B8132F">
        <w:rPr>
          <w:rStyle w:val="HighlightedWords-Colour"/>
        </w:rPr>
        <w:t xml:space="preserve"> </w:t>
      </w:r>
      <w:r w:rsidRPr="00EC18FF">
        <w:t>in relation to withdrawing from a unit or course</w:t>
      </w:r>
      <w:bookmarkStart w:id="75" w:name="_Toc176938944"/>
      <w:bookmarkStart w:id="76" w:name="_Hlk146285113"/>
      <w:bookmarkStart w:id="77" w:name="_Hlk146285393"/>
      <w:bookmarkStart w:id="78" w:name="_Hlk182582695"/>
      <w:bookmarkEnd w:id="69"/>
      <w:r>
        <w:t>.</w:t>
      </w:r>
    </w:p>
    <w:p w14:paraId="38BC64AA" w14:textId="77777777" w:rsidR="003763BE" w:rsidRDefault="003763BE" w:rsidP="00480F47"/>
    <w:p w14:paraId="576D0E6F" w14:textId="53841F8E" w:rsidR="004957BE" w:rsidRDefault="00611D06" w:rsidP="009137B5">
      <w:pPr>
        <w:pStyle w:val="Heading2"/>
        <w:spacing w:before="240"/>
      </w:pPr>
      <w:bookmarkStart w:id="79" w:name="_Toc208914093"/>
      <w:bookmarkEnd w:id="75"/>
      <w:r>
        <w:t>Resources and contacts</w:t>
      </w:r>
      <w:bookmarkEnd w:id="79"/>
    </w:p>
    <w:p w14:paraId="478C89CF" w14:textId="77777777" w:rsidR="00611D06" w:rsidRPr="00C46970" w:rsidRDefault="00611D06" w:rsidP="00611D06">
      <w:pPr>
        <w:pStyle w:val="Heading3"/>
      </w:pPr>
      <w:bookmarkStart w:id="80" w:name="_Toc188518409"/>
      <w:bookmarkStart w:id="81" w:name="_Hlk188525986"/>
      <w:bookmarkStart w:id="82" w:name="_Toc208914094"/>
      <w:bookmarkStart w:id="83" w:name="_Hlk188528447"/>
      <w:r>
        <w:t>Websites</w:t>
      </w:r>
      <w:bookmarkEnd w:id="80"/>
      <w:bookmarkEnd w:id="81"/>
      <w:bookmarkEnd w:id="82"/>
    </w:p>
    <w:tbl>
      <w:tblPr>
        <w:tblStyle w:val="TableGrid"/>
        <w:tblW w:w="9498" w:type="dxa"/>
        <w:tblLook w:val="04A0" w:firstRow="1" w:lastRow="0" w:firstColumn="1" w:lastColumn="0" w:noHBand="0" w:noVBand="1"/>
      </w:tblPr>
      <w:tblGrid>
        <w:gridCol w:w="3402"/>
        <w:gridCol w:w="6096"/>
      </w:tblGrid>
      <w:tr w:rsidR="00611D06" w14:paraId="19913EEE" w14:textId="77777777" w:rsidTr="009F79B1">
        <w:trPr>
          <w:cnfStyle w:val="100000000000" w:firstRow="1" w:lastRow="0" w:firstColumn="0" w:lastColumn="0" w:oddVBand="0" w:evenVBand="0" w:oddHBand="0" w:evenHBand="0" w:firstRowFirstColumn="0" w:firstRowLastColumn="0" w:lastRowFirstColumn="0" w:lastRowLastColumn="0"/>
        </w:trPr>
        <w:tc>
          <w:tcPr>
            <w:tcW w:w="3402" w:type="dxa"/>
          </w:tcPr>
          <w:bookmarkEnd w:id="83"/>
          <w:p w14:paraId="43B35CCA" w14:textId="77777777" w:rsidR="00611D06" w:rsidRDefault="00611D06" w:rsidP="009F79B1">
            <w:pPr>
              <w:pStyle w:val="Normal-After12pt"/>
            </w:pPr>
            <w:r>
              <w:t>Website</w:t>
            </w:r>
          </w:p>
        </w:tc>
        <w:tc>
          <w:tcPr>
            <w:tcW w:w="6096" w:type="dxa"/>
          </w:tcPr>
          <w:p w14:paraId="52FB9BB5" w14:textId="77777777" w:rsidR="00611D06" w:rsidRDefault="00611D06" w:rsidP="009F79B1">
            <w:pPr>
              <w:pStyle w:val="Normal-After12pt"/>
            </w:pPr>
            <w:r>
              <w:t>Information</w:t>
            </w:r>
          </w:p>
        </w:tc>
      </w:tr>
      <w:tr w:rsidR="00611D06" w:rsidRPr="008A45C1" w14:paraId="0781CB2B" w14:textId="77777777" w:rsidTr="009F79B1">
        <w:tc>
          <w:tcPr>
            <w:tcW w:w="3402" w:type="dxa"/>
          </w:tcPr>
          <w:p w14:paraId="7427F192" w14:textId="77777777" w:rsidR="00611D06" w:rsidRPr="00B05AA3" w:rsidRDefault="00611D06" w:rsidP="009F79B1">
            <w:pPr>
              <w:rPr>
                <w:b/>
                <w:bCs/>
                <w:color w:val="32323E"/>
                <w:szCs w:val="20"/>
              </w:rPr>
            </w:pPr>
            <w:r w:rsidRPr="00B05AA3">
              <w:rPr>
                <w:b/>
                <w:bCs/>
                <w:color w:val="32323E"/>
                <w:szCs w:val="20"/>
              </w:rPr>
              <w:t>StudyAssist</w:t>
            </w:r>
          </w:p>
          <w:p w14:paraId="3B6B6853" w14:textId="77777777" w:rsidR="00611D06" w:rsidRPr="00B05AA3" w:rsidRDefault="00611D06" w:rsidP="009F79B1">
            <w:pPr>
              <w:rPr>
                <w:rStyle w:val="HyperlinkBold-Colour"/>
                <w:b w:val="0"/>
                <w:bCs/>
                <w:color w:val="32323E"/>
                <w:szCs w:val="20"/>
              </w:rPr>
            </w:pPr>
            <w:hyperlink r:id="rId57" w:history="1">
              <w:r w:rsidRPr="00B05AA3">
                <w:rPr>
                  <w:rStyle w:val="HyperlinkBold-Colour"/>
                  <w:b w:val="0"/>
                  <w:bCs/>
                  <w:color w:val="32323E"/>
                  <w:szCs w:val="20"/>
                </w:rPr>
                <w:t>www.studyassist.gov.au</w:t>
              </w:r>
            </w:hyperlink>
          </w:p>
          <w:p w14:paraId="228DFC6A" w14:textId="77777777" w:rsidR="00611D06" w:rsidRPr="008A45C1" w:rsidRDefault="00611D06" w:rsidP="009F79B1">
            <w:pPr>
              <w:rPr>
                <w:color w:val="32323E"/>
                <w:szCs w:val="20"/>
              </w:rPr>
            </w:pPr>
          </w:p>
        </w:tc>
        <w:tc>
          <w:tcPr>
            <w:tcW w:w="6096" w:type="dxa"/>
          </w:tcPr>
          <w:p w14:paraId="3C193431" w14:textId="77777777" w:rsidR="00611D06" w:rsidRPr="008A45C1" w:rsidRDefault="00611D06" w:rsidP="009F79B1">
            <w:pPr>
              <w:spacing w:before="110" w:after="110" w:line="300" w:lineRule="atLeast"/>
              <w:rPr>
                <w:color w:val="32323E"/>
                <w:szCs w:val="20"/>
              </w:rPr>
            </w:pPr>
            <w:r w:rsidRPr="008A45C1">
              <w:rPr>
                <w:color w:val="32323E"/>
                <w:szCs w:val="20"/>
              </w:rPr>
              <w:t>StudyAssist is an Australian Government website managed by the Department of Education.</w:t>
            </w:r>
          </w:p>
          <w:p w14:paraId="2DF412CB" w14:textId="6ABA3A2F" w:rsidR="00611D06" w:rsidRPr="008A45C1" w:rsidRDefault="005E3F52" w:rsidP="009F79B1">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611D06" w:rsidRPr="008A45C1" w14:paraId="2360BF44" w14:textId="77777777" w:rsidTr="009F79B1">
        <w:tc>
          <w:tcPr>
            <w:tcW w:w="3402" w:type="dxa"/>
          </w:tcPr>
          <w:p w14:paraId="195BE6CC" w14:textId="77777777" w:rsidR="00611D06" w:rsidRPr="00B05AA3" w:rsidRDefault="00611D06" w:rsidP="009F79B1">
            <w:pPr>
              <w:rPr>
                <w:b/>
                <w:bCs/>
                <w:color w:val="32323E"/>
                <w:szCs w:val="20"/>
              </w:rPr>
            </w:pPr>
            <w:bookmarkStart w:id="84" w:name="_Toc184650629"/>
            <w:r w:rsidRPr="00B05AA3">
              <w:rPr>
                <w:b/>
                <w:bCs/>
                <w:color w:val="32323E"/>
                <w:szCs w:val="20"/>
              </w:rPr>
              <w:t>Course Seeker</w:t>
            </w:r>
            <w:bookmarkEnd w:id="84"/>
          </w:p>
          <w:p w14:paraId="75B1E018" w14:textId="77777777" w:rsidR="00611D06" w:rsidRPr="00B05AA3" w:rsidRDefault="00611D06" w:rsidP="009F79B1">
            <w:pPr>
              <w:rPr>
                <w:b/>
                <w:bCs/>
                <w:color w:val="32323E"/>
                <w:szCs w:val="20"/>
              </w:rPr>
            </w:pPr>
            <w:hyperlink r:id="rId58">
              <w:r w:rsidRPr="00B05AA3">
                <w:rPr>
                  <w:rStyle w:val="HyperlinkBold-Colour"/>
                  <w:b w:val="0"/>
                  <w:bCs/>
                  <w:color w:val="32323E"/>
                  <w:szCs w:val="20"/>
                </w:rPr>
                <w:t>www.courseseeker.edu.au</w:t>
              </w:r>
            </w:hyperlink>
          </w:p>
        </w:tc>
        <w:tc>
          <w:tcPr>
            <w:tcW w:w="6096" w:type="dxa"/>
          </w:tcPr>
          <w:p w14:paraId="43EEFD91" w14:textId="77777777" w:rsidR="00611D06" w:rsidRPr="008A45C1" w:rsidRDefault="00611D06" w:rsidP="009F79B1">
            <w:pPr>
              <w:spacing w:before="110" w:after="110" w:line="300" w:lineRule="atLeast"/>
              <w:rPr>
                <w:color w:val="32323E"/>
                <w:szCs w:val="20"/>
              </w:rPr>
            </w:pPr>
            <w:r w:rsidRPr="008A45C1">
              <w:rPr>
                <w:color w:val="32323E"/>
                <w:szCs w:val="20"/>
              </w:rPr>
              <w:t>Course Seeker helps you compare undergraduate courses in Australia.</w:t>
            </w:r>
          </w:p>
          <w:p w14:paraId="42827F77" w14:textId="77777777" w:rsidR="00611D06" w:rsidRPr="008A45C1" w:rsidRDefault="00611D06" w:rsidP="009F79B1">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611D06" w:rsidRPr="008A45C1" w14:paraId="18F7C550" w14:textId="77777777" w:rsidTr="009F79B1">
        <w:tc>
          <w:tcPr>
            <w:tcW w:w="3402" w:type="dxa"/>
          </w:tcPr>
          <w:p w14:paraId="51964EAC" w14:textId="77777777" w:rsidR="00611D06" w:rsidRPr="00B05AA3" w:rsidRDefault="00611D06" w:rsidP="009F79B1">
            <w:pPr>
              <w:rPr>
                <w:b/>
                <w:bCs/>
                <w:color w:val="32323E"/>
                <w:szCs w:val="20"/>
              </w:rPr>
            </w:pPr>
            <w:bookmarkStart w:id="85" w:name="_Toc184650630"/>
            <w:r w:rsidRPr="00B05AA3">
              <w:rPr>
                <w:b/>
                <w:bCs/>
                <w:color w:val="32323E"/>
                <w:szCs w:val="20"/>
              </w:rPr>
              <w:t>ComparED</w:t>
            </w:r>
            <w:bookmarkEnd w:id="85"/>
          </w:p>
          <w:p w14:paraId="0E54F474" w14:textId="77777777" w:rsidR="00611D06" w:rsidRPr="00B05AA3" w:rsidRDefault="00611D06" w:rsidP="009F79B1">
            <w:pPr>
              <w:rPr>
                <w:rStyle w:val="HyperlinkBold-Colour"/>
                <w:b w:val="0"/>
                <w:bCs/>
                <w:color w:val="32323E"/>
                <w:szCs w:val="20"/>
              </w:rPr>
            </w:pPr>
            <w:hyperlink r:id="rId59" w:history="1">
              <w:r w:rsidRPr="00B05AA3">
                <w:rPr>
                  <w:rStyle w:val="HyperlinkBold-Colour"/>
                  <w:b w:val="0"/>
                  <w:bCs/>
                  <w:color w:val="32323E"/>
                  <w:szCs w:val="20"/>
                </w:rPr>
                <w:t>www.comparED.edu.au</w:t>
              </w:r>
            </w:hyperlink>
          </w:p>
          <w:p w14:paraId="6C32C30E" w14:textId="77777777" w:rsidR="00611D06" w:rsidRPr="008A45C1" w:rsidRDefault="00611D06" w:rsidP="009F79B1">
            <w:pPr>
              <w:rPr>
                <w:color w:val="32323E"/>
                <w:szCs w:val="20"/>
              </w:rPr>
            </w:pPr>
          </w:p>
        </w:tc>
        <w:tc>
          <w:tcPr>
            <w:tcW w:w="6096" w:type="dxa"/>
          </w:tcPr>
          <w:p w14:paraId="7271E3C6" w14:textId="77777777" w:rsidR="00611D06" w:rsidRPr="008A45C1" w:rsidRDefault="00611D06" w:rsidP="009F79B1">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163C0E28" w14:textId="77777777" w:rsidR="00611D06" w:rsidRPr="008A45C1" w:rsidRDefault="00611D06" w:rsidP="009F79B1">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611D06" w:rsidRPr="008A45C1" w14:paraId="24E2981E" w14:textId="77777777" w:rsidTr="009F79B1">
        <w:tc>
          <w:tcPr>
            <w:tcW w:w="3402" w:type="dxa"/>
          </w:tcPr>
          <w:p w14:paraId="74594B0D" w14:textId="77777777" w:rsidR="00611D06" w:rsidRPr="00B05AA3" w:rsidRDefault="00611D06" w:rsidP="009F79B1">
            <w:pPr>
              <w:rPr>
                <w:b/>
                <w:bCs/>
                <w:color w:val="32323E"/>
                <w:szCs w:val="20"/>
              </w:rPr>
            </w:pPr>
            <w:bookmarkStart w:id="86" w:name="_Toc184650631"/>
            <w:r w:rsidRPr="00B05AA3">
              <w:rPr>
                <w:b/>
                <w:bCs/>
                <w:color w:val="32323E"/>
                <w:szCs w:val="20"/>
              </w:rPr>
              <w:t>myHELPbalance</w:t>
            </w:r>
            <w:bookmarkEnd w:id="86"/>
          </w:p>
          <w:p w14:paraId="20A12C62" w14:textId="77777777" w:rsidR="00611D06" w:rsidRPr="00B05AA3" w:rsidRDefault="00611D06" w:rsidP="009F79B1">
            <w:pPr>
              <w:rPr>
                <w:rStyle w:val="HyperlinkBold-Colour"/>
                <w:b w:val="0"/>
                <w:bCs/>
                <w:color w:val="32323E"/>
                <w:szCs w:val="20"/>
              </w:rPr>
            </w:pPr>
            <w:hyperlink r:id="rId60" w:history="1">
              <w:r w:rsidRPr="00B05AA3">
                <w:rPr>
                  <w:rStyle w:val="HyperlinkBold-Colour"/>
                  <w:b w:val="0"/>
                  <w:bCs/>
                  <w:color w:val="32323E"/>
                  <w:szCs w:val="20"/>
                </w:rPr>
                <w:t>www.myHELPbalance.gov.au</w:t>
              </w:r>
            </w:hyperlink>
          </w:p>
          <w:p w14:paraId="62306C6A" w14:textId="77777777" w:rsidR="00611D06" w:rsidRPr="008A45C1" w:rsidRDefault="00611D06" w:rsidP="009F79B1">
            <w:pPr>
              <w:rPr>
                <w:i/>
                <w:iCs/>
                <w:color w:val="32323E"/>
                <w:szCs w:val="20"/>
              </w:rPr>
            </w:pPr>
          </w:p>
        </w:tc>
        <w:tc>
          <w:tcPr>
            <w:tcW w:w="6096" w:type="dxa"/>
          </w:tcPr>
          <w:p w14:paraId="76BBFCEA" w14:textId="77777777" w:rsidR="00611D06" w:rsidRPr="008A45C1" w:rsidRDefault="00611D06" w:rsidP="009F79B1">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tbl>
    <w:p w14:paraId="7A8C4E08" w14:textId="2A7A98AD" w:rsidR="00611D06" w:rsidRPr="002C5FEE" w:rsidRDefault="00611D06" w:rsidP="002C5FEE">
      <w:pPr>
        <w:pStyle w:val="Heading3"/>
      </w:pPr>
      <w:bookmarkStart w:id="87" w:name="_Toc188518410"/>
      <w:bookmarkStart w:id="88" w:name="_Hlk188525971"/>
      <w:bookmarkStart w:id="89" w:name="_Toc208914095"/>
      <w:bookmarkStart w:id="90" w:name="_Hlk188528460"/>
      <w:r w:rsidRPr="002C5FEE">
        <w:t>Organisations</w:t>
      </w:r>
      <w:bookmarkEnd w:id="87"/>
      <w:bookmarkEnd w:id="88"/>
      <w:bookmarkEnd w:id="89"/>
    </w:p>
    <w:tbl>
      <w:tblPr>
        <w:tblStyle w:val="TableGrid"/>
        <w:tblW w:w="9498" w:type="dxa"/>
        <w:tblLayout w:type="fixed"/>
        <w:tblLook w:val="04A0" w:firstRow="1" w:lastRow="0" w:firstColumn="1" w:lastColumn="0" w:noHBand="0" w:noVBand="1"/>
      </w:tblPr>
      <w:tblGrid>
        <w:gridCol w:w="1858"/>
        <w:gridCol w:w="3529"/>
        <w:gridCol w:w="4111"/>
      </w:tblGrid>
      <w:tr w:rsidR="00611D06" w14:paraId="1E4B6BC0" w14:textId="77777777" w:rsidTr="009F79B1">
        <w:trPr>
          <w:cnfStyle w:val="100000000000" w:firstRow="1" w:lastRow="0" w:firstColumn="0" w:lastColumn="0" w:oddVBand="0" w:evenVBand="0" w:oddHBand="0" w:evenHBand="0" w:firstRowFirstColumn="0" w:firstRowLastColumn="0" w:lastRowFirstColumn="0" w:lastRowLastColumn="0"/>
        </w:trPr>
        <w:tc>
          <w:tcPr>
            <w:tcW w:w="1858" w:type="dxa"/>
          </w:tcPr>
          <w:bookmarkEnd w:id="90"/>
          <w:p w14:paraId="40A7DD71" w14:textId="77777777" w:rsidR="00611D06" w:rsidRDefault="00611D06" w:rsidP="009F79B1">
            <w:pPr>
              <w:pStyle w:val="Normal-After12pt"/>
            </w:pPr>
            <w:r>
              <w:lastRenderedPageBreak/>
              <w:t>Organisation</w:t>
            </w:r>
          </w:p>
        </w:tc>
        <w:tc>
          <w:tcPr>
            <w:tcW w:w="3529" w:type="dxa"/>
          </w:tcPr>
          <w:p w14:paraId="02E70BD3" w14:textId="77777777" w:rsidR="00611D06" w:rsidRDefault="00611D06" w:rsidP="009F79B1">
            <w:pPr>
              <w:pStyle w:val="Normal-After12pt"/>
            </w:pPr>
            <w:r>
              <w:t>What they can help with:</w:t>
            </w:r>
          </w:p>
        </w:tc>
        <w:tc>
          <w:tcPr>
            <w:tcW w:w="4111" w:type="dxa"/>
          </w:tcPr>
          <w:p w14:paraId="74BD53F9" w14:textId="77777777" w:rsidR="00611D06" w:rsidRDefault="00611D06" w:rsidP="009F79B1">
            <w:pPr>
              <w:pStyle w:val="Normal-After12pt"/>
            </w:pPr>
            <w:r>
              <w:t>Contact details</w:t>
            </w:r>
          </w:p>
        </w:tc>
      </w:tr>
      <w:tr w:rsidR="00611D06" w:rsidRPr="008A45C1" w14:paraId="6D02C789" w14:textId="77777777" w:rsidTr="009F79B1">
        <w:trPr>
          <w:trHeight w:val="3175"/>
        </w:trPr>
        <w:tc>
          <w:tcPr>
            <w:tcW w:w="1858" w:type="dxa"/>
            <w:vAlign w:val="center"/>
          </w:tcPr>
          <w:p w14:paraId="4E716BB5" w14:textId="77777777" w:rsidR="00611D06" w:rsidRPr="00B05AA3" w:rsidRDefault="00611D06" w:rsidP="009F79B1">
            <w:pPr>
              <w:rPr>
                <w:b/>
                <w:bCs/>
                <w:color w:val="32323E"/>
              </w:rPr>
            </w:pPr>
            <w:bookmarkStart w:id="91" w:name="_Toc184650632"/>
            <w:r w:rsidRPr="00B05AA3">
              <w:rPr>
                <w:b/>
                <w:bCs/>
                <w:color w:val="32323E"/>
              </w:rPr>
              <w:t>Australian Taxation Office</w:t>
            </w:r>
            <w:bookmarkEnd w:id="91"/>
          </w:p>
          <w:p w14:paraId="703DD91D" w14:textId="77777777" w:rsidR="00611D06" w:rsidRPr="008A45C1" w:rsidRDefault="00611D06" w:rsidP="009F79B1">
            <w:pPr>
              <w:rPr>
                <w:color w:val="32323E"/>
              </w:rPr>
            </w:pPr>
          </w:p>
        </w:tc>
        <w:tc>
          <w:tcPr>
            <w:tcW w:w="3529" w:type="dxa"/>
            <w:vAlign w:val="center"/>
          </w:tcPr>
          <w:p w14:paraId="0FBF2FFD" w14:textId="77777777" w:rsidR="00611D06" w:rsidRPr="008A45C1" w:rsidRDefault="00611D06" w:rsidP="009F79B1">
            <w:pPr>
              <w:rPr>
                <w:color w:val="32323E"/>
              </w:rPr>
            </w:pPr>
            <w:r w:rsidRPr="008A45C1">
              <w:rPr>
                <w:color w:val="32323E"/>
              </w:rPr>
              <w:t>The ATO can help you understand your HELP debt including indexation and compulsory, voluntary and overseas repayments.</w:t>
            </w:r>
          </w:p>
          <w:p w14:paraId="34A0B987" w14:textId="77777777" w:rsidR="00611D06" w:rsidRPr="008A45C1" w:rsidRDefault="00611D06" w:rsidP="009F79B1">
            <w:pPr>
              <w:rPr>
                <w:color w:val="32323E"/>
              </w:rPr>
            </w:pPr>
            <w:r w:rsidRPr="008A45C1">
              <w:rPr>
                <w:color w:val="32323E"/>
              </w:rPr>
              <w:t>Viewing your loan accounts and information such as payment reference numbers.</w:t>
            </w:r>
          </w:p>
        </w:tc>
        <w:tc>
          <w:tcPr>
            <w:tcW w:w="4111" w:type="dxa"/>
            <w:vAlign w:val="center"/>
          </w:tcPr>
          <w:p w14:paraId="14FA47DD" w14:textId="77777777" w:rsidR="00611D06" w:rsidRPr="008A45C1" w:rsidRDefault="00611D06" w:rsidP="009F79B1">
            <w:pPr>
              <w:rPr>
                <w:color w:val="32323E"/>
              </w:rPr>
            </w:pPr>
            <w:r w:rsidRPr="008A45C1">
              <w:rPr>
                <w:color w:val="32323E"/>
              </w:rPr>
              <w:t>13 28 61</w:t>
            </w:r>
          </w:p>
          <w:p w14:paraId="60A39843" w14:textId="77777777" w:rsidR="00611D06" w:rsidRPr="008A45C1" w:rsidRDefault="00611D06" w:rsidP="009F79B1">
            <w:pPr>
              <w:rPr>
                <w:color w:val="32323E"/>
              </w:rPr>
            </w:pPr>
            <w:r>
              <w:rPr>
                <w:color w:val="32323E"/>
              </w:rPr>
              <w:t xml:space="preserve">If you are deaf or have a hearing or speech impairment, information on contacting the ATO through the National Relay Service is available at: </w:t>
            </w:r>
            <w:hyperlink r:id="rId61" w:history="1">
              <w:r w:rsidRPr="004C3C11">
                <w:rPr>
                  <w:rStyle w:val="Hyperlink"/>
                </w:rPr>
                <w:t>Other services | Australian Taxation Office</w:t>
              </w:r>
            </w:hyperlink>
            <w:r>
              <w:rPr>
                <w:color w:val="32323E"/>
              </w:rPr>
              <w:t>.</w:t>
            </w:r>
          </w:p>
          <w:p w14:paraId="7F153E45" w14:textId="77777777" w:rsidR="00611D06" w:rsidRPr="008A45C1" w:rsidRDefault="00611D06" w:rsidP="009F79B1">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62" w:history="1">
              <w:r w:rsidRPr="008A45C1">
                <w:rPr>
                  <w:color w:val="32323E"/>
                  <w:u w:val="single"/>
                </w:rPr>
                <w:t>https://www.ato.gov.au/individuals-and-families/study-and-training-support-loans</w:t>
              </w:r>
            </w:hyperlink>
            <w:r w:rsidRPr="008A45C1">
              <w:rPr>
                <w:color w:val="32323E"/>
              </w:rPr>
              <w:t>.</w:t>
            </w:r>
          </w:p>
        </w:tc>
      </w:tr>
      <w:tr w:rsidR="00611D06" w:rsidRPr="008A45C1" w14:paraId="1C231699" w14:textId="77777777" w:rsidTr="009F79B1">
        <w:trPr>
          <w:trHeight w:val="2721"/>
        </w:trPr>
        <w:tc>
          <w:tcPr>
            <w:tcW w:w="1858" w:type="dxa"/>
            <w:vAlign w:val="center"/>
          </w:tcPr>
          <w:p w14:paraId="1EADD752" w14:textId="77777777" w:rsidR="00611D06" w:rsidRPr="00B05AA3" w:rsidRDefault="00611D06" w:rsidP="009F79B1">
            <w:pPr>
              <w:rPr>
                <w:b/>
                <w:bCs/>
                <w:color w:val="32323E"/>
              </w:rPr>
            </w:pPr>
            <w:bookmarkStart w:id="92" w:name="_Toc184650633"/>
            <w:r w:rsidRPr="00B05AA3">
              <w:rPr>
                <w:b/>
                <w:bCs/>
                <w:color w:val="32323E"/>
              </w:rPr>
              <w:t>Services Australia</w:t>
            </w:r>
            <w:bookmarkEnd w:id="92"/>
          </w:p>
        </w:tc>
        <w:tc>
          <w:tcPr>
            <w:tcW w:w="3529" w:type="dxa"/>
            <w:vAlign w:val="center"/>
          </w:tcPr>
          <w:p w14:paraId="0E2A24B5" w14:textId="77777777" w:rsidR="00611D06" w:rsidRPr="008A45C1" w:rsidRDefault="00611D06" w:rsidP="009F79B1">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01CEE4E9" w14:textId="77777777" w:rsidR="00611D06" w:rsidRPr="008A45C1" w:rsidRDefault="00611D06" w:rsidP="009F79B1">
            <w:pPr>
              <w:rPr>
                <w:color w:val="32323E"/>
              </w:rPr>
            </w:pPr>
            <w:r w:rsidRPr="008A45C1">
              <w:rPr>
                <w:color w:val="32323E"/>
              </w:rPr>
              <w:t>They also administer Tertiary Access Payments and Student Start-up Loans.</w:t>
            </w:r>
          </w:p>
        </w:tc>
        <w:tc>
          <w:tcPr>
            <w:tcW w:w="4111" w:type="dxa"/>
            <w:vAlign w:val="center"/>
          </w:tcPr>
          <w:p w14:paraId="7930781D" w14:textId="77777777" w:rsidR="00611D06" w:rsidRPr="008A45C1" w:rsidRDefault="00611D06" w:rsidP="009F79B1">
            <w:pPr>
              <w:rPr>
                <w:color w:val="32323E"/>
              </w:rPr>
            </w:pPr>
            <w:r w:rsidRPr="008A45C1">
              <w:rPr>
                <w:color w:val="32323E"/>
              </w:rPr>
              <w:t xml:space="preserve">Website: </w:t>
            </w:r>
            <w:hyperlink r:id="rId63" w:history="1">
              <w:r w:rsidRPr="008A45C1">
                <w:rPr>
                  <w:color w:val="32323E"/>
                  <w:u w:val="single"/>
                </w:rPr>
                <w:t>servicesaustralia.gov.au/education</w:t>
              </w:r>
            </w:hyperlink>
          </w:p>
          <w:p w14:paraId="537CD697" w14:textId="77777777" w:rsidR="00611D06" w:rsidRPr="008A45C1" w:rsidRDefault="00611D06" w:rsidP="009F79B1">
            <w:pPr>
              <w:rPr>
                <w:color w:val="32323E"/>
              </w:rPr>
            </w:pPr>
          </w:p>
          <w:p w14:paraId="7741388B" w14:textId="77777777" w:rsidR="00611D06" w:rsidRPr="008A45C1" w:rsidRDefault="00611D06" w:rsidP="009F79B1">
            <w:pPr>
              <w:rPr>
                <w:color w:val="32323E"/>
              </w:rPr>
            </w:pPr>
            <w:r w:rsidRPr="008A45C1">
              <w:rPr>
                <w:color w:val="32323E"/>
              </w:rPr>
              <w:t xml:space="preserve">Payment finder: </w:t>
            </w:r>
            <w:hyperlink r:id="rId64" w:history="1">
              <w:r w:rsidRPr="008A45C1">
                <w:rPr>
                  <w:color w:val="32323E"/>
                  <w:u w:val="single"/>
                </w:rPr>
                <w:t>https://www.centrelink.gov.au/apps/clkonline_cof/payment-service-finder/payment-service-finder-start</w:t>
              </w:r>
            </w:hyperlink>
            <w:r w:rsidRPr="008A45C1">
              <w:rPr>
                <w:color w:val="32323E"/>
              </w:rPr>
              <w:t xml:space="preserve">. </w:t>
            </w:r>
          </w:p>
        </w:tc>
      </w:tr>
      <w:tr w:rsidR="00611D06" w:rsidRPr="008A45C1" w14:paraId="07A9682A" w14:textId="77777777" w:rsidTr="009F79B1">
        <w:trPr>
          <w:trHeight w:val="1474"/>
        </w:trPr>
        <w:tc>
          <w:tcPr>
            <w:tcW w:w="1858" w:type="dxa"/>
            <w:vAlign w:val="center"/>
          </w:tcPr>
          <w:p w14:paraId="0926A6DB" w14:textId="77777777" w:rsidR="00611D06" w:rsidRPr="00B05AA3" w:rsidRDefault="00611D06" w:rsidP="009F79B1">
            <w:pPr>
              <w:rPr>
                <w:b/>
                <w:bCs/>
                <w:color w:val="32323E"/>
              </w:rPr>
            </w:pPr>
            <w:bookmarkStart w:id="93" w:name="_Toc184650634"/>
            <w:r w:rsidRPr="00B05AA3">
              <w:rPr>
                <w:b/>
                <w:bCs/>
                <w:color w:val="32323E"/>
              </w:rPr>
              <w:t>Department of Home Affairs</w:t>
            </w:r>
            <w:bookmarkEnd w:id="93"/>
          </w:p>
          <w:p w14:paraId="2ADBC6AC" w14:textId="77777777" w:rsidR="00611D06" w:rsidRPr="008A45C1" w:rsidRDefault="00611D06" w:rsidP="009F79B1">
            <w:pPr>
              <w:rPr>
                <w:color w:val="32323E"/>
              </w:rPr>
            </w:pPr>
          </w:p>
        </w:tc>
        <w:tc>
          <w:tcPr>
            <w:tcW w:w="3529" w:type="dxa"/>
            <w:vAlign w:val="center"/>
          </w:tcPr>
          <w:p w14:paraId="4C618748" w14:textId="77777777" w:rsidR="00611D06" w:rsidRPr="008A45C1" w:rsidRDefault="00611D06" w:rsidP="009F79B1">
            <w:pPr>
              <w:rPr>
                <w:rFonts w:eastAsia="Calibri"/>
                <w:color w:val="32323E"/>
              </w:rPr>
            </w:pPr>
            <w:r w:rsidRPr="008A45C1">
              <w:rPr>
                <w:color w:val="32323E"/>
              </w:rPr>
              <w:t>The Department of Home Affairs can help you with visas and Australian citizenship.</w:t>
            </w:r>
          </w:p>
        </w:tc>
        <w:tc>
          <w:tcPr>
            <w:tcW w:w="4111" w:type="dxa"/>
            <w:vAlign w:val="center"/>
          </w:tcPr>
          <w:p w14:paraId="548FA3FB" w14:textId="77777777" w:rsidR="00611D06" w:rsidRDefault="00611D06" w:rsidP="009F79B1">
            <w:pPr>
              <w:rPr>
                <w:color w:val="32323E"/>
              </w:rPr>
            </w:pPr>
            <w:r w:rsidRPr="008A45C1">
              <w:rPr>
                <w:color w:val="32323E"/>
              </w:rPr>
              <w:t>13 18 81</w:t>
            </w:r>
          </w:p>
          <w:p w14:paraId="2592B152" w14:textId="77777777" w:rsidR="00611D06" w:rsidRPr="008A45C1" w:rsidRDefault="00611D06" w:rsidP="009F79B1">
            <w:pPr>
              <w:rPr>
                <w:color w:val="32323E"/>
              </w:rPr>
            </w:pPr>
            <w:r w:rsidRPr="008A45C1">
              <w:rPr>
                <w:color w:val="32323E"/>
              </w:rPr>
              <w:t>Website:</w:t>
            </w:r>
            <w:r>
              <w:rPr>
                <w:color w:val="32323E"/>
              </w:rPr>
              <w:t xml:space="preserve"> </w:t>
            </w:r>
            <w:hyperlink r:id="rId65" w:history="1">
              <w:r w:rsidRPr="008A45C1">
                <w:rPr>
                  <w:color w:val="32323E"/>
                  <w:u w:val="single"/>
                </w:rPr>
                <w:t>www.homeaffairs.gov.au</w:t>
              </w:r>
            </w:hyperlink>
            <w:r w:rsidRPr="008A45C1">
              <w:rPr>
                <w:color w:val="32323E"/>
              </w:rPr>
              <w:t xml:space="preserve"> </w:t>
            </w:r>
          </w:p>
        </w:tc>
      </w:tr>
      <w:tr w:rsidR="00611D06" w:rsidRPr="008A45C1" w14:paraId="5D3CCD7F" w14:textId="77777777" w:rsidTr="009F79B1">
        <w:trPr>
          <w:trHeight w:val="1587"/>
        </w:trPr>
        <w:tc>
          <w:tcPr>
            <w:tcW w:w="1858" w:type="dxa"/>
            <w:vAlign w:val="center"/>
          </w:tcPr>
          <w:p w14:paraId="090DD0C7" w14:textId="77777777" w:rsidR="00611D06" w:rsidRPr="00B05AA3" w:rsidRDefault="00611D06" w:rsidP="009F79B1">
            <w:pPr>
              <w:rPr>
                <w:b/>
                <w:color w:val="32323E"/>
              </w:rPr>
            </w:pPr>
            <w:bookmarkStart w:id="94" w:name="_Toc184650635"/>
            <w:r w:rsidRPr="00B05AA3">
              <w:rPr>
                <w:b/>
                <w:color w:val="32323E"/>
              </w:rPr>
              <w:t>Office of the Student Identifiers Registra</w:t>
            </w:r>
            <w:bookmarkEnd w:id="94"/>
            <w:r w:rsidRPr="00B05AA3">
              <w:rPr>
                <w:b/>
                <w:color w:val="32323E"/>
              </w:rPr>
              <w:t>r</w:t>
            </w:r>
          </w:p>
        </w:tc>
        <w:tc>
          <w:tcPr>
            <w:tcW w:w="3529" w:type="dxa"/>
            <w:vAlign w:val="center"/>
          </w:tcPr>
          <w:p w14:paraId="720F1AA3" w14:textId="77777777" w:rsidR="00611D06" w:rsidRPr="008A45C1" w:rsidRDefault="00611D06" w:rsidP="009F79B1">
            <w:pPr>
              <w:rPr>
                <w:color w:val="32323E"/>
              </w:rPr>
            </w:pPr>
            <w:r>
              <w:t xml:space="preserve">Visit the USI website to create or find your USI. </w:t>
            </w:r>
          </w:p>
        </w:tc>
        <w:tc>
          <w:tcPr>
            <w:tcW w:w="4111" w:type="dxa"/>
            <w:vAlign w:val="center"/>
          </w:tcPr>
          <w:p w14:paraId="487DCFD5" w14:textId="77777777" w:rsidR="00611D06" w:rsidRPr="008A45C1" w:rsidRDefault="00611D06" w:rsidP="009F79B1">
            <w:pPr>
              <w:rPr>
                <w:color w:val="32323E"/>
              </w:rPr>
            </w:pPr>
            <w:r w:rsidRPr="008A45C1">
              <w:rPr>
                <w:color w:val="32323E"/>
              </w:rPr>
              <w:t>1300 857 536</w:t>
            </w:r>
          </w:p>
          <w:p w14:paraId="1D9AF885" w14:textId="77777777" w:rsidR="00611D06" w:rsidRPr="00B05AA3" w:rsidRDefault="00611D06" w:rsidP="009F79B1">
            <w:pPr>
              <w:rPr>
                <w:color w:val="32323E"/>
                <w:u w:val="single"/>
              </w:rPr>
            </w:pPr>
            <w:r w:rsidRPr="008A45C1">
              <w:rPr>
                <w:color w:val="32323E"/>
              </w:rPr>
              <w:t>Website:</w:t>
            </w:r>
            <w:r>
              <w:rPr>
                <w:color w:val="32323E"/>
              </w:rPr>
              <w:t xml:space="preserve"> </w:t>
            </w:r>
            <w:hyperlink r:id="rId66" w:history="1">
              <w:r w:rsidRPr="00A86F00">
                <w:rPr>
                  <w:rStyle w:val="Hyperlink"/>
                </w:rPr>
                <w:t>www.usi.gov.au</w:t>
              </w:r>
            </w:hyperlink>
            <w:r w:rsidRPr="008A45C1" w:rsidDel="000D64B0">
              <w:rPr>
                <w:color w:val="32323E"/>
                <w:u w:val="single"/>
              </w:rPr>
              <w:t xml:space="preserve"> </w:t>
            </w:r>
          </w:p>
        </w:tc>
      </w:tr>
    </w:tbl>
    <w:p w14:paraId="12078E4B" w14:textId="77777777" w:rsidR="006645A6" w:rsidRPr="006645A6" w:rsidRDefault="006645A6" w:rsidP="006645A6"/>
    <w:p w14:paraId="752A234B" w14:textId="77777777" w:rsidR="004957BE" w:rsidRDefault="004957BE" w:rsidP="004957BE"/>
    <w:p w14:paraId="4179A1E0" w14:textId="77777777" w:rsidR="004957BE" w:rsidRDefault="004957BE" w:rsidP="004957BE"/>
    <w:p w14:paraId="0501AF04" w14:textId="77777777" w:rsidR="004957BE" w:rsidRDefault="004957BE" w:rsidP="004957BE"/>
    <w:p w14:paraId="6E798FFF" w14:textId="77777777" w:rsidR="004957BE" w:rsidRDefault="004957BE" w:rsidP="004957BE"/>
    <w:p w14:paraId="288FEF31" w14:textId="77777777" w:rsidR="004957BE" w:rsidRPr="004957BE" w:rsidRDefault="004957BE" w:rsidP="004957BE"/>
    <w:bookmarkEnd w:id="76"/>
    <w:bookmarkEnd w:id="77"/>
    <w:p w14:paraId="55DB81D5" w14:textId="77777777" w:rsidR="00480F47" w:rsidRDefault="00480F47" w:rsidP="00480F47">
      <w:pPr>
        <w:spacing w:before="0" w:after="160" w:line="259" w:lineRule="auto"/>
      </w:pPr>
    </w:p>
    <w:p w14:paraId="5A5430DD" w14:textId="1182344E" w:rsidR="00611D06" w:rsidRDefault="00480F47" w:rsidP="00611D06">
      <w:pPr>
        <w:pStyle w:val="Heading2"/>
        <w:spacing w:before="0" w:after="0" w:line="240" w:lineRule="auto"/>
      </w:pPr>
      <w:bookmarkStart w:id="95" w:name="_Toc176938909"/>
      <w:bookmarkStart w:id="96" w:name="_Toc187667786"/>
      <w:bookmarkStart w:id="97" w:name="_Toc208914096"/>
      <w:bookmarkEnd w:id="78"/>
      <w:r w:rsidRPr="00DD05A6">
        <w:lastRenderedPageBreak/>
        <w:t>Glossary</w:t>
      </w:r>
      <w:bookmarkEnd w:id="95"/>
      <w:bookmarkEnd w:id="96"/>
      <w:bookmarkEnd w:id="97"/>
    </w:p>
    <w:p w14:paraId="24A83513" w14:textId="77777777" w:rsidR="009B46FF" w:rsidRPr="009B46FF" w:rsidRDefault="009B46FF" w:rsidP="009B46FF">
      <w:pPr>
        <w:spacing w:before="0" w:after="0"/>
      </w:pPr>
    </w:p>
    <w:p w14:paraId="0EF01FA4" w14:textId="77777777" w:rsidR="004957BE" w:rsidRPr="00144785" w:rsidRDefault="004957BE" w:rsidP="00611D06">
      <w:pPr>
        <w:pStyle w:val="GlossaryTerm"/>
        <w:framePr w:wrap="around"/>
        <w:spacing w:line="240" w:lineRule="auto"/>
        <w:rPr>
          <w:rStyle w:val="HighlightedWords-Colour"/>
          <w:b/>
          <w:bCs w:val="0"/>
        </w:rPr>
      </w:pPr>
      <w:bookmarkStart w:id="98" w:name="_Ref187156214"/>
      <w:bookmarkStart w:id="99" w:name="_Hlk182570881"/>
      <w:r w:rsidRPr="00144785">
        <w:rPr>
          <w:rStyle w:val="HighlightedWords-Colour"/>
          <w:b/>
          <w:bCs w:val="0"/>
        </w:rPr>
        <w:t>Administrative date</w:t>
      </w:r>
      <w:bookmarkEnd w:id="98"/>
    </w:p>
    <w:p w14:paraId="2CFA9705" w14:textId="77777777" w:rsidR="004957BE" w:rsidRPr="00144785" w:rsidRDefault="004957BE" w:rsidP="00611D06">
      <w:pPr>
        <w:pStyle w:val="GlossaryBody"/>
        <w:spacing w:after="0" w:line="240" w:lineRule="auto"/>
        <w:ind w:left="420"/>
        <w:rPr>
          <w:rFonts w:eastAsia="Calibri" w:cs="Arial"/>
        </w:rPr>
      </w:pPr>
    </w:p>
    <w:p w14:paraId="24805663" w14:textId="77777777" w:rsidR="004957BE" w:rsidRPr="00144785" w:rsidRDefault="004957BE" w:rsidP="00611D06">
      <w:pPr>
        <w:pStyle w:val="GlossaryBody"/>
        <w:spacing w:after="0" w:line="240" w:lineRule="auto"/>
        <w:ind w:left="420"/>
        <w:rPr>
          <w:rFonts w:eastAsia="Calibri" w:cs="Arial"/>
        </w:rPr>
      </w:pPr>
    </w:p>
    <w:p w14:paraId="6A7ED6F3" w14:textId="77777777" w:rsidR="004957BE" w:rsidRDefault="004957BE" w:rsidP="0096246E">
      <w:pPr>
        <w:pStyle w:val="GlossaryBody"/>
        <w:numPr>
          <w:ilvl w:val="0"/>
          <w:numId w:val="9"/>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1F0910F4" w14:textId="77777777" w:rsidR="004957BE" w:rsidRPr="00B544FD" w:rsidRDefault="004957BE" w:rsidP="00611D06">
      <w:pPr>
        <w:pStyle w:val="GlossaryBody"/>
        <w:spacing w:after="0" w:line="240" w:lineRule="auto"/>
        <w:ind w:left="420"/>
        <w:rPr>
          <w:rStyle w:val="HighlightedWords-Colour"/>
          <w:rFonts w:eastAsia="Calibri" w:cs="Arial"/>
          <w:b w:val="0"/>
          <w:bCs w:val="0"/>
          <w:color w:val="32323E" w:themeColor="text1"/>
        </w:rPr>
      </w:pPr>
    </w:p>
    <w:p w14:paraId="39DC30F7" w14:textId="77777777" w:rsidR="004957BE" w:rsidRPr="00144785" w:rsidRDefault="004957BE" w:rsidP="00611D06">
      <w:pPr>
        <w:pStyle w:val="GlossaryTerm"/>
        <w:framePr w:wrap="around"/>
        <w:spacing w:line="240" w:lineRule="auto"/>
        <w:rPr>
          <w:rStyle w:val="HighlightedWords-Colour"/>
          <w:b/>
          <w:bCs w:val="0"/>
        </w:rPr>
      </w:pPr>
      <w:bookmarkStart w:id="100" w:name="_Ref187160864"/>
      <w:r w:rsidRPr="00144785">
        <w:rPr>
          <w:rStyle w:val="HighlightedWords-Colour"/>
          <w:b/>
          <w:bCs w:val="0"/>
        </w:rPr>
        <w:t>Approved higher education provider (provider)</w:t>
      </w:r>
      <w:bookmarkEnd w:id="100"/>
    </w:p>
    <w:p w14:paraId="4F4F42C7" w14:textId="77777777" w:rsidR="004957BE" w:rsidRDefault="004957BE" w:rsidP="00611D06">
      <w:pPr>
        <w:pStyle w:val="ListParagraph"/>
        <w:spacing w:before="0" w:after="0" w:line="240" w:lineRule="auto"/>
        <w:ind w:left="420" w:firstLine="0"/>
      </w:pPr>
    </w:p>
    <w:p w14:paraId="2EC1BE56" w14:textId="77777777" w:rsidR="004957BE" w:rsidRDefault="004957BE" w:rsidP="00611D06">
      <w:pPr>
        <w:pStyle w:val="ListParagraph"/>
        <w:spacing w:before="0" w:after="0" w:line="240" w:lineRule="auto"/>
        <w:ind w:left="420" w:firstLine="0"/>
      </w:pPr>
    </w:p>
    <w:p w14:paraId="59AFAE40" w14:textId="77777777" w:rsidR="004957BE" w:rsidRDefault="004957BE" w:rsidP="0096246E">
      <w:pPr>
        <w:pStyle w:val="ListParagraph"/>
        <w:numPr>
          <w:ilvl w:val="0"/>
          <w:numId w:val="9"/>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43BCB241" w14:textId="77777777" w:rsidR="004957BE" w:rsidRDefault="004957BE" w:rsidP="00611D06">
      <w:pPr>
        <w:spacing w:before="0" w:after="0" w:line="240" w:lineRule="auto"/>
        <w:rPr>
          <w:rStyle w:val="HighlightedWords-Colour"/>
        </w:rPr>
      </w:pPr>
    </w:p>
    <w:p w14:paraId="26E0D4F2" w14:textId="77777777" w:rsidR="00FF3B05" w:rsidRPr="00082C28" w:rsidRDefault="00FF3B05" w:rsidP="00611D06">
      <w:pPr>
        <w:pStyle w:val="GlossaryTerm"/>
        <w:framePr w:wrap="around"/>
        <w:spacing w:line="240" w:lineRule="auto"/>
        <w:rPr>
          <w:b w:val="0"/>
          <w:bCs/>
        </w:rPr>
      </w:pPr>
      <w:bookmarkStart w:id="101" w:name="_Ref187161025"/>
      <w:bookmarkStart w:id="102" w:name="_Hlk182570914"/>
      <w:bookmarkEnd w:id="99"/>
      <w:r w:rsidRPr="00082C28">
        <w:rPr>
          <w:rStyle w:val="HighlightedWords-Colour"/>
          <w:b/>
          <w:bCs w:val="0"/>
        </w:rPr>
        <w:t>Census date</w:t>
      </w:r>
      <w:bookmarkEnd w:id="101"/>
    </w:p>
    <w:p w14:paraId="1A560D4D" w14:textId="77777777" w:rsidR="00FF3B05" w:rsidRDefault="00FF3B05" w:rsidP="00611D06">
      <w:pPr>
        <w:pStyle w:val="ListParagraph"/>
        <w:spacing w:before="0" w:after="0" w:line="240" w:lineRule="auto"/>
        <w:ind w:left="420" w:firstLine="0"/>
      </w:pPr>
    </w:p>
    <w:p w14:paraId="7248FE17" w14:textId="77777777" w:rsidR="00FF3B05" w:rsidRDefault="00FF3B05" w:rsidP="00611D06">
      <w:pPr>
        <w:pStyle w:val="ListParagraph"/>
        <w:spacing w:before="0" w:after="0" w:line="240" w:lineRule="auto"/>
        <w:ind w:left="420" w:firstLine="0"/>
      </w:pPr>
    </w:p>
    <w:p w14:paraId="3F63AAB3" w14:textId="7F84E4D4" w:rsidR="00FF3B05" w:rsidRDefault="00FF3B05" w:rsidP="0096246E">
      <w:pPr>
        <w:pStyle w:val="ListParagraph"/>
        <w:numPr>
          <w:ilvl w:val="0"/>
          <w:numId w:val="9"/>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bookmarkEnd w:id="102"/>
    </w:p>
    <w:p w14:paraId="74E3464D"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0867318A" w14:textId="77777777" w:rsidR="00FF3B05" w:rsidRPr="00082C28" w:rsidRDefault="00FF3B05" w:rsidP="00611D06">
      <w:pPr>
        <w:pStyle w:val="GlossaryTerm"/>
        <w:framePr w:wrap="around"/>
        <w:spacing w:line="240" w:lineRule="auto"/>
        <w:rPr>
          <w:rStyle w:val="HighlightedWords-Colour"/>
          <w:b/>
          <w:bCs w:val="0"/>
        </w:rPr>
      </w:pPr>
      <w:bookmarkStart w:id="103" w:name="_Ref187306917"/>
      <w:bookmarkStart w:id="104" w:name="_Hlk187667026"/>
      <w:r w:rsidRPr="00082C28">
        <w:rPr>
          <w:rStyle w:val="HighlightedWords-Colour"/>
          <w:b/>
          <w:bCs w:val="0"/>
        </w:rPr>
        <w:t>Commonwealth Higher Education Student Support Number (CHESSN)</w:t>
      </w:r>
      <w:bookmarkEnd w:id="103"/>
    </w:p>
    <w:p w14:paraId="79E43B45" w14:textId="77777777" w:rsidR="00FF3B05" w:rsidRDefault="00FF3B05" w:rsidP="00611D06">
      <w:pPr>
        <w:pStyle w:val="ListParagraph"/>
        <w:spacing w:before="0" w:after="0" w:line="240" w:lineRule="auto"/>
        <w:ind w:left="420" w:firstLine="0"/>
      </w:pPr>
    </w:p>
    <w:p w14:paraId="43C2B27D" w14:textId="77777777" w:rsidR="00FF3B05" w:rsidRDefault="00FF3B05" w:rsidP="00611D06">
      <w:pPr>
        <w:pStyle w:val="ListParagraph"/>
        <w:spacing w:before="0" w:after="0" w:line="240" w:lineRule="auto"/>
        <w:ind w:left="420" w:firstLine="0"/>
      </w:pPr>
    </w:p>
    <w:p w14:paraId="0B77C81D" w14:textId="7CA4E900" w:rsidR="00FF3B05" w:rsidRDefault="00FF3B05" w:rsidP="0096246E">
      <w:pPr>
        <w:pStyle w:val="ListParagraph"/>
        <w:numPr>
          <w:ilvl w:val="0"/>
          <w:numId w:val="9"/>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bookmarkEnd w:id="104"/>
    </w:p>
    <w:p w14:paraId="4FD21EB5"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6D4DF61E" w14:textId="77777777" w:rsidR="00FF3B05" w:rsidRPr="00082C28" w:rsidRDefault="00FF3B05" w:rsidP="00611D06">
      <w:pPr>
        <w:pStyle w:val="GlossaryTerm"/>
        <w:framePr w:wrap="around"/>
        <w:spacing w:line="240" w:lineRule="auto"/>
        <w:rPr>
          <w:rStyle w:val="HighlightedWords-Colour"/>
          <w:b/>
          <w:bCs w:val="0"/>
        </w:rPr>
      </w:pPr>
      <w:bookmarkStart w:id="105" w:name="_Ref187160699"/>
      <w:bookmarkStart w:id="106" w:name="_Hlk187667040"/>
      <w:r w:rsidRPr="00082C28">
        <w:rPr>
          <w:rStyle w:val="HighlightedWords-Colour"/>
          <w:b/>
          <w:bCs w:val="0"/>
        </w:rPr>
        <w:t>Commonwealth supported place (CSP)</w:t>
      </w:r>
      <w:bookmarkEnd w:id="105"/>
    </w:p>
    <w:p w14:paraId="62E7CF3D" w14:textId="77777777" w:rsidR="00FF3B05" w:rsidRDefault="00FF3B05" w:rsidP="00611D06">
      <w:pPr>
        <w:pStyle w:val="ListParagraph"/>
        <w:spacing w:before="0" w:after="0" w:line="240" w:lineRule="auto"/>
        <w:ind w:left="420" w:firstLine="0"/>
      </w:pPr>
    </w:p>
    <w:p w14:paraId="72063831" w14:textId="77777777" w:rsidR="00FF3B05" w:rsidRDefault="00FF3B05" w:rsidP="00611D06">
      <w:pPr>
        <w:pStyle w:val="ListParagraph"/>
        <w:spacing w:before="0" w:after="0" w:line="240" w:lineRule="auto"/>
        <w:ind w:left="420" w:firstLine="0"/>
      </w:pPr>
    </w:p>
    <w:p w14:paraId="494BB436" w14:textId="02B5BB26" w:rsidR="00FF3B05" w:rsidRDefault="00FF3B05" w:rsidP="0096246E">
      <w:pPr>
        <w:pStyle w:val="ListParagraph"/>
        <w:numPr>
          <w:ilvl w:val="0"/>
          <w:numId w:val="9"/>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bookmarkEnd w:id="106"/>
    </w:p>
    <w:p w14:paraId="7A163BC3"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49D45D2F" w14:textId="77777777" w:rsidR="00FF3B05" w:rsidRPr="00082C28" w:rsidRDefault="00FF3B05" w:rsidP="00611D06">
      <w:pPr>
        <w:pStyle w:val="GlossaryTerm"/>
        <w:framePr w:wrap="around"/>
        <w:spacing w:line="240" w:lineRule="auto"/>
        <w:rPr>
          <w:rStyle w:val="HighlightedWords-Colour"/>
          <w:b/>
          <w:bCs w:val="0"/>
        </w:rPr>
      </w:pPr>
      <w:bookmarkStart w:id="107" w:name="_Ref187302074"/>
      <w:r w:rsidRPr="00082C28">
        <w:rPr>
          <w:rStyle w:val="HighlightedWords-Colour"/>
          <w:b/>
          <w:bCs w:val="0"/>
        </w:rPr>
        <w:t>Course of study</w:t>
      </w:r>
      <w:bookmarkEnd w:id="107"/>
    </w:p>
    <w:p w14:paraId="7307B029" w14:textId="77777777" w:rsidR="00FF3B05" w:rsidRDefault="00FF3B05" w:rsidP="00611D06">
      <w:pPr>
        <w:pStyle w:val="ListParagraph"/>
        <w:spacing w:before="0" w:after="0" w:line="240" w:lineRule="auto"/>
        <w:ind w:left="420" w:firstLine="0"/>
      </w:pPr>
    </w:p>
    <w:p w14:paraId="08FDF7CE" w14:textId="77777777" w:rsidR="00FF3B05" w:rsidRDefault="00FF3B05" w:rsidP="00611D06">
      <w:pPr>
        <w:pStyle w:val="ListParagraph"/>
        <w:spacing w:before="0" w:after="0" w:line="240" w:lineRule="auto"/>
        <w:ind w:left="420" w:firstLine="0"/>
      </w:pPr>
    </w:p>
    <w:p w14:paraId="3D78E654" w14:textId="472426D4" w:rsidR="00FF3B05" w:rsidRDefault="00FF3B05" w:rsidP="0096246E">
      <w:pPr>
        <w:pStyle w:val="ListParagraph"/>
        <w:numPr>
          <w:ilvl w:val="0"/>
          <w:numId w:val="9"/>
        </w:numPr>
        <w:spacing w:before="0" w:after="0" w:line="240" w:lineRule="auto"/>
      </w:pPr>
      <w:r w:rsidRPr="00AD0B44">
        <w:t xml:space="preserve">In this booklet, this term means a course leading to a higher education award, like a </w:t>
      </w:r>
      <w:proofErr w:type="gramStart"/>
      <w:r>
        <w:t>b</w:t>
      </w:r>
      <w:r w:rsidRPr="00AD0B44">
        <w:t>achelor</w:t>
      </w:r>
      <w:proofErr w:type="gramEnd"/>
      <w:r>
        <w:t xml:space="preserve"> </w:t>
      </w:r>
      <w:r w:rsidRPr="00AD0B44">
        <w:t>degree.</w:t>
      </w:r>
    </w:p>
    <w:p w14:paraId="01FE7FF0"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6A28CFD1" w14:textId="77777777" w:rsidR="00FF3B05" w:rsidRPr="00082C28" w:rsidRDefault="00FF3B05" w:rsidP="00611D06">
      <w:pPr>
        <w:pStyle w:val="GlossaryTerm"/>
        <w:framePr w:wrap="around"/>
        <w:spacing w:line="240" w:lineRule="auto"/>
        <w:rPr>
          <w:rStyle w:val="HighlightedWords-Colour"/>
          <w:b/>
          <w:bCs w:val="0"/>
        </w:rPr>
      </w:pPr>
      <w:bookmarkStart w:id="108" w:name="_Ref187160782"/>
      <w:r w:rsidRPr="00082C28">
        <w:rPr>
          <w:rStyle w:val="HighlightedWords-Colour"/>
          <w:b/>
          <w:bCs w:val="0"/>
        </w:rPr>
        <w:t>Electronic Commonwealth Assistance Form (eCAF)</w:t>
      </w:r>
      <w:bookmarkEnd w:id="108"/>
    </w:p>
    <w:p w14:paraId="3AB97C5D" w14:textId="77777777" w:rsidR="00FF3B05" w:rsidRDefault="00FF3B05" w:rsidP="00611D06">
      <w:pPr>
        <w:pStyle w:val="ListParagraph"/>
        <w:spacing w:before="0" w:after="0" w:line="240" w:lineRule="auto"/>
        <w:ind w:left="420" w:firstLine="0"/>
      </w:pPr>
    </w:p>
    <w:p w14:paraId="78E4C3CA" w14:textId="77777777" w:rsidR="00FF3B05" w:rsidRDefault="00FF3B05" w:rsidP="00611D06">
      <w:pPr>
        <w:pStyle w:val="ListParagraph"/>
        <w:spacing w:before="0" w:after="0" w:line="240" w:lineRule="auto"/>
        <w:ind w:left="420" w:firstLine="0"/>
      </w:pPr>
    </w:p>
    <w:p w14:paraId="1E283ADF" w14:textId="4950DE53" w:rsidR="00FF3B05" w:rsidRDefault="00FF3B05" w:rsidP="0096246E">
      <w:pPr>
        <w:pStyle w:val="ListParagraph"/>
        <w:numPr>
          <w:ilvl w:val="0"/>
          <w:numId w:val="9"/>
        </w:numPr>
        <w:spacing w:before="0" w:after="0" w:line="240" w:lineRule="auto"/>
      </w:pPr>
      <w:r>
        <w:t xml:space="preserve">The form you must submit to your </w:t>
      </w:r>
      <w:r w:rsidRPr="00AD0B44">
        <w:t xml:space="preserve">provider to request a HELP loan and/or accept an offer of a CSP. </w:t>
      </w:r>
    </w:p>
    <w:p w14:paraId="7B86B14F" w14:textId="77777777" w:rsidR="00E554BA" w:rsidRDefault="00E554BA" w:rsidP="00611D06">
      <w:pPr>
        <w:pStyle w:val="Normal-BeforeBullets"/>
        <w:spacing w:before="0" w:after="0" w:line="240" w:lineRule="auto"/>
        <w:rPr>
          <w:rStyle w:val="HighlightedWords-Colour"/>
        </w:rPr>
      </w:pPr>
      <w:bookmarkStart w:id="109" w:name="_Ref187670187"/>
      <w:bookmarkStart w:id="110" w:name="_Hlk182570952"/>
    </w:p>
    <w:p w14:paraId="794D0D45" w14:textId="145DB313" w:rsidR="00E554BA" w:rsidRPr="00082C28" w:rsidRDefault="00E554BA" w:rsidP="00611D06">
      <w:pPr>
        <w:pStyle w:val="GlossaryTerm"/>
        <w:framePr w:wrap="around"/>
        <w:spacing w:line="240" w:lineRule="auto"/>
        <w:rPr>
          <w:b w:val="0"/>
          <w:bCs/>
        </w:rPr>
      </w:pPr>
      <w:bookmarkStart w:id="111" w:name="_Ref187302293"/>
      <w:r w:rsidRPr="00082C28">
        <w:rPr>
          <w:rStyle w:val="HighlightedWords-Colour"/>
          <w:b/>
          <w:bCs w:val="0"/>
        </w:rPr>
        <w:t xml:space="preserve">Eligible former </w:t>
      </w:r>
      <w:r w:rsidR="00902F38">
        <w:rPr>
          <w:rStyle w:val="HighlightedWords-Colour"/>
          <w:b/>
          <w:bCs w:val="0"/>
        </w:rPr>
        <w:t>P</w:t>
      </w:r>
      <w:r w:rsidRPr="00082C28">
        <w:rPr>
          <w:rStyle w:val="HighlightedWords-Colour"/>
          <w:b/>
          <w:bCs w:val="0"/>
        </w:rPr>
        <w:t xml:space="preserve">ermanent </w:t>
      </w:r>
      <w:r w:rsidR="00902F38">
        <w:rPr>
          <w:rStyle w:val="HighlightedWords-Colour"/>
          <w:b/>
          <w:bCs w:val="0"/>
        </w:rPr>
        <w:t>H</w:t>
      </w:r>
      <w:r w:rsidRPr="00082C28">
        <w:rPr>
          <w:rStyle w:val="HighlightedWords-Colour"/>
          <w:b/>
          <w:bCs w:val="0"/>
        </w:rPr>
        <w:t xml:space="preserve">umanitarian </w:t>
      </w:r>
      <w:r w:rsidR="00902F38">
        <w:rPr>
          <w:rStyle w:val="HighlightedWords-Colour"/>
          <w:b/>
          <w:bCs w:val="0"/>
        </w:rPr>
        <w:t>V</w:t>
      </w:r>
      <w:r w:rsidRPr="00082C28">
        <w:rPr>
          <w:rStyle w:val="HighlightedWords-Colour"/>
          <w:b/>
          <w:bCs w:val="0"/>
        </w:rPr>
        <w:t xml:space="preserve">isa </w:t>
      </w:r>
      <w:r w:rsidR="0000383F">
        <w:rPr>
          <w:rStyle w:val="HighlightedWords-Colour"/>
          <w:b/>
          <w:bCs w:val="0"/>
        </w:rPr>
        <w:t>h</w:t>
      </w:r>
      <w:r w:rsidRPr="00082C28">
        <w:rPr>
          <w:rStyle w:val="HighlightedWords-Colour"/>
          <w:b/>
          <w:bCs w:val="0"/>
        </w:rPr>
        <w:t>older</w:t>
      </w:r>
      <w:bookmarkEnd w:id="111"/>
    </w:p>
    <w:p w14:paraId="1C030DB9" w14:textId="77777777" w:rsidR="00E554BA" w:rsidRDefault="00E554BA" w:rsidP="00611D06">
      <w:pPr>
        <w:pStyle w:val="Normal-BeforeBullets"/>
        <w:spacing w:before="0" w:after="0" w:line="240" w:lineRule="auto"/>
        <w:ind w:left="420"/>
      </w:pPr>
    </w:p>
    <w:p w14:paraId="3C323D36" w14:textId="77777777" w:rsidR="00E554BA" w:rsidRDefault="00E554BA" w:rsidP="00611D06">
      <w:pPr>
        <w:pStyle w:val="Normal-BeforeBullets"/>
        <w:spacing w:before="0" w:after="0" w:line="240" w:lineRule="auto"/>
        <w:ind w:left="420"/>
      </w:pPr>
    </w:p>
    <w:p w14:paraId="6E6313A3" w14:textId="77777777" w:rsidR="00E554BA" w:rsidRDefault="00E554BA" w:rsidP="0096246E">
      <w:pPr>
        <w:pStyle w:val="Normal-BeforeBullets"/>
        <w:numPr>
          <w:ilvl w:val="0"/>
          <w:numId w:val="9"/>
        </w:numPr>
        <w:spacing w:before="0" w:after="0" w:line="240" w:lineRule="auto"/>
        <w:rPr>
          <w:szCs w:val="18"/>
        </w:rPr>
      </w:pPr>
      <w:r w:rsidRPr="00327427">
        <w:rPr>
          <w:szCs w:val="18"/>
        </w:rPr>
        <w:t>a person who is:</w:t>
      </w:r>
    </w:p>
    <w:p w14:paraId="69F537F1" w14:textId="77777777" w:rsidR="00E554BA" w:rsidRDefault="00E554BA" w:rsidP="0096246E">
      <w:pPr>
        <w:pStyle w:val="ListBullet"/>
        <w:numPr>
          <w:ilvl w:val="0"/>
          <w:numId w:val="11"/>
        </w:numPr>
        <w:spacing w:before="0" w:after="0" w:line="240" w:lineRule="auto"/>
      </w:pPr>
      <w:r>
        <w:t>not a permanent humanitarian visa holder</w:t>
      </w:r>
    </w:p>
    <w:p w14:paraId="7F700FC2" w14:textId="77777777" w:rsidR="00E554BA" w:rsidRDefault="00E554BA" w:rsidP="0096246E">
      <w:pPr>
        <w:pStyle w:val="ListBullet"/>
        <w:numPr>
          <w:ilvl w:val="0"/>
          <w:numId w:val="11"/>
        </w:numPr>
        <w:spacing w:before="0" w:after="0" w:line="240" w:lineRule="auto"/>
      </w:pPr>
      <w:r>
        <w:t>was previously a permanent humanitarian visa holder, and</w:t>
      </w:r>
    </w:p>
    <w:p w14:paraId="0919854F" w14:textId="77777777" w:rsidR="00E554BA" w:rsidRPr="00327427" w:rsidRDefault="00E554BA" w:rsidP="0096246E">
      <w:pPr>
        <w:pStyle w:val="ListBullet"/>
        <w:numPr>
          <w:ilvl w:val="0"/>
          <w:numId w:val="11"/>
        </w:numPr>
        <w:spacing w:before="0" w:after="0" w:line="240" w:lineRule="auto"/>
      </w:pPr>
      <w:r>
        <w:t>is the holder of a visa of the subclasses 155 and 157 (Resident Return).</w:t>
      </w:r>
    </w:p>
    <w:p w14:paraId="7FE8E325" w14:textId="77777777" w:rsidR="00353C62" w:rsidRPr="001063FB" w:rsidRDefault="00353C62" w:rsidP="009B46FF">
      <w:pPr>
        <w:pStyle w:val="ListBullet"/>
        <w:numPr>
          <w:ilvl w:val="0"/>
          <w:numId w:val="0"/>
        </w:numPr>
        <w:spacing w:before="0" w:after="0" w:line="240" w:lineRule="auto"/>
        <w:ind w:left="717"/>
        <w:rPr>
          <w:rFonts w:ascii="Calibri" w:hAnsi="Calibri" w:cs="Calibri"/>
          <w:sz w:val="22"/>
          <w:lang w:val="en-US"/>
        </w:rPr>
      </w:pPr>
      <w:r>
        <w:t>This is a permanent visa. If you have questions about your visa, please contact the Department of Home Affairs.</w:t>
      </w:r>
      <w:r w:rsidRPr="00C90A23">
        <w:t xml:space="preserve"> </w:t>
      </w:r>
    </w:p>
    <w:p w14:paraId="0DF2C269" w14:textId="77777777" w:rsidR="00E554BA" w:rsidRPr="001063FB" w:rsidRDefault="00E554BA" w:rsidP="00611D06">
      <w:pPr>
        <w:pStyle w:val="ListBullet"/>
        <w:numPr>
          <w:ilvl w:val="0"/>
          <w:numId w:val="0"/>
        </w:numPr>
        <w:spacing w:before="0" w:after="0" w:line="240" w:lineRule="auto"/>
        <w:ind w:firstLine="60"/>
        <w:rPr>
          <w:rFonts w:ascii="Calibri" w:hAnsi="Calibri" w:cs="Calibri"/>
          <w:sz w:val="22"/>
          <w:lang w:val="en-US"/>
        </w:rPr>
      </w:pPr>
    </w:p>
    <w:p w14:paraId="5978BE59" w14:textId="77777777" w:rsidR="007B6A86" w:rsidRPr="007B6A86" w:rsidRDefault="00480F47" w:rsidP="00611D06">
      <w:pPr>
        <w:pStyle w:val="GlossaryTerm"/>
        <w:framePr w:wrap="around"/>
        <w:spacing w:line="240" w:lineRule="auto"/>
        <w:rPr>
          <w:b w:val="0"/>
          <w:bCs/>
        </w:rPr>
      </w:pPr>
      <w:bookmarkStart w:id="112" w:name="_Ref188353525"/>
      <w:r w:rsidRPr="007B6A86">
        <w:rPr>
          <w:rStyle w:val="HighlightedWords-Colour"/>
          <w:b/>
          <w:bCs w:val="0"/>
        </w:rPr>
        <w:t>FEE-FREE Uni Ready course</w:t>
      </w:r>
      <w:bookmarkEnd w:id="109"/>
      <w:bookmarkEnd w:id="112"/>
    </w:p>
    <w:p w14:paraId="2CCE06EB" w14:textId="77777777" w:rsidR="007B6A86" w:rsidRDefault="007B6A86" w:rsidP="00611D06">
      <w:pPr>
        <w:pStyle w:val="Normal-BeforeBullets"/>
        <w:spacing w:before="0" w:after="0" w:line="240" w:lineRule="auto"/>
        <w:ind w:left="420"/>
      </w:pPr>
    </w:p>
    <w:p w14:paraId="318300C6" w14:textId="77777777" w:rsidR="00611D06" w:rsidRDefault="00611D06" w:rsidP="00611D06">
      <w:pPr>
        <w:pStyle w:val="Normal-BeforeBullets"/>
        <w:spacing w:before="0" w:after="0" w:line="240" w:lineRule="auto"/>
        <w:ind w:left="420"/>
      </w:pPr>
    </w:p>
    <w:p w14:paraId="79EE2B37" w14:textId="33398B5C" w:rsidR="00611D06" w:rsidRDefault="00480F47" w:rsidP="0096246E">
      <w:pPr>
        <w:pStyle w:val="Normal-BeforeBullets"/>
        <w:numPr>
          <w:ilvl w:val="0"/>
          <w:numId w:val="9"/>
        </w:numPr>
        <w:spacing w:before="0" w:after="0" w:line="240" w:lineRule="auto"/>
      </w:pPr>
      <w:r>
        <w:t xml:space="preserve">A </w:t>
      </w:r>
      <w:r w:rsidRPr="0064056C">
        <w:t>Commonwealth supported place</w:t>
      </w:r>
      <w:r>
        <w:t xml:space="preserve"> where the Australian Government pays the course fees on your behalf directly to your provider. You will not be charged a tuition fee for your FEE-FREE Uni Ready course of study. </w:t>
      </w:r>
    </w:p>
    <w:p w14:paraId="05DBAECE" w14:textId="77777777" w:rsidR="00611D06" w:rsidRPr="00AD0B44" w:rsidRDefault="00611D06" w:rsidP="003763BE">
      <w:pPr>
        <w:spacing w:before="0" w:after="0" w:line="240" w:lineRule="auto"/>
      </w:pPr>
    </w:p>
    <w:p w14:paraId="57CDD8A5" w14:textId="77777777" w:rsidR="00611D06" w:rsidRPr="006420D5" w:rsidRDefault="00611D06" w:rsidP="00611D06">
      <w:pPr>
        <w:pStyle w:val="GlossaryTerm"/>
        <w:framePr w:wrap="around"/>
        <w:spacing w:line="240" w:lineRule="auto"/>
        <w:rPr>
          <w:b w:val="0"/>
          <w:bCs/>
        </w:rPr>
      </w:pPr>
      <w:bookmarkStart w:id="113" w:name="_Ref187161299"/>
      <w:r w:rsidRPr="006420D5">
        <w:rPr>
          <w:rStyle w:val="HighlightedWords-Colour"/>
          <w:b/>
          <w:bCs w:val="0"/>
        </w:rPr>
        <w:t>HELP debt</w:t>
      </w:r>
      <w:bookmarkEnd w:id="113"/>
    </w:p>
    <w:p w14:paraId="0EFD1A8B" w14:textId="77777777" w:rsidR="00611D06" w:rsidRDefault="00611D06" w:rsidP="00611D06">
      <w:pPr>
        <w:pStyle w:val="ListParagraph"/>
        <w:spacing w:before="0" w:after="0" w:line="240" w:lineRule="auto"/>
        <w:ind w:left="420" w:firstLine="0"/>
      </w:pPr>
    </w:p>
    <w:p w14:paraId="1EF00FDA" w14:textId="77777777" w:rsidR="00611D06" w:rsidRDefault="00611D06" w:rsidP="00611D06">
      <w:pPr>
        <w:pStyle w:val="ListParagraph"/>
        <w:spacing w:before="0" w:after="0" w:line="240" w:lineRule="auto"/>
        <w:ind w:left="420" w:firstLine="0"/>
      </w:pPr>
    </w:p>
    <w:p w14:paraId="7A9CF15D" w14:textId="77777777" w:rsidR="00611D06" w:rsidRDefault="00611D06" w:rsidP="0096246E">
      <w:pPr>
        <w:pStyle w:val="ListParagraph"/>
        <w:numPr>
          <w:ilvl w:val="0"/>
          <w:numId w:val="9"/>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114" w:name="_Hlk152344985"/>
      <w:r>
        <w:t xml:space="preserve">or </w:t>
      </w:r>
      <w:r w:rsidRPr="0024740D">
        <w:t>STARTUP-HELP</w:t>
      </w:r>
      <w:r w:rsidRPr="00AD0B44">
        <w:t xml:space="preserve"> </w:t>
      </w:r>
      <w:bookmarkEnd w:id="114"/>
      <w:r w:rsidRPr="00AD0B44">
        <w:t xml:space="preserve">debts you have incurred It will also include any applicable loan fees and any indexation that has been applied to your debt. </w:t>
      </w:r>
    </w:p>
    <w:p w14:paraId="7B68FDC0" w14:textId="77777777" w:rsidR="00611D06" w:rsidRPr="00611D06" w:rsidRDefault="00611D06" w:rsidP="00611D06">
      <w:pPr>
        <w:pStyle w:val="ListBullet"/>
        <w:numPr>
          <w:ilvl w:val="0"/>
          <w:numId w:val="0"/>
        </w:numPr>
        <w:spacing w:before="0" w:after="0" w:line="240" w:lineRule="auto"/>
        <w:ind w:left="357"/>
      </w:pPr>
    </w:p>
    <w:p w14:paraId="0D2ADE34" w14:textId="77777777" w:rsidR="00730867" w:rsidRPr="006420D5" w:rsidRDefault="00730867" w:rsidP="00611D06">
      <w:pPr>
        <w:pStyle w:val="GlossaryTerm"/>
        <w:framePr w:wrap="around"/>
        <w:spacing w:line="240" w:lineRule="auto"/>
        <w:rPr>
          <w:rStyle w:val="HighlightedWords-Colour"/>
          <w:b/>
          <w:bCs w:val="0"/>
        </w:rPr>
      </w:pPr>
      <w:bookmarkStart w:id="115" w:name="_Ref187302537"/>
      <w:r w:rsidRPr="006420D5">
        <w:rPr>
          <w:rStyle w:val="HighlightedWordsItalics-Colour"/>
          <w:b/>
          <w:bCs/>
        </w:rPr>
        <w:t>Higher Education Support Act 2003</w:t>
      </w:r>
      <w:r w:rsidRPr="006420D5">
        <w:rPr>
          <w:rStyle w:val="HighlightedWords-Colour"/>
          <w:b/>
          <w:bCs w:val="0"/>
        </w:rPr>
        <w:t xml:space="preserve"> (the Act)</w:t>
      </w:r>
      <w:bookmarkEnd w:id="115"/>
    </w:p>
    <w:p w14:paraId="409B29C3" w14:textId="77777777" w:rsidR="00730867" w:rsidRPr="00082C28" w:rsidRDefault="00730867" w:rsidP="00611D06">
      <w:pPr>
        <w:pStyle w:val="ListParagraph"/>
        <w:spacing w:before="0" w:after="0" w:line="240" w:lineRule="auto"/>
        <w:ind w:left="420" w:firstLine="0"/>
        <w:rPr>
          <w:color w:val="auto"/>
        </w:rPr>
      </w:pPr>
    </w:p>
    <w:p w14:paraId="1B9DF283" w14:textId="77777777" w:rsidR="00730867" w:rsidRPr="00082C28" w:rsidRDefault="00730867" w:rsidP="00611D06">
      <w:pPr>
        <w:pStyle w:val="ListParagraph"/>
        <w:spacing w:before="0" w:after="0" w:line="240" w:lineRule="auto"/>
        <w:ind w:left="420" w:firstLine="0"/>
        <w:rPr>
          <w:color w:val="auto"/>
        </w:rPr>
      </w:pPr>
    </w:p>
    <w:p w14:paraId="53FB21C1" w14:textId="3C248763" w:rsidR="00730867" w:rsidRPr="00730867" w:rsidRDefault="00730867" w:rsidP="0096246E">
      <w:pPr>
        <w:pStyle w:val="ListParagraph"/>
        <w:numPr>
          <w:ilvl w:val="0"/>
          <w:numId w:val="9"/>
        </w:numPr>
        <w:spacing w:before="0" w:after="0" w:line="240" w:lineRule="auto"/>
        <w:rPr>
          <w:color w:val="auto"/>
        </w:rPr>
      </w:pPr>
      <w:r w:rsidRPr="00AD0B44">
        <w:t>The Commonwealth legislation that outlines the requirements for getting a CSP</w:t>
      </w:r>
      <w:r>
        <w:t xml:space="preserve"> and/or </w:t>
      </w:r>
      <w:r w:rsidRPr="00AD0B44">
        <w:t>HELP loan</w:t>
      </w:r>
      <w:r>
        <w:t>.</w:t>
      </w:r>
      <w:r w:rsidRPr="00AD0B44">
        <w:t xml:space="preserve"> </w:t>
      </w:r>
    </w:p>
    <w:p w14:paraId="788A8E25" w14:textId="77777777" w:rsidR="00730867" w:rsidRPr="00730867" w:rsidRDefault="00730867" w:rsidP="00611D06">
      <w:pPr>
        <w:pStyle w:val="ListParagraph"/>
        <w:spacing w:before="0" w:after="0" w:line="240" w:lineRule="auto"/>
        <w:ind w:left="420" w:firstLine="0"/>
        <w:rPr>
          <w:color w:val="auto"/>
        </w:rPr>
      </w:pPr>
    </w:p>
    <w:bookmarkStart w:id="116" w:name="_Hlk150941370"/>
    <w:bookmarkEnd w:id="110"/>
    <w:p w14:paraId="03B1840C" w14:textId="3BF0FF61" w:rsidR="00FF3B05" w:rsidRPr="00854A9A" w:rsidRDefault="00FF3B05" w:rsidP="00611D06">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117" w:name="_Ref187305870"/>
      <w:r w:rsidRPr="00854A9A">
        <w:rPr>
          <w:rStyle w:val="Hyperlink"/>
          <w:rFonts w:eastAsiaTheme="majorEastAsia"/>
          <w:bCs/>
          <w:color w:val="2F0E72" w:themeColor="accent1"/>
          <w:u w:val="none"/>
        </w:rPr>
        <w:t xml:space="preserve">New Zealand Special Category Visa </w:t>
      </w:r>
      <w:r w:rsidR="00611D06">
        <w:rPr>
          <w:rStyle w:val="Hyperlink"/>
          <w:rFonts w:eastAsiaTheme="majorEastAsia"/>
          <w:bCs/>
          <w:color w:val="2F0E72" w:themeColor="accent1"/>
          <w:u w:val="none"/>
        </w:rPr>
        <w:t xml:space="preserve">holder </w:t>
      </w:r>
      <w:r w:rsidRPr="00854A9A">
        <w:rPr>
          <w:rStyle w:val="Hyperlink"/>
          <w:rFonts w:eastAsiaTheme="majorEastAsia"/>
          <w:bCs/>
          <w:color w:val="2F0E72" w:themeColor="accent1"/>
          <w:u w:val="none"/>
        </w:rPr>
        <w:t>(NZ SCV)</w:t>
      </w:r>
      <w:bookmarkEnd w:id="117"/>
      <w:r>
        <w:rPr>
          <w:rStyle w:val="Hyperlink"/>
          <w:rFonts w:eastAsiaTheme="majorEastAsia"/>
          <w:bCs/>
          <w:color w:val="2F0E72" w:themeColor="accent1"/>
          <w:u w:val="none"/>
        </w:rPr>
        <w:fldChar w:fldCharType="end"/>
      </w:r>
    </w:p>
    <w:p w14:paraId="4C2374F5" w14:textId="77777777" w:rsidR="00FF3B05" w:rsidRDefault="00FF3B05" w:rsidP="00611D06">
      <w:pPr>
        <w:pStyle w:val="ListParagraph"/>
        <w:spacing w:before="0" w:after="0" w:line="240" w:lineRule="auto"/>
        <w:ind w:left="420" w:firstLine="0"/>
      </w:pPr>
    </w:p>
    <w:p w14:paraId="4AB7C03C" w14:textId="77777777" w:rsidR="00E554BA" w:rsidRDefault="00E554BA" w:rsidP="00611D06">
      <w:pPr>
        <w:spacing w:before="0" w:after="0" w:line="240" w:lineRule="auto"/>
      </w:pPr>
    </w:p>
    <w:p w14:paraId="06568E33" w14:textId="77777777" w:rsidR="00E554BA" w:rsidRDefault="00E554BA" w:rsidP="0096246E">
      <w:pPr>
        <w:pStyle w:val="ListParagraph"/>
        <w:numPr>
          <w:ilvl w:val="0"/>
          <w:numId w:val="9"/>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4199EA2F" w14:textId="77777777" w:rsidR="00E554BA" w:rsidRDefault="00E554BA" w:rsidP="00611D06">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48B9D4A1" w14:textId="1388BBC4" w:rsidR="00E554BA" w:rsidRDefault="00E554BA" w:rsidP="00611D06">
      <w:pPr>
        <w:spacing w:before="0" w:after="0" w:line="240" w:lineRule="auto"/>
        <w:ind w:firstLine="420"/>
      </w:pPr>
      <w:r>
        <w:t>If you have questions about your visa, please contact the Department of Home Affairs.</w:t>
      </w:r>
    </w:p>
    <w:p w14:paraId="5D0E6013" w14:textId="77777777" w:rsidR="0000383F" w:rsidRDefault="0000383F" w:rsidP="00611D06">
      <w:pPr>
        <w:spacing w:before="0" w:after="0" w:line="240" w:lineRule="auto"/>
        <w:ind w:firstLine="420"/>
      </w:pPr>
    </w:p>
    <w:p w14:paraId="6F014BBB" w14:textId="77777777" w:rsidR="00902F38" w:rsidRDefault="00902F38" w:rsidP="00902F38">
      <w:pPr>
        <w:pStyle w:val="GlossaryTerm"/>
        <w:framePr w:wrap="around"/>
        <w:spacing w:line="240" w:lineRule="auto"/>
      </w:pPr>
      <w:bookmarkStart w:id="118" w:name="_Ref187850652"/>
      <w:r>
        <w:t>Permanent Humanitarian Visa holder</w:t>
      </w:r>
      <w:bookmarkEnd w:id="118"/>
    </w:p>
    <w:p w14:paraId="1FC33B19" w14:textId="77777777" w:rsidR="00902F38" w:rsidRDefault="00902F38" w:rsidP="00902F38">
      <w:pPr>
        <w:pStyle w:val="ListParagraph"/>
        <w:spacing w:before="0" w:after="0" w:line="240" w:lineRule="auto"/>
        <w:ind w:left="420" w:firstLine="0"/>
      </w:pPr>
    </w:p>
    <w:p w14:paraId="1FBEF2CB" w14:textId="77777777" w:rsidR="00902F38" w:rsidRDefault="00902F38" w:rsidP="00902F38">
      <w:pPr>
        <w:pStyle w:val="ListParagraph"/>
        <w:spacing w:before="0" w:after="0" w:line="240" w:lineRule="auto"/>
        <w:ind w:left="420" w:firstLine="0"/>
      </w:pPr>
    </w:p>
    <w:p w14:paraId="7B751EDF" w14:textId="77777777" w:rsidR="00902F38" w:rsidRDefault="00902F38" w:rsidP="0096246E">
      <w:pPr>
        <w:pStyle w:val="ListParagraph"/>
        <w:numPr>
          <w:ilvl w:val="0"/>
          <w:numId w:val="9"/>
        </w:numPr>
        <w:spacing w:before="0" w:after="0" w:line="240" w:lineRule="auto"/>
      </w:pPr>
      <w:r>
        <w:t>A person who holds a p</w:t>
      </w:r>
      <w:r w:rsidRPr="00327427">
        <w:t>ermanent humanitarian visa</w:t>
      </w:r>
      <w:r>
        <w:t xml:space="preserve"> under the Migration Regulations 1994.</w:t>
      </w:r>
    </w:p>
    <w:p w14:paraId="572E5C01" w14:textId="77777777" w:rsidR="00902F38" w:rsidRDefault="00902F38" w:rsidP="00902F38">
      <w:pPr>
        <w:pStyle w:val="ListParagraph"/>
        <w:spacing w:before="0" w:after="0" w:line="240" w:lineRule="auto"/>
        <w:ind w:left="420" w:firstLine="0"/>
      </w:pPr>
    </w:p>
    <w:p w14:paraId="288C6A1B" w14:textId="77777777" w:rsidR="00902F38" w:rsidRDefault="00902F38" w:rsidP="00902F38">
      <w:pPr>
        <w:pStyle w:val="ListParagraph"/>
        <w:spacing w:before="0" w:after="0" w:line="240" w:lineRule="auto"/>
        <w:ind w:left="420" w:firstLine="0"/>
      </w:pPr>
      <w:r w:rsidRPr="00327427">
        <w:t>Permanent humanitarian visas are currently made up of the visa subclasses:</w:t>
      </w:r>
    </w:p>
    <w:p w14:paraId="2DCF5C2F" w14:textId="77777777" w:rsidR="00902F38" w:rsidRPr="00327427" w:rsidRDefault="00902F38" w:rsidP="0096246E">
      <w:pPr>
        <w:pStyle w:val="ListParagraph"/>
        <w:numPr>
          <w:ilvl w:val="0"/>
          <w:numId w:val="12"/>
        </w:numPr>
        <w:tabs>
          <w:tab w:val="num" w:pos="720"/>
        </w:tabs>
        <w:spacing w:before="0" w:after="0" w:line="240" w:lineRule="auto"/>
      </w:pPr>
      <w:r w:rsidRPr="00327427">
        <w:t>Refugee (subclass 200)</w:t>
      </w:r>
    </w:p>
    <w:p w14:paraId="071050C4" w14:textId="77777777" w:rsidR="00902F38" w:rsidRPr="00327427" w:rsidRDefault="00902F38" w:rsidP="0096246E">
      <w:pPr>
        <w:pStyle w:val="ListParagraph"/>
        <w:numPr>
          <w:ilvl w:val="0"/>
          <w:numId w:val="13"/>
        </w:numPr>
        <w:spacing w:before="0" w:after="0" w:line="240" w:lineRule="auto"/>
      </w:pPr>
      <w:r w:rsidRPr="00327427">
        <w:t>In-country Special Humanitarian (subclass 201)</w:t>
      </w:r>
    </w:p>
    <w:p w14:paraId="17F732F1" w14:textId="77777777" w:rsidR="00902F38" w:rsidRPr="00327427" w:rsidRDefault="00902F38" w:rsidP="0096246E">
      <w:pPr>
        <w:pStyle w:val="ListParagraph"/>
        <w:numPr>
          <w:ilvl w:val="0"/>
          <w:numId w:val="13"/>
        </w:numPr>
        <w:spacing w:before="0" w:after="0" w:line="240" w:lineRule="auto"/>
      </w:pPr>
      <w:r w:rsidRPr="00327427">
        <w:t>Global Special Humanitarian (subclass 202)</w:t>
      </w:r>
    </w:p>
    <w:p w14:paraId="016A02D3" w14:textId="77777777" w:rsidR="00902F38" w:rsidRPr="00327427" w:rsidRDefault="00902F38" w:rsidP="0096246E">
      <w:pPr>
        <w:pStyle w:val="ListParagraph"/>
        <w:numPr>
          <w:ilvl w:val="0"/>
          <w:numId w:val="13"/>
        </w:numPr>
        <w:spacing w:before="0" w:after="0" w:line="240" w:lineRule="auto"/>
      </w:pPr>
      <w:r w:rsidRPr="00327427">
        <w:t>Emergency Rescue (subclass 203)</w:t>
      </w:r>
    </w:p>
    <w:p w14:paraId="5AFAFFC3" w14:textId="77777777" w:rsidR="00902F38" w:rsidRPr="00327427" w:rsidRDefault="00902F38" w:rsidP="0096246E">
      <w:pPr>
        <w:pStyle w:val="ListParagraph"/>
        <w:numPr>
          <w:ilvl w:val="0"/>
          <w:numId w:val="13"/>
        </w:numPr>
        <w:spacing w:before="0" w:after="0" w:line="240" w:lineRule="auto"/>
      </w:pPr>
      <w:r w:rsidRPr="00327427">
        <w:t>Woman at Risk (subclass 204)</w:t>
      </w:r>
    </w:p>
    <w:p w14:paraId="6A32D4FF" w14:textId="77777777" w:rsidR="00902F38" w:rsidRPr="00327427" w:rsidRDefault="00902F38" w:rsidP="0096246E">
      <w:pPr>
        <w:pStyle w:val="ListParagraph"/>
        <w:numPr>
          <w:ilvl w:val="0"/>
          <w:numId w:val="13"/>
        </w:numPr>
        <w:spacing w:before="0" w:after="0" w:line="240" w:lineRule="auto"/>
      </w:pPr>
      <w:r w:rsidRPr="00327427">
        <w:t>Resolution of Status (subclass 851), and</w:t>
      </w:r>
    </w:p>
    <w:p w14:paraId="0764E141" w14:textId="701B1889" w:rsidR="00353C62" w:rsidRDefault="00902F38" w:rsidP="009B46FF">
      <w:pPr>
        <w:pStyle w:val="ListParagraph"/>
        <w:numPr>
          <w:ilvl w:val="0"/>
          <w:numId w:val="13"/>
        </w:numPr>
        <w:spacing w:before="0" w:after="0" w:line="240" w:lineRule="auto"/>
      </w:pPr>
      <w:r w:rsidRPr="00327427">
        <w:t>Protection (subclass 866).</w:t>
      </w:r>
      <w:r>
        <w:t xml:space="preserve"> </w:t>
      </w:r>
    </w:p>
    <w:p w14:paraId="59002F3A" w14:textId="77777777" w:rsidR="00353C62" w:rsidRPr="001063FB" w:rsidRDefault="00353C62" w:rsidP="009B46FF">
      <w:pPr>
        <w:pStyle w:val="ListBullet"/>
        <w:numPr>
          <w:ilvl w:val="0"/>
          <w:numId w:val="0"/>
        </w:numPr>
        <w:spacing w:before="0" w:after="0" w:line="240" w:lineRule="auto"/>
        <w:ind w:left="360"/>
        <w:rPr>
          <w:rFonts w:ascii="Calibri" w:hAnsi="Calibri" w:cs="Calibri"/>
          <w:sz w:val="22"/>
          <w:lang w:val="en-US"/>
        </w:rPr>
      </w:pPr>
      <w:r>
        <w:t>This is a permanent visa. If you have questions about your visa, please contact the Department of Home Affairs.</w:t>
      </w:r>
      <w:r w:rsidRPr="00C90A23">
        <w:t xml:space="preserve"> </w:t>
      </w:r>
    </w:p>
    <w:p w14:paraId="68E11C4F" w14:textId="77777777" w:rsidR="00902F38" w:rsidRDefault="00902F38" w:rsidP="009B46FF">
      <w:pPr>
        <w:spacing w:before="0" w:after="0" w:line="240" w:lineRule="auto"/>
      </w:pPr>
    </w:p>
    <w:bookmarkStart w:id="119" w:name="_Ref187668052"/>
    <w:bookmarkEnd w:id="116"/>
    <w:p w14:paraId="68A17C32" w14:textId="4FA15479" w:rsidR="00E554BA" w:rsidRPr="00854A9A" w:rsidRDefault="00E554BA" w:rsidP="00611D06">
      <w:pPr>
        <w:pStyle w:val="GlossaryTerm"/>
        <w:framePr w:wrap="around"/>
        <w:spacing w:line="240" w:lineRule="auto"/>
      </w:pPr>
      <w:r>
        <w:fldChar w:fldCharType="begin"/>
      </w:r>
      <w:r>
        <w:instrText>HYPERLINK "https://www.studyassist.gov.au/loan-eligibility/non-australian-citizens"</w:instrText>
      </w:r>
      <w:r>
        <w:fldChar w:fldCharType="separate"/>
      </w:r>
      <w:bookmarkStart w:id="120" w:name="_Ref187302143"/>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611D06">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 (PEV)</w:t>
      </w:r>
      <w:bookmarkEnd w:id="120"/>
      <w:r>
        <w:rPr>
          <w:rStyle w:val="Hyperlink"/>
          <w:rFonts w:eastAsiaTheme="majorEastAsia"/>
          <w:bCs/>
          <w:color w:val="2F0E72" w:themeColor="accent1"/>
          <w:u w:val="none"/>
        </w:rPr>
        <w:fldChar w:fldCharType="end"/>
      </w:r>
    </w:p>
    <w:p w14:paraId="16266F65" w14:textId="77777777" w:rsidR="00E554BA" w:rsidRDefault="00E554BA" w:rsidP="00611D06">
      <w:pPr>
        <w:pStyle w:val="ListParagraph"/>
        <w:spacing w:before="0" w:after="0" w:line="240" w:lineRule="auto"/>
        <w:ind w:left="420" w:firstLine="0"/>
      </w:pPr>
    </w:p>
    <w:p w14:paraId="5B8C3860" w14:textId="77777777" w:rsidR="00E554BA" w:rsidRDefault="00E554BA" w:rsidP="00611D06">
      <w:pPr>
        <w:pStyle w:val="ListParagraph"/>
        <w:spacing w:before="0" w:after="0" w:line="240" w:lineRule="auto"/>
        <w:ind w:left="420" w:firstLine="0"/>
      </w:pPr>
    </w:p>
    <w:p w14:paraId="3A8D5D6A" w14:textId="3B575997" w:rsidR="003763BE" w:rsidRDefault="00E554BA" w:rsidP="009B46FF">
      <w:pPr>
        <w:pStyle w:val="ListParagraph"/>
        <w:numPr>
          <w:ilvl w:val="0"/>
          <w:numId w:val="9"/>
        </w:numPr>
        <w:spacing w:before="0" w:after="0" w:line="240" w:lineRule="auto"/>
      </w:pPr>
      <w:r>
        <w:t>A</w:t>
      </w:r>
      <w:r w:rsidRPr="00AD0B44">
        <w:t xml:space="preserve"> </w:t>
      </w:r>
      <w:r>
        <w:t xml:space="preserve">person who holds a </w:t>
      </w:r>
      <w:r w:rsidRPr="009B46FF">
        <w:t xml:space="preserve">Subclass 192 (Pacific Engagement) visa under the </w:t>
      </w:r>
      <w:r w:rsidRPr="009B46FF">
        <w:rPr>
          <w:i/>
          <w:iCs/>
        </w:rPr>
        <w:t>Migration Regulations 1994</w:t>
      </w:r>
      <w:r w:rsidRPr="009B46FF">
        <w:t xml:space="preserve">. </w:t>
      </w:r>
      <w:r>
        <w:t xml:space="preserve">This is a permanent resident visa </w:t>
      </w:r>
      <w:r w:rsidRPr="00824EA0">
        <w:t xml:space="preserve">for eligible individuals from </w:t>
      </w:r>
      <w:r>
        <w:t>participating countries across the Pacific and Timor-Leste.</w:t>
      </w:r>
    </w:p>
    <w:p w14:paraId="54708FC4" w14:textId="77777777" w:rsidR="00353C62" w:rsidRDefault="00353C62" w:rsidP="009B46FF">
      <w:pPr>
        <w:pStyle w:val="ListBullet"/>
        <w:numPr>
          <w:ilvl w:val="0"/>
          <w:numId w:val="0"/>
        </w:numPr>
        <w:spacing w:before="0" w:after="0" w:line="240" w:lineRule="auto"/>
        <w:ind w:left="420"/>
      </w:pPr>
      <w:r>
        <w:t>This is a permanent visa. If you have questions about your visa, please contact the Department of Home Affairs.</w:t>
      </w:r>
      <w:r w:rsidRPr="00C90A23">
        <w:t xml:space="preserve"> </w:t>
      </w:r>
    </w:p>
    <w:p w14:paraId="7F9813E2" w14:textId="77777777" w:rsidR="003A2B4E" w:rsidRPr="001063FB" w:rsidRDefault="003A2B4E" w:rsidP="009B46FF">
      <w:pPr>
        <w:pStyle w:val="ListBullet"/>
        <w:numPr>
          <w:ilvl w:val="0"/>
          <w:numId w:val="0"/>
        </w:numPr>
        <w:spacing w:before="0" w:after="0" w:line="240" w:lineRule="auto"/>
        <w:ind w:left="420"/>
        <w:rPr>
          <w:rFonts w:ascii="Calibri" w:hAnsi="Calibri" w:cs="Calibri"/>
          <w:sz w:val="22"/>
          <w:lang w:val="en-US"/>
        </w:rPr>
      </w:pPr>
    </w:p>
    <w:p w14:paraId="63612AC7" w14:textId="77777777" w:rsidR="00E554BA" w:rsidRDefault="00E554BA" w:rsidP="003763BE">
      <w:pPr>
        <w:spacing w:before="0" w:after="0" w:line="240" w:lineRule="auto"/>
      </w:pPr>
    </w:p>
    <w:p w14:paraId="639A1D58" w14:textId="77777777" w:rsidR="006645A6" w:rsidRPr="006645A6" w:rsidRDefault="00480F47" w:rsidP="00611D06">
      <w:pPr>
        <w:pStyle w:val="GlossaryTerm"/>
        <w:framePr w:wrap="around"/>
        <w:spacing w:line="240" w:lineRule="auto"/>
        <w:rPr>
          <w:rStyle w:val="HighlightedWords-Colour"/>
          <w:b/>
          <w:bCs w:val="0"/>
        </w:rPr>
      </w:pPr>
      <w:bookmarkStart w:id="121" w:name="_Ref188342418"/>
      <w:r w:rsidRPr="006645A6">
        <w:rPr>
          <w:rStyle w:val="HighlightedWordsItalics-Colour"/>
          <w:b/>
          <w:bCs/>
        </w:rPr>
        <w:lastRenderedPageBreak/>
        <w:t>Request for a Commonwealth supported place in a FEE-FREE Uni Ready course</w:t>
      </w:r>
      <w:r w:rsidRPr="006645A6">
        <w:rPr>
          <w:b w:val="0"/>
          <w:bCs/>
        </w:rPr>
        <w:t xml:space="preserve"> </w:t>
      </w:r>
      <w:r w:rsidRPr="006645A6">
        <w:rPr>
          <w:rStyle w:val="HighlightedWords-Colour"/>
          <w:b/>
          <w:bCs w:val="0"/>
        </w:rPr>
        <w:t>form</w:t>
      </w:r>
      <w:bookmarkEnd w:id="119"/>
      <w:bookmarkEnd w:id="121"/>
    </w:p>
    <w:p w14:paraId="6A9FCED5" w14:textId="73C878AF" w:rsidR="00480F47" w:rsidRDefault="00480F47" w:rsidP="0096246E">
      <w:pPr>
        <w:pStyle w:val="ListParagraph"/>
        <w:numPr>
          <w:ilvl w:val="0"/>
          <w:numId w:val="9"/>
        </w:numPr>
        <w:spacing w:before="0" w:after="0" w:line="240" w:lineRule="auto"/>
      </w:pPr>
      <w:r>
        <w:t xml:space="preserve">The official name of the form you must submit to your provider to accept an offer of a CSP. If you are eligible, you will also use this form to request a HECS-HELP loan. This form is usually completed online, as an eCAF. </w:t>
      </w:r>
    </w:p>
    <w:p w14:paraId="7E45A133" w14:textId="77777777" w:rsidR="00611D06" w:rsidRDefault="00611D06" w:rsidP="00611D06">
      <w:pPr>
        <w:pStyle w:val="ListParagraph"/>
        <w:spacing w:before="0" w:after="0" w:line="240" w:lineRule="auto"/>
        <w:ind w:left="420" w:firstLine="0"/>
      </w:pPr>
    </w:p>
    <w:p w14:paraId="498EB65A" w14:textId="3EB17CB1" w:rsidR="006645A6" w:rsidRPr="006645A6" w:rsidRDefault="00480F47" w:rsidP="00611D06">
      <w:pPr>
        <w:pStyle w:val="GlossaryTerm"/>
        <w:framePr w:wrap="around"/>
        <w:spacing w:line="240" w:lineRule="auto"/>
        <w:rPr>
          <w:rStyle w:val="HighlightedWords-Colour"/>
          <w:b/>
          <w:bCs w:val="0"/>
        </w:rPr>
      </w:pPr>
      <w:bookmarkStart w:id="122" w:name="_Ref187671190"/>
      <w:r w:rsidRPr="006645A6">
        <w:rPr>
          <w:rStyle w:val="HighlightedWords-Colour"/>
          <w:b/>
          <w:bCs w:val="0"/>
        </w:rPr>
        <w:t>SA-H</w:t>
      </w:r>
      <w:r w:rsidR="006645A6" w:rsidRPr="006645A6">
        <w:rPr>
          <w:rStyle w:val="HighlightedWords-Colour"/>
          <w:b/>
          <w:bCs w:val="0"/>
        </w:rPr>
        <w:t>E</w:t>
      </w:r>
      <w:r w:rsidRPr="006645A6">
        <w:rPr>
          <w:rStyle w:val="HighlightedWords-Colour"/>
          <w:b/>
          <w:bCs w:val="0"/>
        </w:rPr>
        <w:t>LP</w:t>
      </w:r>
      <w:bookmarkEnd w:id="122"/>
    </w:p>
    <w:p w14:paraId="024AB6D0" w14:textId="77777777" w:rsidR="006645A6" w:rsidRDefault="006645A6" w:rsidP="00611D06">
      <w:pPr>
        <w:pStyle w:val="ListParagraph"/>
        <w:spacing w:before="0" w:after="0" w:line="240" w:lineRule="auto"/>
        <w:ind w:left="420" w:firstLine="0"/>
      </w:pPr>
    </w:p>
    <w:p w14:paraId="09706113" w14:textId="77777777" w:rsidR="00611D06" w:rsidRDefault="00611D06" w:rsidP="00611D06">
      <w:pPr>
        <w:pStyle w:val="ListParagraph"/>
        <w:spacing w:before="0" w:after="0" w:line="240" w:lineRule="auto"/>
        <w:ind w:left="420" w:firstLine="0"/>
      </w:pPr>
    </w:p>
    <w:p w14:paraId="0FCEA5C9" w14:textId="261186E2" w:rsidR="00480F47" w:rsidRDefault="00480F47" w:rsidP="0096246E">
      <w:pPr>
        <w:pStyle w:val="ListParagraph"/>
        <w:numPr>
          <w:ilvl w:val="0"/>
          <w:numId w:val="9"/>
        </w:numPr>
        <w:spacing w:before="0" w:after="0" w:line="240" w:lineRule="auto"/>
      </w:pPr>
      <w:r w:rsidRPr="000E5764">
        <w:t xml:space="preserve">The loan scheme you can use to pay your student services and amenities fee. </w:t>
      </w:r>
    </w:p>
    <w:p w14:paraId="2BC86707" w14:textId="77777777" w:rsidR="00611D06" w:rsidRDefault="00611D06" w:rsidP="00611D06">
      <w:pPr>
        <w:pStyle w:val="ListParagraph"/>
        <w:spacing w:before="0" w:after="0" w:line="240" w:lineRule="auto"/>
        <w:ind w:left="420" w:firstLine="0"/>
      </w:pPr>
    </w:p>
    <w:p w14:paraId="3336C759" w14:textId="77777777" w:rsidR="00FF3B05" w:rsidRPr="006420D5" w:rsidRDefault="00FF3B05" w:rsidP="00611D06">
      <w:pPr>
        <w:pStyle w:val="GlossaryTerm"/>
        <w:framePr w:wrap="around"/>
        <w:spacing w:line="240" w:lineRule="auto"/>
        <w:rPr>
          <w:b w:val="0"/>
          <w:bCs/>
        </w:rPr>
      </w:pPr>
      <w:bookmarkStart w:id="123" w:name="_Ref187302787"/>
      <w:r w:rsidRPr="006420D5">
        <w:rPr>
          <w:rStyle w:val="HighlightedWords-Colour"/>
          <w:b/>
          <w:bCs w:val="0"/>
        </w:rPr>
        <w:t>Student Learning Entitlement (SLE)</w:t>
      </w:r>
      <w:bookmarkEnd w:id="123"/>
      <w:r w:rsidRPr="006420D5">
        <w:rPr>
          <w:b w:val="0"/>
          <w:bCs/>
        </w:rPr>
        <w:t xml:space="preserve"> </w:t>
      </w:r>
    </w:p>
    <w:p w14:paraId="578A65BE" w14:textId="77777777" w:rsidR="00FF3B05" w:rsidRDefault="00FF3B05" w:rsidP="00611D06">
      <w:pPr>
        <w:pStyle w:val="ListParagraph"/>
        <w:spacing w:before="0" w:after="0" w:line="240" w:lineRule="auto"/>
        <w:ind w:left="420" w:firstLine="0"/>
        <w:rPr>
          <w:rFonts w:cs="Arial"/>
        </w:rPr>
      </w:pPr>
    </w:p>
    <w:p w14:paraId="736DFDA4" w14:textId="77777777" w:rsidR="00FF3B05" w:rsidRDefault="00FF3B05" w:rsidP="00611D06">
      <w:pPr>
        <w:pStyle w:val="ListParagraph"/>
        <w:spacing w:before="0" w:after="0" w:line="240" w:lineRule="auto"/>
        <w:ind w:left="420" w:firstLine="0"/>
        <w:rPr>
          <w:rFonts w:cs="Arial"/>
        </w:rPr>
      </w:pPr>
    </w:p>
    <w:p w14:paraId="5DA871B1" w14:textId="77777777" w:rsidR="00FF3B05" w:rsidRDefault="00FF3B05" w:rsidP="0096246E">
      <w:pPr>
        <w:pStyle w:val="ListParagraph"/>
        <w:numPr>
          <w:ilvl w:val="0"/>
          <w:numId w:val="9"/>
        </w:numPr>
        <w:spacing w:before="0" w:after="0" w:line="240" w:lineRule="auto"/>
        <w:rPr>
          <w:rFonts w:cs="Arial"/>
        </w:rPr>
      </w:pPr>
      <w:r w:rsidRPr="00082C28">
        <w:rPr>
          <w:rFonts w:cs="Arial"/>
        </w:rPr>
        <w:t xml:space="preserve">The SLE is the amount of study you can undertake in </w:t>
      </w:r>
      <w:r>
        <w:t xml:space="preserve">a CSP in your lifetime. All students will start with 7 equivalent full time study </w:t>
      </w:r>
      <w:proofErr w:type="gramStart"/>
      <w:r>
        <w:t>load</w:t>
      </w:r>
      <w:proofErr w:type="gramEnd"/>
      <w:r>
        <w:t xml:space="preserve"> (EFTSL) of</w:t>
      </w:r>
      <w:r w:rsidRPr="00082C28">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p>
    <w:p w14:paraId="1674D784" w14:textId="77777777" w:rsidR="006645A6" w:rsidRPr="00082C28" w:rsidRDefault="006645A6" w:rsidP="00611D06">
      <w:pPr>
        <w:pStyle w:val="ListParagraph"/>
        <w:spacing w:before="0" w:after="0" w:line="240" w:lineRule="auto"/>
        <w:ind w:left="420" w:firstLine="0"/>
        <w:rPr>
          <w:rFonts w:cs="Arial"/>
        </w:rPr>
      </w:pPr>
    </w:p>
    <w:p w14:paraId="625CA5D0" w14:textId="77777777" w:rsidR="007B6A86" w:rsidRPr="007B6A86" w:rsidRDefault="00480F47" w:rsidP="00611D06">
      <w:pPr>
        <w:pStyle w:val="GlossaryTerm"/>
        <w:framePr w:wrap="around"/>
        <w:spacing w:line="240" w:lineRule="auto"/>
        <w:rPr>
          <w:rStyle w:val="HighlightedWords-Colour"/>
          <w:b/>
          <w:bCs w:val="0"/>
        </w:rPr>
      </w:pPr>
      <w:bookmarkStart w:id="124" w:name="_Ref187671244"/>
      <w:r w:rsidRPr="007B6A86">
        <w:rPr>
          <w:rStyle w:val="HighlightedWords-Colour"/>
          <w:b/>
          <w:bCs w:val="0"/>
        </w:rPr>
        <w:t>Student services and amenities fee</w:t>
      </w:r>
      <w:bookmarkEnd w:id="124"/>
    </w:p>
    <w:p w14:paraId="6355159B" w14:textId="77777777" w:rsidR="007B6A86" w:rsidRPr="007B6A86" w:rsidRDefault="007B6A86" w:rsidP="00611D06">
      <w:pPr>
        <w:pStyle w:val="ListParagraph"/>
        <w:spacing w:before="0" w:after="0" w:line="240" w:lineRule="auto"/>
        <w:ind w:left="420" w:firstLine="0"/>
        <w:rPr>
          <w:b/>
        </w:rPr>
      </w:pPr>
    </w:p>
    <w:p w14:paraId="7E63A8CF" w14:textId="77777777" w:rsidR="00611D06" w:rsidRDefault="00611D06" w:rsidP="00611D06">
      <w:pPr>
        <w:pStyle w:val="ListParagraph"/>
        <w:spacing w:before="0" w:after="0" w:line="240" w:lineRule="auto"/>
        <w:ind w:left="420" w:firstLine="0"/>
      </w:pPr>
    </w:p>
    <w:p w14:paraId="015AB59C" w14:textId="6C9FF744" w:rsidR="00D60D65" w:rsidRDefault="00480F47" w:rsidP="0096246E">
      <w:pPr>
        <w:pStyle w:val="ListParagraph"/>
        <w:numPr>
          <w:ilvl w:val="0"/>
          <w:numId w:val="9"/>
        </w:numPr>
        <w:spacing w:before="0" w:after="0" w:line="240" w:lineRule="auto"/>
      </w:pPr>
      <w:r>
        <w:t>T</w:t>
      </w:r>
      <w:r w:rsidRPr="000E5764">
        <w:t xml:space="preserve">his is a type of fee that your provider can charge you for specific student services and amenities of a non-academic nature. </w:t>
      </w:r>
    </w:p>
    <w:p w14:paraId="00CEE48B" w14:textId="77777777" w:rsidR="00D60D65" w:rsidRDefault="00D60D65" w:rsidP="00D60D65">
      <w:pPr>
        <w:pStyle w:val="ListParagraph"/>
        <w:spacing w:before="0" w:after="0" w:line="240" w:lineRule="auto"/>
        <w:ind w:left="420" w:firstLine="0"/>
      </w:pPr>
    </w:p>
    <w:p w14:paraId="1C22638B" w14:textId="77777777" w:rsidR="00D60D65" w:rsidRDefault="00D60D65" w:rsidP="00D60D65">
      <w:pPr>
        <w:pStyle w:val="GlossaryTerm"/>
        <w:framePr w:wrap="around"/>
        <w:spacing w:line="240" w:lineRule="auto"/>
      </w:pPr>
      <w:bookmarkStart w:id="125" w:name="_Ref187840858"/>
      <w:r w:rsidRPr="00E63E83">
        <w:t>Student services and amenities fee payment due date</w:t>
      </w:r>
      <w:bookmarkEnd w:id="125"/>
      <w:r>
        <w:t xml:space="preserve"> </w:t>
      </w:r>
    </w:p>
    <w:p w14:paraId="6E518411" w14:textId="77777777" w:rsidR="00D60D65" w:rsidRDefault="00D60D65" w:rsidP="00D60D65">
      <w:pPr>
        <w:spacing w:before="0" w:after="0" w:line="240" w:lineRule="auto"/>
      </w:pPr>
    </w:p>
    <w:p w14:paraId="48446AD6" w14:textId="77777777" w:rsidR="00D60D65" w:rsidRDefault="00D60D65" w:rsidP="00D60D65">
      <w:pPr>
        <w:spacing w:before="0" w:after="0" w:line="240" w:lineRule="auto"/>
      </w:pPr>
    </w:p>
    <w:p w14:paraId="03C37022" w14:textId="77777777" w:rsidR="00D60D65" w:rsidRDefault="00D60D65" w:rsidP="0096246E">
      <w:pPr>
        <w:pStyle w:val="ListParagraph"/>
        <w:numPr>
          <w:ilvl w:val="0"/>
          <w:numId w:val="9"/>
        </w:numPr>
        <w:spacing w:before="0" w:after="0" w:line="240" w:lineRule="auto"/>
      </w:pPr>
      <w:r>
        <w:t xml:space="preserve">This </w:t>
      </w:r>
      <w:r w:rsidRPr="00BD25EC">
        <w:t>date is set by providers</w:t>
      </w:r>
      <w:r>
        <w:t xml:space="preserve"> </w:t>
      </w:r>
      <w:r w:rsidRPr="00BD25EC">
        <w:t>and is the legal deadline for</w:t>
      </w:r>
      <w:r>
        <w:t>:</w:t>
      </w:r>
    </w:p>
    <w:p w14:paraId="7BB17A66" w14:textId="77777777" w:rsidR="00D60D65" w:rsidRDefault="00D60D65" w:rsidP="0096246E">
      <w:pPr>
        <w:pStyle w:val="ListParagraph"/>
        <w:numPr>
          <w:ilvl w:val="1"/>
          <w:numId w:val="14"/>
        </w:numPr>
        <w:spacing w:before="0" w:after="0" w:line="240" w:lineRule="auto"/>
      </w:pPr>
      <w:r>
        <w:t>making</w:t>
      </w:r>
      <w:r w:rsidRPr="00BD25EC">
        <w:t xml:space="preserve"> an upfront payment of your </w:t>
      </w:r>
      <w:r>
        <w:t>student services and amenities fee,</w:t>
      </w:r>
    </w:p>
    <w:p w14:paraId="62B1A825" w14:textId="77777777" w:rsidR="00D60D65" w:rsidRDefault="00D60D65" w:rsidP="0096246E">
      <w:pPr>
        <w:pStyle w:val="ListParagraph"/>
        <w:numPr>
          <w:ilvl w:val="1"/>
          <w:numId w:val="14"/>
        </w:numPr>
        <w:spacing w:before="0" w:after="0" w:line="240" w:lineRule="auto"/>
      </w:pPr>
      <w:r w:rsidRPr="00BD25EC">
        <w:t xml:space="preserve">applying for a </w:t>
      </w:r>
      <w:r>
        <w:t>SA</w:t>
      </w:r>
      <w:r w:rsidRPr="00BD25EC">
        <w:noBreakHyphen/>
        <w:t>HELP loan</w:t>
      </w:r>
      <w:r>
        <w:t>, or</w:t>
      </w:r>
      <w:r w:rsidRPr="00BD25EC">
        <w:t xml:space="preserve"> </w:t>
      </w:r>
    </w:p>
    <w:p w14:paraId="548C6E7A" w14:textId="77777777" w:rsidR="00D60D65" w:rsidRDefault="00D60D65" w:rsidP="0096246E">
      <w:pPr>
        <w:pStyle w:val="ListParagraph"/>
        <w:numPr>
          <w:ilvl w:val="1"/>
          <w:numId w:val="14"/>
        </w:numPr>
        <w:spacing w:before="0" w:after="0" w:line="240" w:lineRule="auto"/>
      </w:pPr>
      <w:r w:rsidRPr="00BD25EC">
        <w:t xml:space="preserve">formally withdrawing your enrolment so you </w:t>
      </w:r>
      <w:r>
        <w:t>are not charged a student services and amenities fee or</w:t>
      </w:r>
      <w:r w:rsidRPr="00BD25EC">
        <w:t xml:space="preserve"> incur a </w:t>
      </w:r>
      <w:r>
        <w:t>SA-</w:t>
      </w:r>
      <w:r w:rsidRPr="00BD25EC">
        <w:t xml:space="preserve">HELP debt. </w:t>
      </w:r>
    </w:p>
    <w:p w14:paraId="2A08D7C5" w14:textId="77777777" w:rsidR="006645A6" w:rsidRPr="00594CC2" w:rsidRDefault="006645A6" w:rsidP="00611D06">
      <w:pPr>
        <w:spacing w:before="0" w:after="0" w:line="240" w:lineRule="auto"/>
      </w:pPr>
    </w:p>
    <w:p w14:paraId="58CCC21B" w14:textId="77777777" w:rsidR="00FF3B05" w:rsidRPr="006420D5" w:rsidRDefault="00FF3B05" w:rsidP="00611D06">
      <w:pPr>
        <w:pStyle w:val="GlossaryTerm"/>
        <w:framePr w:wrap="around"/>
        <w:spacing w:line="240" w:lineRule="auto"/>
        <w:rPr>
          <w:rStyle w:val="HighlightedWords-Colour"/>
          <w:b/>
          <w:bCs w:val="0"/>
        </w:rPr>
      </w:pPr>
      <w:bookmarkStart w:id="126" w:name="_Ref187303245"/>
      <w:r w:rsidRPr="006420D5">
        <w:rPr>
          <w:rStyle w:val="HighlightedWords-Colour"/>
          <w:b/>
          <w:bCs w:val="0"/>
        </w:rPr>
        <w:t>Unique Student Identifier (USI)</w:t>
      </w:r>
      <w:bookmarkEnd w:id="126"/>
    </w:p>
    <w:p w14:paraId="423F7B26" w14:textId="77777777" w:rsidR="00FF3B05" w:rsidRDefault="00FF3B05" w:rsidP="00611D06">
      <w:pPr>
        <w:pStyle w:val="ListParagraph"/>
        <w:spacing w:before="0" w:after="0" w:line="240" w:lineRule="auto"/>
        <w:ind w:left="420" w:firstLine="0"/>
      </w:pPr>
    </w:p>
    <w:p w14:paraId="18642584" w14:textId="77777777" w:rsidR="00FF3B05" w:rsidRDefault="00FF3B05" w:rsidP="00611D06">
      <w:pPr>
        <w:pStyle w:val="ListParagraph"/>
        <w:spacing w:before="0" w:after="0" w:line="240" w:lineRule="auto"/>
        <w:ind w:left="420" w:firstLine="0"/>
      </w:pPr>
    </w:p>
    <w:p w14:paraId="55000215" w14:textId="77777777" w:rsidR="00FF3B05" w:rsidRDefault="00FF3B05" w:rsidP="0096246E">
      <w:pPr>
        <w:pStyle w:val="ListParagraph"/>
        <w:numPr>
          <w:ilvl w:val="0"/>
          <w:numId w:val="9"/>
        </w:numPr>
        <w:spacing w:before="0" w:after="0" w:line="240" w:lineRule="auto"/>
      </w:pPr>
      <w:r w:rsidRPr="00AD0B44">
        <w:t>Your USI is a</w:t>
      </w:r>
      <w:r>
        <w:t xml:space="preserve"> </w:t>
      </w:r>
      <w:bookmarkStart w:id="127" w:name="_Hlk152568870"/>
      <w:r>
        <w:t>10-digit alpha-numeric</w:t>
      </w:r>
      <w:r w:rsidRPr="00AD0B44">
        <w:t xml:space="preserve"> </w:t>
      </w:r>
      <w:bookmarkStart w:id="128" w:name="_Hlk55823318"/>
      <w:r w:rsidRPr="00AD0B44">
        <w:t xml:space="preserve">identifier </w:t>
      </w:r>
      <w:bookmarkEnd w:id="127"/>
      <w:r w:rsidRPr="00AD0B44">
        <w:t xml:space="preserve">assigned to you by the Student Identifiers Registrar under the </w:t>
      </w:r>
      <w:r w:rsidRPr="00082C28">
        <w:rPr>
          <w:i/>
          <w:iCs/>
        </w:rPr>
        <w:t xml:space="preserve">Student Identifiers Act 2014. </w:t>
      </w:r>
      <w:bookmarkEnd w:id="128"/>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67" w:history="1">
        <w:r w:rsidRPr="00082C28">
          <w:rPr>
            <w:rStyle w:val="Hyperlink"/>
            <w:rFonts w:eastAsiaTheme="majorEastAsia"/>
          </w:rPr>
          <w:t>www.usi.gov.au</w:t>
        </w:r>
      </w:hyperlink>
      <w:r w:rsidRPr="00AD0B44">
        <w:t>.</w:t>
      </w:r>
    </w:p>
    <w:p w14:paraId="120B2E86" w14:textId="7578F8D5" w:rsidR="00480F47" w:rsidRDefault="00480F47" w:rsidP="00611D06">
      <w:pPr>
        <w:spacing w:before="0" w:after="0" w:line="240" w:lineRule="auto"/>
      </w:pPr>
    </w:p>
    <w:sectPr w:rsidR="00480F47" w:rsidSect="00916F50">
      <w:headerReference w:type="default" r:id="rId68"/>
      <w:footerReference w:type="default" r:id="rId69"/>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F5AEC" w14:textId="77777777" w:rsidR="005004CA" w:rsidRDefault="005004CA" w:rsidP="00DE2A26">
      <w:pPr>
        <w:spacing w:after="0" w:line="240" w:lineRule="auto"/>
      </w:pPr>
      <w:r>
        <w:separator/>
      </w:r>
    </w:p>
  </w:endnote>
  <w:endnote w:type="continuationSeparator" w:id="0">
    <w:p w14:paraId="22CCDC6C" w14:textId="77777777" w:rsidR="005004CA" w:rsidRDefault="005004CA" w:rsidP="00DE2A26">
      <w:pPr>
        <w:spacing w:after="0" w:line="240" w:lineRule="auto"/>
      </w:pPr>
      <w:r>
        <w:continuationSeparator/>
      </w:r>
    </w:p>
  </w:endnote>
  <w:endnote w:type="continuationNotice" w:id="1">
    <w:p w14:paraId="76230F02" w14:textId="77777777" w:rsidR="005004CA" w:rsidRDefault="005004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C26B" w14:textId="7E54CA05"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4F1BCBDB" wp14:editId="78686167">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314C7F9">
            <v:shape id="Curve Footer Box"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6912609,585470" o:spid="_x0000_s1026" fillcolor="#f5f7fd [3214]" stroked="f" path="m6803999,l108000,,65960,8486,31630,31630,8486,65960,,108000,,477253r8486,42041l31630,553623r34330,23144l108000,585254r6695999,l6846040,576767r34329,-23144l6903513,519294r8487,-42041l6912000,108000r-8487,-42040l6880369,31630,6846040,8486,68039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w14:anchorId="3287E530">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CA2FAB">
          <w:t>September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DBC0" w14:textId="77777777" w:rsidR="005004CA" w:rsidRDefault="005004CA" w:rsidP="00DE2A26">
      <w:pPr>
        <w:spacing w:after="0" w:line="240" w:lineRule="auto"/>
      </w:pPr>
      <w:r>
        <w:separator/>
      </w:r>
    </w:p>
  </w:footnote>
  <w:footnote w:type="continuationSeparator" w:id="0">
    <w:p w14:paraId="6E52B143" w14:textId="77777777" w:rsidR="005004CA" w:rsidRDefault="005004CA" w:rsidP="00DE2A26">
      <w:pPr>
        <w:spacing w:after="0" w:line="240" w:lineRule="auto"/>
      </w:pPr>
      <w:r>
        <w:continuationSeparator/>
      </w:r>
    </w:p>
  </w:footnote>
  <w:footnote w:type="continuationNotice" w:id="1">
    <w:p w14:paraId="17966CD5" w14:textId="77777777" w:rsidR="005004CA" w:rsidRDefault="005004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54A1" w14:textId="167D6DD5" w:rsidR="00C80861" w:rsidRDefault="00233E78" w:rsidP="009B3A43">
    <w:pPr>
      <w:pStyle w:val="Header"/>
      <w:ind w:right="64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453C42">
          <w:t>FEE-FREE Uni Ready Course Commonwealth supported place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6F52311"/>
    <w:multiLevelType w:val="hybridMultilevel"/>
    <w:tmpl w:val="F1F4AEE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7"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8" w15:restartNumberingAfterBreak="0">
    <w:nsid w:val="49B32822"/>
    <w:multiLevelType w:val="multilevel"/>
    <w:tmpl w:val="9658118E"/>
    <w:numStyleLink w:val="Lst-Bulleted"/>
  </w:abstractNum>
  <w:abstractNum w:abstractNumId="9" w15:restartNumberingAfterBreak="0">
    <w:nsid w:val="4AA44C1A"/>
    <w:multiLevelType w:val="hybridMultilevel"/>
    <w:tmpl w:val="AEF0AAB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5ECA3217"/>
    <w:multiLevelType w:val="multilevel"/>
    <w:tmpl w:val="25DE2A92"/>
    <w:numStyleLink w:val="Lst-Numbers"/>
  </w:abstractNum>
  <w:abstractNum w:abstractNumId="13"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084AA7"/>
    <w:multiLevelType w:val="hybridMultilevel"/>
    <w:tmpl w:val="56FA4E0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7CC01305"/>
    <w:multiLevelType w:val="hybridMultilevel"/>
    <w:tmpl w:val="A05A260E"/>
    <w:lvl w:ilvl="0" w:tplc="FFFFFFFF">
      <w:start w:val="13"/>
      <w:numFmt w:val="bullet"/>
      <w:lvlText w:val="—"/>
      <w:lvlJc w:val="left"/>
      <w:pPr>
        <w:ind w:left="420" w:hanging="360"/>
      </w:pPr>
      <w:rPr>
        <w:rFonts w:ascii="Arial" w:eastAsia="Times New Roman" w:hAnsi="Arial" w:cs="Arial" w:hint="default"/>
      </w:rPr>
    </w:lvl>
    <w:lvl w:ilvl="1" w:tplc="42C02372">
      <w:numFmt w:val="bullet"/>
      <w:lvlText w:val="‒"/>
      <w:lvlJc w:val="left"/>
      <w:pPr>
        <w:ind w:left="720" w:hanging="360"/>
      </w:pPr>
      <w:rPr>
        <w:rFonts w:ascii="Arial" w:eastAsia="Times New Roman" w:hAnsi="Arial"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601258245">
    <w:abstractNumId w:val="0"/>
  </w:num>
  <w:num w:numId="2" w16cid:durableId="1952273792">
    <w:abstractNumId w:val="13"/>
  </w:num>
  <w:num w:numId="3" w16cid:durableId="1033113616">
    <w:abstractNumId w:val="6"/>
  </w:num>
  <w:num w:numId="4" w16cid:durableId="1447653592">
    <w:abstractNumId w:val="7"/>
  </w:num>
  <w:num w:numId="5" w16cid:durableId="1454255061">
    <w:abstractNumId w:val="8"/>
    <w:lvlOverride w:ilvl="0">
      <w:lvl w:ilvl="0">
        <w:start w:val="1"/>
        <w:numFmt w:val="bullet"/>
        <w:pStyle w:val="ListBullet"/>
        <w:lvlText w:val="–"/>
        <w:lvlJc w:val="left"/>
        <w:pPr>
          <w:ind w:left="714" w:hanging="357"/>
        </w:pPr>
        <w:rPr>
          <w:rFonts w:asciiTheme="minorHAnsi" w:hAnsiTheme="minorHAnsi" w:cs="Times New Roman" w:hint="default"/>
        </w:rPr>
      </w:lvl>
    </w:lvlOverride>
    <w:lvlOverride w:ilvl="1">
      <w:lvl w:ilvl="1">
        <w:start w:val="1"/>
        <w:numFmt w:val="bullet"/>
        <w:pStyle w:val="ListBullet2"/>
        <w:lvlText w:val="–"/>
        <w:lvlJc w:val="left"/>
        <w:pPr>
          <w:ind w:left="1071" w:hanging="357"/>
        </w:pPr>
        <w:rPr>
          <w:rFonts w:ascii="Arial" w:hAnsi="Arial" w:hint="default"/>
        </w:rPr>
      </w:lvl>
    </w:lvlOverride>
    <w:lvlOverride w:ilvl="2">
      <w:lvl w:ilvl="2">
        <w:start w:val="1"/>
        <w:numFmt w:val="bullet"/>
        <w:pStyle w:val="ListBullet3"/>
        <w:lvlText w:val="–"/>
        <w:lvlJc w:val="left"/>
        <w:pPr>
          <w:ind w:left="1428" w:hanging="357"/>
        </w:pPr>
        <w:rPr>
          <w:rFonts w:ascii="Arial" w:hAnsi="Arial" w:hint="default"/>
        </w:rPr>
      </w:lvl>
    </w:lvlOverride>
    <w:lvlOverride w:ilvl="3">
      <w:lvl w:ilvl="3">
        <w:start w:val="1"/>
        <w:numFmt w:val="bullet"/>
        <w:lvlText w:val=""/>
        <w:lvlJc w:val="left"/>
        <w:pPr>
          <w:ind w:left="1785" w:hanging="357"/>
        </w:pPr>
        <w:rPr>
          <w:rFonts w:ascii="Symbol" w:hAnsi="Symbol" w:hint="default"/>
        </w:rPr>
      </w:lvl>
    </w:lvlOverride>
    <w:lvlOverride w:ilvl="4">
      <w:lvl w:ilvl="4">
        <w:start w:val="1"/>
        <w:numFmt w:val="bullet"/>
        <w:lvlText w:val="o"/>
        <w:lvlJc w:val="left"/>
        <w:pPr>
          <w:ind w:left="2142" w:hanging="357"/>
        </w:pPr>
        <w:rPr>
          <w:rFonts w:ascii="Courier New" w:hAnsi="Courier New" w:cs="Courier New" w:hint="default"/>
        </w:rPr>
      </w:lvl>
    </w:lvlOverride>
    <w:lvlOverride w:ilvl="5">
      <w:lvl w:ilvl="5">
        <w:start w:val="1"/>
        <w:numFmt w:val="bullet"/>
        <w:lvlText w:val=""/>
        <w:lvlJc w:val="left"/>
        <w:pPr>
          <w:ind w:left="2499" w:hanging="357"/>
        </w:pPr>
        <w:rPr>
          <w:rFonts w:ascii="Wingdings" w:hAnsi="Wingdings" w:hint="default"/>
        </w:rPr>
      </w:lvl>
    </w:lvlOverride>
    <w:lvlOverride w:ilvl="6">
      <w:lvl w:ilvl="6">
        <w:start w:val="1"/>
        <w:numFmt w:val="bullet"/>
        <w:lvlText w:val=""/>
        <w:lvlJc w:val="left"/>
        <w:pPr>
          <w:ind w:left="2856" w:hanging="357"/>
        </w:pPr>
        <w:rPr>
          <w:rFonts w:ascii="Symbol" w:hAnsi="Symbol" w:hint="default"/>
        </w:rPr>
      </w:lvl>
    </w:lvlOverride>
    <w:lvlOverride w:ilvl="7">
      <w:lvl w:ilvl="7">
        <w:start w:val="1"/>
        <w:numFmt w:val="bullet"/>
        <w:lvlText w:val="o"/>
        <w:lvlJc w:val="left"/>
        <w:pPr>
          <w:ind w:left="3213" w:hanging="357"/>
        </w:pPr>
        <w:rPr>
          <w:rFonts w:ascii="Courier New" w:hAnsi="Courier New" w:cs="Courier New" w:hint="default"/>
        </w:rPr>
      </w:lvl>
    </w:lvlOverride>
    <w:lvlOverride w:ilvl="8">
      <w:lvl w:ilvl="8">
        <w:start w:val="1"/>
        <w:numFmt w:val="bullet"/>
        <w:lvlText w:val=""/>
        <w:lvlJc w:val="left"/>
        <w:pPr>
          <w:ind w:left="3570" w:hanging="357"/>
        </w:pPr>
        <w:rPr>
          <w:rFonts w:ascii="Wingdings" w:hAnsi="Wingdings" w:hint="default"/>
        </w:rPr>
      </w:lvl>
    </w:lvlOverride>
  </w:num>
  <w:num w:numId="6" w16cid:durableId="1266696211">
    <w:abstractNumId w:val="12"/>
  </w:num>
  <w:num w:numId="7" w16cid:durableId="1093741742">
    <w:abstractNumId w:val="11"/>
  </w:num>
  <w:num w:numId="8" w16cid:durableId="564030974">
    <w:abstractNumId w:val="2"/>
  </w:num>
  <w:num w:numId="9" w16cid:durableId="1092160752">
    <w:abstractNumId w:val="10"/>
  </w:num>
  <w:num w:numId="10" w16cid:durableId="1581327301">
    <w:abstractNumId w:val="15"/>
  </w:num>
  <w:num w:numId="11" w16cid:durableId="1664579091">
    <w:abstractNumId w:val="16"/>
  </w:num>
  <w:num w:numId="12" w16cid:durableId="294915031">
    <w:abstractNumId w:val="14"/>
  </w:num>
  <w:num w:numId="13" w16cid:durableId="270207233">
    <w:abstractNumId w:val="3"/>
  </w:num>
  <w:num w:numId="14" w16cid:durableId="1447239456">
    <w:abstractNumId w:val="17"/>
  </w:num>
  <w:num w:numId="15" w16cid:durableId="2052412628">
    <w:abstractNumId w:val="1"/>
  </w:num>
  <w:num w:numId="16" w16cid:durableId="506099631">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10F"/>
    <w:rsid w:val="00001490"/>
    <w:rsid w:val="0000383F"/>
    <w:rsid w:val="00013A77"/>
    <w:rsid w:val="00014496"/>
    <w:rsid w:val="000148E8"/>
    <w:rsid w:val="00015E51"/>
    <w:rsid w:val="00020F34"/>
    <w:rsid w:val="00031900"/>
    <w:rsid w:val="000465B7"/>
    <w:rsid w:val="000604D0"/>
    <w:rsid w:val="000630D6"/>
    <w:rsid w:val="000637C9"/>
    <w:rsid w:val="00075FFF"/>
    <w:rsid w:val="000912E9"/>
    <w:rsid w:val="00091E48"/>
    <w:rsid w:val="00092F0C"/>
    <w:rsid w:val="000A2DAA"/>
    <w:rsid w:val="000A678E"/>
    <w:rsid w:val="000B0359"/>
    <w:rsid w:val="000C23AB"/>
    <w:rsid w:val="000D0D4C"/>
    <w:rsid w:val="000F0404"/>
    <w:rsid w:val="000F3126"/>
    <w:rsid w:val="0010465B"/>
    <w:rsid w:val="0011444B"/>
    <w:rsid w:val="00114651"/>
    <w:rsid w:val="0012161B"/>
    <w:rsid w:val="0012562E"/>
    <w:rsid w:val="001368EF"/>
    <w:rsid w:val="00142297"/>
    <w:rsid w:val="00146E02"/>
    <w:rsid w:val="00151CF0"/>
    <w:rsid w:val="00154C16"/>
    <w:rsid w:val="00156943"/>
    <w:rsid w:val="00164C80"/>
    <w:rsid w:val="001828F1"/>
    <w:rsid w:val="0018340D"/>
    <w:rsid w:val="001843DC"/>
    <w:rsid w:val="00193778"/>
    <w:rsid w:val="00195C18"/>
    <w:rsid w:val="00197972"/>
    <w:rsid w:val="001C3645"/>
    <w:rsid w:val="001D0E39"/>
    <w:rsid w:val="001D567F"/>
    <w:rsid w:val="00207CBA"/>
    <w:rsid w:val="00247644"/>
    <w:rsid w:val="00247C01"/>
    <w:rsid w:val="00254B21"/>
    <w:rsid w:val="00262D12"/>
    <w:rsid w:val="00266223"/>
    <w:rsid w:val="00283F48"/>
    <w:rsid w:val="0028558C"/>
    <w:rsid w:val="00285594"/>
    <w:rsid w:val="002859BD"/>
    <w:rsid w:val="00287291"/>
    <w:rsid w:val="002C321F"/>
    <w:rsid w:val="002C5FEE"/>
    <w:rsid w:val="002D755A"/>
    <w:rsid w:val="002E1C45"/>
    <w:rsid w:val="002E50DA"/>
    <w:rsid w:val="002F5B89"/>
    <w:rsid w:val="00302DDD"/>
    <w:rsid w:val="0030794E"/>
    <w:rsid w:val="00323E37"/>
    <w:rsid w:val="003449E4"/>
    <w:rsid w:val="00353C62"/>
    <w:rsid w:val="00360B09"/>
    <w:rsid w:val="0037009F"/>
    <w:rsid w:val="00373645"/>
    <w:rsid w:val="003763BE"/>
    <w:rsid w:val="00377D58"/>
    <w:rsid w:val="003858DF"/>
    <w:rsid w:val="003949D8"/>
    <w:rsid w:val="003950EC"/>
    <w:rsid w:val="003A2B4E"/>
    <w:rsid w:val="003C4A1A"/>
    <w:rsid w:val="003F0F40"/>
    <w:rsid w:val="003F48E5"/>
    <w:rsid w:val="003F5A66"/>
    <w:rsid w:val="003F794A"/>
    <w:rsid w:val="0041669B"/>
    <w:rsid w:val="00422FF3"/>
    <w:rsid w:val="00433540"/>
    <w:rsid w:val="00434901"/>
    <w:rsid w:val="00434D5F"/>
    <w:rsid w:val="00435CD9"/>
    <w:rsid w:val="00450ED9"/>
    <w:rsid w:val="00451496"/>
    <w:rsid w:val="00453C42"/>
    <w:rsid w:val="004639EE"/>
    <w:rsid w:val="00480F47"/>
    <w:rsid w:val="0048780D"/>
    <w:rsid w:val="004957BE"/>
    <w:rsid w:val="004C3667"/>
    <w:rsid w:val="004C77DB"/>
    <w:rsid w:val="004D22CE"/>
    <w:rsid w:val="004D3780"/>
    <w:rsid w:val="004E7A99"/>
    <w:rsid w:val="005004CA"/>
    <w:rsid w:val="00510484"/>
    <w:rsid w:val="0051513B"/>
    <w:rsid w:val="00524C95"/>
    <w:rsid w:val="00525EB9"/>
    <w:rsid w:val="00541231"/>
    <w:rsid w:val="0054648F"/>
    <w:rsid w:val="00546AEB"/>
    <w:rsid w:val="005472A3"/>
    <w:rsid w:val="00562A39"/>
    <w:rsid w:val="00575B63"/>
    <w:rsid w:val="005773C9"/>
    <w:rsid w:val="005A1176"/>
    <w:rsid w:val="005A11C9"/>
    <w:rsid w:val="005C6AEE"/>
    <w:rsid w:val="005E3F52"/>
    <w:rsid w:val="006039C2"/>
    <w:rsid w:val="0060427D"/>
    <w:rsid w:val="00610ED5"/>
    <w:rsid w:val="00611D06"/>
    <w:rsid w:val="00623632"/>
    <w:rsid w:val="006346A8"/>
    <w:rsid w:val="006453BD"/>
    <w:rsid w:val="006463E2"/>
    <w:rsid w:val="00660127"/>
    <w:rsid w:val="00660577"/>
    <w:rsid w:val="006645A6"/>
    <w:rsid w:val="006652FF"/>
    <w:rsid w:val="00667821"/>
    <w:rsid w:val="00671227"/>
    <w:rsid w:val="00676907"/>
    <w:rsid w:val="006A6F3C"/>
    <w:rsid w:val="006B4690"/>
    <w:rsid w:val="006D2EC4"/>
    <w:rsid w:val="006D3098"/>
    <w:rsid w:val="006D4D6C"/>
    <w:rsid w:val="006D5205"/>
    <w:rsid w:val="006E009B"/>
    <w:rsid w:val="006E2576"/>
    <w:rsid w:val="006F686A"/>
    <w:rsid w:val="00701FAB"/>
    <w:rsid w:val="00702CE9"/>
    <w:rsid w:val="00704EF7"/>
    <w:rsid w:val="00706824"/>
    <w:rsid w:val="007228A8"/>
    <w:rsid w:val="00724F28"/>
    <w:rsid w:val="00730867"/>
    <w:rsid w:val="00731410"/>
    <w:rsid w:val="00737E43"/>
    <w:rsid w:val="00743950"/>
    <w:rsid w:val="00750A6D"/>
    <w:rsid w:val="00750FFB"/>
    <w:rsid w:val="00762F6E"/>
    <w:rsid w:val="007671C1"/>
    <w:rsid w:val="007758C6"/>
    <w:rsid w:val="007A615B"/>
    <w:rsid w:val="007A741B"/>
    <w:rsid w:val="007B3DBC"/>
    <w:rsid w:val="007B6A86"/>
    <w:rsid w:val="007C5E18"/>
    <w:rsid w:val="007E3375"/>
    <w:rsid w:val="007E510F"/>
    <w:rsid w:val="00813B79"/>
    <w:rsid w:val="00831781"/>
    <w:rsid w:val="008515C4"/>
    <w:rsid w:val="0086397D"/>
    <w:rsid w:val="00866F3E"/>
    <w:rsid w:val="0088526A"/>
    <w:rsid w:val="0088795F"/>
    <w:rsid w:val="0089490C"/>
    <w:rsid w:val="00895B67"/>
    <w:rsid w:val="008A4018"/>
    <w:rsid w:val="008A54A2"/>
    <w:rsid w:val="008B74FB"/>
    <w:rsid w:val="008B7FF0"/>
    <w:rsid w:val="008E4CD3"/>
    <w:rsid w:val="00902F38"/>
    <w:rsid w:val="009072DC"/>
    <w:rsid w:val="009115BC"/>
    <w:rsid w:val="009137B5"/>
    <w:rsid w:val="00916F50"/>
    <w:rsid w:val="00930F93"/>
    <w:rsid w:val="00940BB2"/>
    <w:rsid w:val="00942873"/>
    <w:rsid w:val="0094602E"/>
    <w:rsid w:val="0096246E"/>
    <w:rsid w:val="009639D0"/>
    <w:rsid w:val="00965523"/>
    <w:rsid w:val="00995A73"/>
    <w:rsid w:val="009A6873"/>
    <w:rsid w:val="009B3A43"/>
    <w:rsid w:val="009B46FF"/>
    <w:rsid w:val="009D7C93"/>
    <w:rsid w:val="009E0E14"/>
    <w:rsid w:val="009E54E0"/>
    <w:rsid w:val="009E5E11"/>
    <w:rsid w:val="009E7C0C"/>
    <w:rsid w:val="009F0F72"/>
    <w:rsid w:val="009F79B1"/>
    <w:rsid w:val="00A070CC"/>
    <w:rsid w:val="00A20AAB"/>
    <w:rsid w:val="00A3366C"/>
    <w:rsid w:val="00A54CD0"/>
    <w:rsid w:val="00A65FB4"/>
    <w:rsid w:val="00A75EFA"/>
    <w:rsid w:val="00A771A5"/>
    <w:rsid w:val="00A80E3E"/>
    <w:rsid w:val="00A910DE"/>
    <w:rsid w:val="00A92A99"/>
    <w:rsid w:val="00A9545E"/>
    <w:rsid w:val="00AA0459"/>
    <w:rsid w:val="00AC2482"/>
    <w:rsid w:val="00AD6BEE"/>
    <w:rsid w:val="00AE296B"/>
    <w:rsid w:val="00B06B68"/>
    <w:rsid w:val="00B112BC"/>
    <w:rsid w:val="00B13ED4"/>
    <w:rsid w:val="00B301CA"/>
    <w:rsid w:val="00B468A1"/>
    <w:rsid w:val="00B54EC8"/>
    <w:rsid w:val="00B626B7"/>
    <w:rsid w:val="00B636EB"/>
    <w:rsid w:val="00B8132F"/>
    <w:rsid w:val="00B8774F"/>
    <w:rsid w:val="00B902E3"/>
    <w:rsid w:val="00B9051C"/>
    <w:rsid w:val="00BC2CD8"/>
    <w:rsid w:val="00BC55D3"/>
    <w:rsid w:val="00BC692B"/>
    <w:rsid w:val="00BD29E4"/>
    <w:rsid w:val="00BE4222"/>
    <w:rsid w:val="00BF73E6"/>
    <w:rsid w:val="00C00983"/>
    <w:rsid w:val="00C03FF4"/>
    <w:rsid w:val="00C13981"/>
    <w:rsid w:val="00C17AAE"/>
    <w:rsid w:val="00C22C74"/>
    <w:rsid w:val="00C26938"/>
    <w:rsid w:val="00C32F55"/>
    <w:rsid w:val="00C43A6E"/>
    <w:rsid w:val="00C53D1F"/>
    <w:rsid w:val="00C645B7"/>
    <w:rsid w:val="00C743A0"/>
    <w:rsid w:val="00C80861"/>
    <w:rsid w:val="00CA2FAB"/>
    <w:rsid w:val="00CB03C0"/>
    <w:rsid w:val="00CB09F6"/>
    <w:rsid w:val="00CB2F17"/>
    <w:rsid w:val="00CB698A"/>
    <w:rsid w:val="00CB7A91"/>
    <w:rsid w:val="00CC41A5"/>
    <w:rsid w:val="00CC4589"/>
    <w:rsid w:val="00CC4F7A"/>
    <w:rsid w:val="00CC5325"/>
    <w:rsid w:val="00CC7AE4"/>
    <w:rsid w:val="00CD6F93"/>
    <w:rsid w:val="00CE390F"/>
    <w:rsid w:val="00CE572C"/>
    <w:rsid w:val="00CF2F97"/>
    <w:rsid w:val="00CF7C88"/>
    <w:rsid w:val="00D114EE"/>
    <w:rsid w:val="00D16BBF"/>
    <w:rsid w:val="00D27401"/>
    <w:rsid w:val="00D331A0"/>
    <w:rsid w:val="00D36A3C"/>
    <w:rsid w:val="00D60D65"/>
    <w:rsid w:val="00D72EDF"/>
    <w:rsid w:val="00D74C00"/>
    <w:rsid w:val="00D93ADA"/>
    <w:rsid w:val="00DA3239"/>
    <w:rsid w:val="00DA6FD2"/>
    <w:rsid w:val="00DA7461"/>
    <w:rsid w:val="00DB2171"/>
    <w:rsid w:val="00DB310B"/>
    <w:rsid w:val="00DB3E55"/>
    <w:rsid w:val="00DB5B48"/>
    <w:rsid w:val="00DC4162"/>
    <w:rsid w:val="00DC76D3"/>
    <w:rsid w:val="00DD1C29"/>
    <w:rsid w:val="00DE2A26"/>
    <w:rsid w:val="00DE313B"/>
    <w:rsid w:val="00DF46B5"/>
    <w:rsid w:val="00DF67C8"/>
    <w:rsid w:val="00E0108E"/>
    <w:rsid w:val="00E0601B"/>
    <w:rsid w:val="00E13B1E"/>
    <w:rsid w:val="00E33800"/>
    <w:rsid w:val="00E35D21"/>
    <w:rsid w:val="00E37466"/>
    <w:rsid w:val="00E43527"/>
    <w:rsid w:val="00E4647A"/>
    <w:rsid w:val="00E50232"/>
    <w:rsid w:val="00E53DDF"/>
    <w:rsid w:val="00E554BA"/>
    <w:rsid w:val="00E57AF4"/>
    <w:rsid w:val="00E6306E"/>
    <w:rsid w:val="00E7219F"/>
    <w:rsid w:val="00E7748A"/>
    <w:rsid w:val="00E90F22"/>
    <w:rsid w:val="00E92D4D"/>
    <w:rsid w:val="00E92F92"/>
    <w:rsid w:val="00E97A06"/>
    <w:rsid w:val="00EA011E"/>
    <w:rsid w:val="00EC3D84"/>
    <w:rsid w:val="00ED083D"/>
    <w:rsid w:val="00EE5E46"/>
    <w:rsid w:val="00EE79CA"/>
    <w:rsid w:val="00F14EA1"/>
    <w:rsid w:val="00F540F2"/>
    <w:rsid w:val="00F741FD"/>
    <w:rsid w:val="00F75646"/>
    <w:rsid w:val="00F76952"/>
    <w:rsid w:val="00F77ABA"/>
    <w:rsid w:val="00F8595E"/>
    <w:rsid w:val="00F924A3"/>
    <w:rsid w:val="00F9265B"/>
    <w:rsid w:val="00FB1890"/>
    <w:rsid w:val="00FB19BC"/>
    <w:rsid w:val="00FD3FAB"/>
    <w:rsid w:val="00FE36FB"/>
    <w:rsid w:val="00FE5377"/>
    <w:rsid w:val="00FE7D3A"/>
    <w:rsid w:val="00FF1515"/>
    <w:rsid w:val="00FF3B05"/>
    <w:rsid w:val="00FF4B66"/>
    <w:rsid w:val="00FF75C5"/>
    <w:rsid w:val="02AE49A5"/>
    <w:rsid w:val="08417D64"/>
    <w:rsid w:val="1FB11EDC"/>
    <w:rsid w:val="277A5585"/>
    <w:rsid w:val="3B2BB068"/>
    <w:rsid w:val="3EFC9232"/>
    <w:rsid w:val="3F0BC472"/>
    <w:rsid w:val="4059B123"/>
    <w:rsid w:val="453C9111"/>
    <w:rsid w:val="58E2EA53"/>
    <w:rsid w:val="64301CA2"/>
    <w:rsid w:val="69536232"/>
    <w:rsid w:val="6D4EDCC1"/>
    <w:rsid w:val="798B42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B7EC2"/>
  <w15:chartTrackingRefBased/>
  <w15:docId w15:val="{D60F4972-FDEA-4552-9C10-DEAE8007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7A2842"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8"/>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8"/>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8"/>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7A2842"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FEFF3" w:themeFill="accent5" w:themeFillTint="33"/>
    </w:tcPr>
    <w:tblStylePr w:type="firstRow">
      <w:rPr>
        <w:b/>
        <w:bCs/>
      </w:rPr>
      <w:tblPr/>
      <w:tcPr>
        <w:shd w:val="clear" w:color="auto" w:fill="FFDFE8" w:themeFill="accent5" w:themeFillTint="66"/>
      </w:tcPr>
    </w:tblStylePr>
    <w:tblStylePr w:type="lastRow">
      <w:rPr>
        <w:b/>
        <w:bCs/>
        <w:color w:val="32323E" w:themeColor="text1"/>
      </w:rPr>
      <w:tblPr/>
      <w:tcPr>
        <w:shd w:val="clear" w:color="auto" w:fill="FFDFE8" w:themeFill="accent5" w:themeFillTint="66"/>
      </w:tcPr>
    </w:tblStylePr>
    <w:tblStylePr w:type="firstCol">
      <w:rPr>
        <w:color w:val="FFFFFF" w:themeColor="background1"/>
      </w:rPr>
      <w:tblPr/>
      <w:tcPr>
        <w:shd w:val="clear" w:color="auto" w:fill="FF4378" w:themeFill="accent5" w:themeFillShade="BF"/>
      </w:tcPr>
    </w:tblStylePr>
    <w:tblStylePr w:type="lastCol">
      <w:rPr>
        <w:color w:val="FFFFFF" w:themeColor="background1"/>
      </w:rPr>
      <w:tblPr/>
      <w:tcPr>
        <w:shd w:val="clear" w:color="auto" w:fill="FF4378" w:themeFill="accent5" w:themeFillShade="BF"/>
      </w:tc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DCAD5" w:themeFill="accent6" w:themeFillTint="33"/>
    </w:tcPr>
    <w:tblStylePr w:type="firstRow">
      <w:rPr>
        <w:b/>
        <w:bCs/>
      </w:rPr>
      <w:tblPr/>
      <w:tcPr>
        <w:shd w:val="clear" w:color="auto" w:fill="DC96AC" w:themeFill="accent6" w:themeFillTint="66"/>
      </w:tcPr>
    </w:tblStylePr>
    <w:tblStylePr w:type="lastRow">
      <w:rPr>
        <w:b/>
        <w:bCs/>
        <w:color w:val="32323E" w:themeColor="text1"/>
      </w:rPr>
      <w:tblPr/>
      <w:tcPr>
        <w:shd w:val="clear" w:color="auto" w:fill="DC96AC" w:themeFill="accent6" w:themeFillTint="66"/>
      </w:tcPr>
    </w:tblStylePr>
    <w:tblStylePr w:type="firstCol">
      <w:rPr>
        <w:color w:val="FFFFFF" w:themeColor="background1"/>
      </w:rPr>
      <w:tblPr/>
      <w:tcPr>
        <w:shd w:val="clear" w:color="auto" w:fill="5B1E31" w:themeFill="accent6" w:themeFillShade="BF"/>
      </w:tcPr>
    </w:tblStylePr>
    <w:tblStylePr w:type="lastCol">
      <w:rPr>
        <w:color w:val="FFFFFF" w:themeColor="background1"/>
      </w:rPr>
      <w:tblPr/>
      <w:tcPr>
        <w:shd w:val="clear" w:color="auto" w:fill="5B1E31" w:themeFill="accent6" w:themeFillShade="BF"/>
      </w:tc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FF7F9" w:themeFill="accent5" w:themeFillTint="19"/>
    </w:tcPr>
    <w:tblStylePr w:type="firstRow">
      <w:rPr>
        <w:b/>
        <w:bCs/>
        <w:color w:val="FFFFFF" w:themeColor="background1"/>
      </w:rPr>
      <w:tblPr/>
      <w:tcPr>
        <w:tcBorders>
          <w:bottom w:val="single" w:sz="12" w:space="0" w:color="FFFFFF" w:themeColor="background1"/>
        </w:tcBorders>
        <w:shd w:val="clear" w:color="auto" w:fill="612034" w:themeFill="accent6" w:themeFillShade="CC"/>
      </w:tcPr>
    </w:tblStylePr>
    <w:tblStylePr w:type="lastRow">
      <w:rPr>
        <w:b/>
        <w:bCs/>
        <w:color w:val="612034"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F0" w:themeFill="accent5" w:themeFillTint="3F"/>
      </w:tcPr>
    </w:tblStylePr>
    <w:tblStylePr w:type="band1Horz">
      <w:tblPr/>
      <w:tcPr>
        <w:shd w:val="clear" w:color="auto" w:fill="FFEFF3"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6E5EA" w:themeFill="accent6" w:themeFillTint="19"/>
    </w:tcPr>
    <w:tblStylePr w:type="firstRow">
      <w:rPr>
        <w:b/>
        <w:bCs/>
        <w:color w:val="FFFFFF" w:themeColor="background1"/>
      </w:rPr>
      <w:tblPr/>
      <w:tcPr>
        <w:tcBorders>
          <w:bottom w:val="single" w:sz="12" w:space="0" w:color="FFFFFF" w:themeColor="background1"/>
        </w:tcBorders>
        <w:shd w:val="clear" w:color="auto" w:fill="FF5988" w:themeFill="accent5" w:themeFillShade="CC"/>
      </w:tcPr>
    </w:tblStylePr>
    <w:tblStylePr w:type="lastRow">
      <w:rPr>
        <w:b/>
        <w:bCs/>
        <w:color w:val="FF5988"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ECB" w:themeFill="accent6" w:themeFillTint="3F"/>
      </w:tcPr>
    </w:tblStylePr>
    <w:tblStylePr w:type="band1Horz">
      <w:tblPr/>
      <w:tcPr>
        <w:shd w:val="clear" w:color="auto" w:fill="EDCAD5"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A2842" w:themeColor="accent6"/>
        <w:left w:val="single" w:sz="4" w:space="0" w:color="FFAFC6" w:themeColor="accent5"/>
        <w:bottom w:val="single" w:sz="4" w:space="0" w:color="FFAFC6" w:themeColor="accent5"/>
        <w:right w:val="single" w:sz="4" w:space="0" w:color="FFAFC6" w:themeColor="accent5"/>
        <w:insideH w:val="single" w:sz="4" w:space="0" w:color="FFFFFF" w:themeColor="background1"/>
        <w:insideV w:val="single" w:sz="4" w:space="0" w:color="FFFFFF" w:themeColor="background1"/>
      </w:tblBorders>
    </w:tblPr>
    <w:tcPr>
      <w:shd w:val="clear" w:color="auto" w:fill="FFF7F9" w:themeFill="accent5" w:themeFillTint="19"/>
    </w:tcPr>
    <w:tblStylePr w:type="firstRow">
      <w:rPr>
        <w:b/>
        <w:bCs/>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034B" w:themeFill="accent5" w:themeFillShade="99"/>
      </w:tcPr>
    </w:tblStylePr>
    <w:tblStylePr w:type="firstCol">
      <w:rPr>
        <w:color w:val="FFFFFF" w:themeColor="background1"/>
      </w:rPr>
      <w:tblPr/>
      <w:tcPr>
        <w:tcBorders>
          <w:top w:val="nil"/>
          <w:left w:val="nil"/>
          <w:bottom w:val="nil"/>
          <w:right w:val="nil"/>
          <w:insideH w:val="single" w:sz="4" w:space="0" w:color="FF034B" w:themeColor="accent5" w:themeShade="99"/>
          <w:insideV w:val="nil"/>
        </w:tcBorders>
        <w:shd w:val="clear" w:color="auto" w:fill="FF034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F034B" w:themeFill="accent5" w:themeFillShade="99"/>
      </w:tcPr>
    </w:tblStylePr>
    <w:tblStylePr w:type="band1Vert">
      <w:tblPr/>
      <w:tcPr>
        <w:shd w:val="clear" w:color="auto" w:fill="FFDFE8" w:themeFill="accent5" w:themeFillTint="66"/>
      </w:tcPr>
    </w:tblStylePr>
    <w:tblStylePr w:type="band1Horz">
      <w:tblPr/>
      <w:tcPr>
        <w:shd w:val="clear" w:color="auto" w:fill="FFD7E2"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FFAFC6" w:themeColor="accent5"/>
        <w:left w:val="single" w:sz="4" w:space="0" w:color="7A2842" w:themeColor="accent6"/>
        <w:bottom w:val="single" w:sz="4" w:space="0" w:color="7A2842" w:themeColor="accent6"/>
        <w:right w:val="single" w:sz="4" w:space="0" w:color="7A2842" w:themeColor="accent6"/>
        <w:insideH w:val="single" w:sz="4" w:space="0" w:color="FFFFFF" w:themeColor="background1"/>
        <w:insideV w:val="single" w:sz="4" w:space="0" w:color="FFFFFF" w:themeColor="background1"/>
      </w:tblBorders>
    </w:tblPr>
    <w:tcPr>
      <w:shd w:val="clear" w:color="auto" w:fill="F6E5EA" w:themeFill="accent6" w:themeFillTint="19"/>
    </w:tcPr>
    <w:tblStylePr w:type="firstRow">
      <w:rPr>
        <w:b/>
        <w:bCs/>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1827" w:themeFill="accent6" w:themeFillShade="99"/>
      </w:tcPr>
    </w:tblStylePr>
    <w:tblStylePr w:type="firstCol">
      <w:rPr>
        <w:color w:val="FFFFFF" w:themeColor="background1"/>
      </w:rPr>
      <w:tblPr/>
      <w:tcPr>
        <w:tcBorders>
          <w:top w:val="nil"/>
          <w:left w:val="nil"/>
          <w:bottom w:val="nil"/>
          <w:right w:val="nil"/>
          <w:insideH w:val="single" w:sz="4" w:space="0" w:color="491827" w:themeColor="accent6" w:themeShade="99"/>
          <w:insideV w:val="nil"/>
        </w:tcBorders>
        <w:shd w:val="clear" w:color="auto" w:fill="49182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1827" w:themeFill="accent6" w:themeFillShade="99"/>
      </w:tcPr>
    </w:tblStylePr>
    <w:tblStylePr w:type="band1Vert">
      <w:tblPr/>
      <w:tcPr>
        <w:shd w:val="clear" w:color="auto" w:fill="DC96AC" w:themeFill="accent6" w:themeFillTint="66"/>
      </w:tcPr>
    </w:tblStylePr>
    <w:tblStylePr w:type="band1Horz">
      <w:tblPr/>
      <w:tcPr>
        <w:shd w:val="clear" w:color="auto" w:fill="D47C97"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FFAF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D600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43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4378" w:themeFill="accent5" w:themeFillShade="BF"/>
      </w:tcPr>
    </w:tblStylePr>
    <w:tblStylePr w:type="band1Vert">
      <w:tblPr/>
      <w:tcPr>
        <w:tcBorders>
          <w:top w:val="nil"/>
          <w:left w:val="nil"/>
          <w:bottom w:val="nil"/>
          <w:right w:val="nil"/>
          <w:insideH w:val="nil"/>
          <w:insideV w:val="nil"/>
        </w:tcBorders>
        <w:shd w:val="clear" w:color="auto" w:fill="FF4378" w:themeFill="accent5" w:themeFillShade="BF"/>
      </w:tcPr>
    </w:tblStylePr>
    <w:tblStylePr w:type="band1Horz">
      <w:tblPr/>
      <w:tcPr>
        <w:tcBorders>
          <w:top w:val="nil"/>
          <w:left w:val="nil"/>
          <w:bottom w:val="nil"/>
          <w:right w:val="nil"/>
          <w:insideH w:val="nil"/>
          <w:insideV w:val="nil"/>
        </w:tcBorders>
        <w:shd w:val="clear" w:color="auto" w:fill="FF4378"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A28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3C14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1E3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1E31" w:themeFill="accent6" w:themeFillShade="BF"/>
      </w:tcPr>
    </w:tblStylePr>
    <w:tblStylePr w:type="band1Vert">
      <w:tblPr/>
      <w:tcPr>
        <w:tcBorders>
          <w:top w:val="nil"/>
          <w:left w:val="nil"/>
          <w:bottom w:val="nil"/>
          <w:right w:val="nil"/>
          <w:insideH w:val="nil"/>
          <w:insideV w:val="nil"/>
        </w:tcBorders>
        <w:shd w:val="clear" w:color="auto" w:fill="5B1E31" w:themeFill="accent6" w:themeFillShade="BF"/>
      </w:tcPr>
    </w:tblStylePr>
    <w:tblStylePr w:type="band1Horz">
      <w:tblPr/>
      <w:tcPr>
        <w:tcBorders>
          <w:top w:val="nil"/>
          <w:left w:val="nil"/>
          <w:bottom w:val="nil"/>
          <w:right w:val="nil"/>
          <w:insideH w:val="nil"/>
          <w:insideV w:val="nil"/>
        </w:tcBorders>
        <w:shd w:val="clear" w:color="auto" w:fill="5B1E31"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FFDFE8" w:themeColor="accent5" w:themeTint="66"/>
        <w:left w:val="single" w:sz="4" w:space="0" w:color="FFDFE8" w:themeColor="accent5" w:themeTint="66"/>
        <w:bottom w:val="single" w:sz="4" w:space="0" w:color="FFDFE8" w:themeColor="accent5" w:themeTint="66"/>
        <w:right w:val="single" w:sz="4" w:space="0" w:color="FFDFE8" w:themeColor="accent5" w:themeTint="66"/>
        <w:insideH w:val="single" w:sz="4" w:space="0" w:color="FFDFE8" w:themeColor="accent5" w:themeTint="66"/>
        <w:insideV w:val="single" w:sz="4" w:space="0" w:color="FFDFE8" w:themeColor="accent5" w:themeTint="66"/>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2" w:space="0" w:color="FFCF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DC96AC" w:themeColor="accent6" w:themeTint="66"/>
        <w:left w:val="single" w:sz="4" w:space="0" w:color="DC96AC" w:themeColor="accent6" w:themeTint="66"/>
        <w:bottom w:val="single" w:sz="4" w:space="0" w:color="DC96AC" w:themeColor="accent6" w:themeTint="66"/>
        <w:right w:val="single" w:sz="4" w:space="0" w:color="DC96AC" w:themeColor="accent6" w:themeTint="66"/>
        <w:insideH w:val="single" w:sz="4" w:space="0" w:color="DC96AC" w:themeColor="accent6" w:themeTint="66"/>
        <w:insideV w:val="single" w:sz="4" w:space="0" w:color="DC96AC" w:themeColor="accent6" w:themeTint="66"/>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2" w:space="0" w:color="CB618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FFCFDC" w:themeColor="accent5" w:themeTint="99"/>
        <w:bottom w:val="single" w:sz="2" w:space="0" w:color="FFCFDC" w:themeColor="accent5" w:themeTint="99"/>
        <w:insideH w:val="single" w:sz="2" w:space="0" w:color="FFCFDC" w:themeColor="accent5" w:themeTint="99"/>
        <w:insideV w:val="single" w:sz="2" w:space="0" w:color="FFCFDC" w:themeColor="accent5" w:themeTint="99"/>
      </w:tblBorders>
    </w:tblPr>
    <w:tblStylePr w:type="firstRow">
      <w:rPr>
        <w:b/>
        <w:bCs/>
      </w:rPr>
      <w:tblPr/>
      <w:tcPr>
        <w:tcBorders>
          <w:top w:val="nil"/>
          <w:bottom w:val="single" w:sz="12" w:space="0" w:color="FFCFDC" w:themeColor="accent5" w:themeTint="99"/>
          <w:insideH w:val="nil"/>
          <w:insideV w:val="nil"/>
        </w:tcBorders>
        <w:shd w:val="clear" w:color="auto" w:fill="FFFFFF" w:themeFill="background1"/>
      </w:tcPr>
    </w:tblStylePr>
    <w:tblStylePr w:type="lastRow">
      <w:rPr>
        <w:b/>
        <w:bCs/>
      </w:rPr>
      <w:tblPr/>
      <w:tcPr>
        <w:tcBorders>
          <w:top w:val="double" w:sz="2" w:space="0" w:color="FFCF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CB6182" w:themeColor="accent6" w:themeTint="99"/>
        <w:bottom w:val="single" w:sz="2" w:space="0" w:color="CB6182" w:themeColor="accent6" w:themeTint="99"/>
        <w:insideH w:val="single" w:sz="2" w:space="0" w:color="CB6182" w:themeColor="accent6" w:themeTint="99"/>
        <w:insideV w:val="single" w:sz="2" w:space="0" w:color="CB6182" w:themeColor="accent6" w:themeTint="99"/>
      </w:tblBorders>
    </w:tblPr>
    <w:tblStylePr w:type="firstRow">
      <w:rPr>
        <w:b/>
        <w:bCs/>
      </w:rPr>
      <w:tblPr/>
      <w:tcPr>
        <w:tcBorders>
          <w:top w:val="nil"/>
          <w:bottom w:val="single" w:sz="12" w:space="0" w:color="CB6182" w:themeColor="accent6" w:themeTint="99"/>
          <w:insideH w:val="nil"/>
          <w:insideV w:val="nil"/>
        </w:tcBorders>
        <w:shd w:val="clear" w:color="auto" w:fill="FFFFFF" w:themeFill="background1"/>
      </w:tcPr>
    </w:tblStylePr>
    <w:tblStylePr w:type="lastRow">
      <w:rPr>
        <w:b/>
        <w:bCs/>
      </w:rPr>
      <w:tblPr/>
      <w:tcPr>
        <w:tcBorders>
          <w:top w:val="double" w:sz="2" w:space="0" w:color="CB618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insideV w:val="nil"/>
        </w:tcBorders>
        <w:shd w:val="clear" w:color="auto" w:fill="FFAFC6" w:themeFill="accent5"/>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insideV w:val="nil"/>
        </w:tcBorders>
        <w:shd w:val="clear" w:color="auto" w:fill="7A2842" w:themeFill="accent6"/>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F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F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F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FC6" w:themeFill="accent5"/>
      </w:tcPr>
    </w:tblStylePr>
    <w:tblStylePr w:type="band1Vert">
      <w:tblPr/>
      <w:tcPr>
        <w:shd w:val="clear" w:color="auto" w:fill="FFDFE8" w:themeFill="accent5" w:themeFillTint="66"/>
      </w:tcPr>
    </w:tblStylePr>
    <w:tblStylePr w:type="band1Horz">
      <w:tblPr/>
      <w:tcPr>
        <w:shd w:val="clear" w:color="auto" w:fill="FFDFE8"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A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28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28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28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2842" w:themeFill="accent6"/>
      </w:tcPr>
    </w:tblStylePr>
    <w:tblStylePr w:type="band1Vert">
      <w:tblPr/>
      <w:tcPr>
        <w:shd w:val="clear" w:color="auto" w:fill="DC96AC" w:themeFill="accent6" w:themeFillTint="66"/>
      </w:tcPr>
    </w:tblStylePr>
    <w:tblStylePr w:type="band1Horz">
      <w:tblPr/>
      <w:tcPr>
        <w:shd w:val="clear" w:color="auto" w:fill="DC96A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18" w:space="0" w:color="FFAFC6" w:themeColor="accent5"/>
          <w:right w:val="single" w:sz="8" w:space="0" w:color="FFAFC6" w:themeColor="accent5"/>
          <w:insideH w:val="nil"/>
          <w:insideV w:val="single" w:sz="8" w:space="0" w:color="FFAF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insideH w:val="nil"/>
          <w:insideV w:val="single" w:sz="8" w:space="0" w:color="FFAF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shd w:val="clear" w:color="auto" w:fill="FFEBF0" w:themeFill="accent5" w:themeFillTint="3F"/>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shd w:val="clear" w:color="auto" w:fill="FFEBF0" w:themeFill="accent5" w:themeFillTint="3F"/>
      </w:tcPr>
    </w:tblStylePr>
    <w:tblStylePr w:type="band2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18" w:space="0" w:color="7A2842" w:themeColor="accent6"/>
          <w:right w:val="single" w:sz="8" w:space="0" w:color="7A2842" w:themeColor="accent6"/>
          <w:insideH w:val="nil"/>
          <w:insideV w:val="single" w:sz="8" w:space="0" w:color="7A28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insideH w:val="nil"/>
          <w:insideV w:val="single" w:sz="8" w:space="0" w:color="7A28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shd w:val="clear" w:color="auto" w:fill="E9BECB" w:themeFill="accent6" w:themeFillTint="3F"/>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shd w:val="clear" w:color="auto" w:fill="E9BECB" w:themeFill="accent6" w:themeFillTint="3F"/>
      </w:tcPr>
    </w:tblStylePr>
    <w:tblStylePr w:type="band2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pPr>
        <w:spacing w:before="0" w:after="0" w:line="240" w:lineRule="auto"/>
      </w:pPr>
      <w:rPr>
        <w:b/>
        <w:bCs/>
        <w:color w:val="FFFFFF" w:themeColor="background1"/>
      </w:rPr>
      <w:tblPr/>
      <w:tcPr>
        <w:shd w:val="clear" w:color="auto" w:fill="FFAFC6" w:themeFill="accent5"/>
      </w:tcPr>
    </w:tblStylePr>
    <w:tblStylePr w:type="lastRow">
      <w:pPr>
        <w:spacing w:before="0" w:after="0" w:line="240" w:lineRule="auto"/>
      </w:pPr>
      <w:rPr>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tcBorders>
      </w:tcPr>
    </w:tblStylePr>
    <w:tblStylePr w:type="firstCol">
      <w:rPr>
        <w:b/>
        <w:bCs/>
      </w:rPr>
    </w:tblStylePr>
    <w:tblStylePr w:type="lastCol">
      <w:rPr>
        <w:b/>
        <w:bCs/>
      </w:r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pPr>
        <w:spacing w:before="0" w:after="0" w:line="240" w:lineRule="auto"/>
      </w:pPr>
      <w:rPr>
        <w:b/>
        <w:bCs/>
        <w:color w:val="FFFFFF" w:themeColor="background1"/>
      </w:rPr>
      <w:tblPr/>
      <w:tcPr>
        <w:shd w:val="clear" w:color="auto" w:fill="7A2842" w:themeFill="accent6"/>
      </w:tcPr>
    </w:tblStylePr>
    <w:tblStylePr w:type="lastRow">
      <w:pPr>
        <w:spacing w:before="0" w:after="0" w:line="240" w:lineRule="auto"/>
      </w:pPr>
      <w:rPr>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tcBorders>
      </w:tcPr>
    </w:tblStylePr>
    <w:tblStylePr w:type="firstCol">
      <w:rPr>
        <w:b/>
        <w:bCs/>
      </w:rPr>
    </w:tblStylePr>
    <w:tblStylePr w:type="lastCol">
      <w:rPr>
        <w:b/>
        <w:bCs/>
      </w:r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la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left w:val="nil"/>
          <w:right w:val="nil"/>
          <w:insideH w:val="nil"/>
          <w:insideV w:val="nil"/>
        </w:tcBorders>
        <w:shd w:val="clear" w:color="auto" w:fill="FFEBF0"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la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left w:val="nil"/>
          <w:right w:val="nil"/>
          <w:insideH w:val="nil"/>
          <w:insideV w:val="nil"/>
        </w:tcBorders>
        <w:shd w:val="clear" w:color="auto" w:fill="E9BECB" w:themeFill="accent6" w:themeFillTint="3F"/>
      </w:tcPr>
    </w:tblStylePr>
  </w:style>
  <w:style w:type="paragraph" w:styleId="ListBullet">
    <w:name w:val="List Bullet"/>
    <w:basedOn w:val="Normal"/>
    <w:uiPriority w:val="99"/>
    <w:qFormat/>
    <w:rsid w:val="009E7C0C"/>
    <w:pPr>
      <w:numPr>
        <w:numId w:val="5"/>
      </w:numPr>
      <w:tabs>
        <w:tab w:val="num" w:pos="360"/>
      </w:tabs>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6"/>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FFCFDC" w:themeColor="accent5" w:themeTint="99"/>
        </w:tcBorders>
      </w:tcPr>
    </w:tblStylePr>
    <w:tblStylePr w:type="lastRow">
      <w:rPr>
        <w:b/>
        <w:bCs/>
      </w:rPr>
      <w:tblPr/>
      <w:tcPr>
        <w:tcBorders>
          <w:top w:val="sing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CB6182" w:themeColor="accent6" w:themeTint="99"/>
        </w:tcBorders>
      </w:tcPr>
    </w:tblStylePr>
    <w:tblStylePr w:type="lastRow">
      <w:rPr>
        <w:b/>
        <w:bCs/>
      </w:rPr>
      <w:tblPr/>
      <w:tcPr>
        <w:tcBorders>
          <w:top w:val="sing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bottom w:val="single" w:sz="4" w:space="0" w:color="FFCFDC" w:themeColor="accent5" w:themeTint="99"/>
        <w:insideH w:val="single" w:sz="4" w:space="0" w:color="FFCF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bottom w:val="single" w:sz="4" w:space="0" w:color="CB6182" w:themeColor="accent6" w:themeTint="99"/>
        <w:insideH w:val="single" w:sz="4" w:space="0" w:color="CB618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AFC6" w:themeColor="accent5"/>
        <w:left w:val="single" w:sz="4" w:space="0" w:color="FFAFC6" w:themeColor="accent5"/>
        <w:bottom w:val="single" w:sz="4" w:space="0" w:color="FFAFC6" w:themeColor="accent5"/>
        <w:right w:val="single" w:sz="4" w:space="0" w:color="FFAFC6" w:themeColor="accent5"/>
      </w:tblBorders>
    </w:tblPr>
    <w:tblStylePr w:type="firstRow">
      <w:rPr>
        <w:b/>
        <w:bCs/>
        <w:color w:val="FFFFFF" w:themeColor="background1"/>
      </w:rPr>
      <w:tblPr/>
      <w:tcPr>
        <w:shd w:val="clear" w:color="auto" w:fill="FFAFC6" w:themeFill="accent5"/>
      </w:tcPr>
    </w:tblStylePr>
    <w:tblStylePr w:type="lastRow">
      <w:rPr>
        <w:b/>
        <w:bCs/>
      </w:rPr>
      <w:tblPr/>
      <w:tcPr>
        <w:tcBorders>
          <w:top w:val="double" w:sz="4" w:space="0" w:color="FFAF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FC6" w:themeColor="accent5"/>
          <w:right w:val="single" w:sz="4" w:space="0" w:color="FFAFC6" w:themeColor="accent5"/>
        </w:tcBorders>
      </w:tcPr>
    </w:tblStylePr>
    <w:tblStylePr w:type="band1Horz">
      <w:tblPr/>
      <w:tcPr>
        <w:tcBorders>
          <w:top w:val="single" w:sz="4" w:space="0" w:color="FFAFC6" w:themeColor="accent5"/>
          <w:bottom w:val="single" w:sz="4" w:space="0" w:color="FFAF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FC6" w:themeColor="accent5"/>
          <w:left w:val="nil"/>
        </w:tcBorders>
      </w:tcPr>
    </w:tblStylePr>
    <w:tblStylePr w:type="swCell">
      <w:tblPr/>
      <w:tcPr>
        <w:tcBorders>
          <w:top w:val="double" w:sz="4" w:space="0" w:color="FFAFC6"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2842" w:themeColor="accent6"/>
        <w:left w:val="single" w:sz="4" w:space="0" w:color="7A2842" w:themeColor="accent6"/>
        <w:bottom w:val="single" w:sz="4" w:space="0" w:color="7A2842" w:themeColor="accent6"/>
        <w:right w:val="single" w:sz="4" w:space="0" w:color="7A2842" w:themeColor="accent6"/>
      </w:tblBorders>
    </w:tblPr>
    <w:tblStylePr w:type="firstRow">
      <w:rPr>
        <w:b/>
        <w:bCs/>
        <w:color w:val="FFFFFF" w:themeColor="background1"/>
      </w:rPr>
      <w:tblPr/>
      <w:tcPr>
        <w:shd w:val="clear" w:color="auto" w:fill="7A2842" w:themeFill="accent6"/>
      </w:tcPr>
    </w:tblStylePr>
    <w:tblStylePr w:type="lastRow">
      <w:rPr>
        <w:b/>
        <w:bCs/>
      </w:rPr>
      <w:tblPr/>
      <w:tcPr>
        <w:tcBorders>
          <w:top w:val="double" w:sz="4" w:space="0" w:color="7A28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2842" w:themeColor="accent6"/>
          <w:right w:val="single" w:sz="4" w:space="0" w:color="7A2842" w:themeColor="accent6"/>
        </w:tcBorders>
      </w:tcPr>
    </w:tblStylePr>
    <w:tblStylePr w:type="band1Horz">
      <w:tblPr/>
      <w:tcPr>
        <w:tcBorders>
          <w:top w:val="single" w:sz="4" w:space="0" w:color="7A2842" w:themeColor="accent6"/>
          <w:bottom w:val="single" w:sz="4" w:space="0" w:color="7A28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2842" w:themeColor="accent6"/>
          <w:left w:val="nil"/>
        </w:tcBorders>
      </w:tcPr>
    </w:tblStylePr>
    <w:tblStylePr w:type="swCell">
      <w:tblPr/>
      <w:tcPr>
        <w:tcBorders>
          <w:top w:val="double" w:sz="4" w:space="0" w:color="7A2842"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tcBorders>
        <w:shd w:val="clear" w:color="auto" w:fill="FFAFC6" w:themeFill="accent5"/>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tcBorders>
        <w:shd w:val="clear" w:color="auto" w:fill="7A2842" w:themeFill="accent6"/>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FFAFC6" w:themeColor="accent5"/>
        <w:left w:val="single" w:sz="24" w:space="0" w:color="FFAFC6" w:themeColor="accent5"/>
        <w:bottom w:val="single" w:sz="24" w:space="0" w:color="FFAFC6" w:themeColor="accent5"/>
        <w:right w:val="single" w:sz="24" w:space="0" w:color="FFAFC6" w:themeColor="accent5"/>
      </w:tblBorders>
    </w:tblPr>
    <w:tcPr>
      <w:shd w:val="clear" w:color="auto" w:fill="FFAF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A2842" w:themeColor="accent6"/>
        <w:left w:val="single" w:sz="24" w:space="0" w:color="7A2842" w:themeColor="accent6"/>
        <w:bottom w:val="single" w:sz="24" w:space="0" w:color="7A2842" w:themeColor="accent6"/>
        <w:right w:val="single" w:sz="24" w:space="0" w:color="7A2842" w:themeColor="accent6"/>
      </w:tblBorders>
    </w:tblPr>
    <w:tcPr>
      <w:shd w:val="clear" w:color="auto" w:fill="7A28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AFC6" w:themeColor="accent5"/>
        <w:bottom w:val="single" w:sz="4" w:space="0" w:color="FFAFC6" w:themeColor="accent5"/>
      </w:tblBorders>
    </w:tblPr>
    <w:tblStylePr w:type="firstRow">
      <w:rPr>
        <w:b/>
        <w:bCs/>
      </w:rPr>
      <w:tblPr/>
      <w:tcPr>
        <w:tcBorders>
          <w:bottom w:val="single" w:sz="4" w:space="0" w:color="FFAFC6" w:themeColor="accent5"/>
        </w:tcBorders>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7A2842" w:themeColor="accent6"/>
        <w:bottom w:val="single" w:sz="4" w:space="0" w:color="7A2842" w:themeColor="accent6"/>
      </w:tblBorders>
    </w:tblPr>
    <w:tblStylePr w:type="firstRow">
      <w:rPr>
        <w:b/>
        <w:bCs/>
      </w:rPr>
      <w:tblPr/>
      <w:tcPr>
        <w:tcBorders>
          <w:bottom w:val="single" w:sz="4" w:space="0" w:color="7A2842" w:themeColor="accent6"/>
        </w:tcBorders>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F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F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F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FC6" w:themeColor="accent5"/>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28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28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28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2842" w:themeColor="accent6"/>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insideV w:val="single" w:sz="8" w:space="0" w:color="FFC3D4" w:themeColor="accent5" w:themeTint="BF"/>
      </w:tblBorders>
    </w:tblPr>
    <w:tcPr>
      <w:shd w:val="clear" w:color="auto" w:fill="FFEBF0" w:themeFill="accent5" w:themeFillTint="3F"/>
    </w:tcPr>
    <w:tblStylePr w:type="firstRow">
      <w:rPr>
        <w:b/>
        <w:bCs/>
      </w:rPr>
    </w:tblStylePr>
    <w:tblStylePr w:type="lastRow">
      <w:rPr>
        <w:b/>
        <w:bCs/>
      </w:rPr>
      <w:tblPr/>
      <w:tcPr>
        <w:tcBorders>
          <w:top w:val="single" w:sz="18" w:space="0" w:color="FFC3D4" w:themeColor="accent5" w:themeTint="BF"/>
        </w:tcBorders>
      </w:tcPr>
    </w:tblStylePr>
    <w:tblStylePr w:type="firstCol">
      <w:rPr>
        <w:b/>
        <w:bCs/>
      </w:rPr>
    </w:tblStylePr>
    <w:tblStylePr w:type="lastCol">
      <w:rPr>
        <w:b/>
        <w:bCs/>
      </w:r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insideV w:val="single" w:sz="8" w:space="0" w:color="BB3D65" w:themeColor="accent6" w:themeTint="BF"/>
      </w:tblBorders>
    </w:tblPr>
    <w:tcPr>
      <w:shd w:val="clear" w:color="auto" w:fill="E9BECB" w:themeFill="accent6" w:themeFillTint="3F"/>
    </w:tcPr>
    <w:tblStylePr w:type="firstRow">
      <w:rPr>
        <w:b/>
        <w:bCs/>
      </w:rPr>
    </w:tblStylePr>
    <w:tblStylePr w:type="lastRow">
      <w:rPr>
        <w:b/>
        <w:bCs/>
      </w:rPr>
      <w:tblPr/>
      <w:tcPr>
        <w:tcBorders>
          <w:top w:val="single" w:sz="18" w:space="0" w:color="BB3D65" w:themeColor="accent6" w:themeTint="BF"/>
        </w:tcBorders>
      </w:tcPr>
    </w:tblStylePr>
    <w:tblStylePr w:type="firstCol">
      <w:rPr>
        <w:b/>
        <w:bCs/>
      </w:rPr>
    </w:tblStylePr>
    <w:tblStylePr w:type="lastCol">
      <w:rPr>
        <w:b/>
        <w:bCs/>
      </w:r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cPr>
      <w:shd w:val="clear" w:color="auto" w:fill="FFEBF0" w:themeFill="accent5" w:themeFillTint="3F"/>
    </w:tcPr>
    <w:tblStylePr w:type="firstRow">
      <w:rPr>
        <w:b/>
        <w:bCs/>
        <w:color w:val="32323E" w:themeColor="text1"/>
      </w:rPr>
      <w:tblPr/>
      <w:tcPr>
        <w:shd w:val="clear" w:color="auto" w:fill="FFF7F9"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FEFF3" w:themeFill="accent5" w:themeFillTint="33"/>
      </w:tcPr>
    </w:tblStylePr>
    <w:tblStylePr w:type="band1Vert">
      <w:tblPr/>
      <w:tcPr>
        <w:shd w:val="clear" w:color="auto" w:fill="FFD7E2" w:themeFill="accent5" w:themeFillTint="7F"/>
      </w:tcPr>
    </w:tblStylePr>
    <w:tblStylePr w:type="band1Horz">
      <w:tblPr/>
      <w:tcPr>
        <w:tcBorders>
          <w:insideH w:val="single" w:sz="6" w:space="0" w:color="FFAFC6" w:themeColor="accent5"/>
          <w:insideV w:val="single" w:sz="6" w:space="0" w:color="FFAFC6" w:themeColor="accent5"/>
        </w:tcBorders>
        <w:shd w:val="clear" w:color="auto" w:fill="FFD7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cPr>
      <w:shd w:val="clear" w:color="auto" w:fill="E9BECB" w:themeFill="accent6" w:themeFillTint="3F"/>
    </w:tcPr>
    <w:tblStylePr w:type="firstRow">
      <w:rPr>
        <w:b/>
        <w:bCs/>
        <w:color w:val="32323E" w:themeColor="text1"/>
      </w:rPr>
      <w:tblPr/>
      <w:tcPr>
        <w:shd w:val="clear" w:color="auto" w:fill="F6E5E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DCAD5" w:themeFill="accent6" w:themeFillTint="33"/>
      </w:tcPr>
    </w:tblStylePr>
    <w:tblStylePr w:type="band1Vert">
      <w:tblPr/>
      <w:tcPr>
        <w:shd w:val="clear" w:color="auto" w:fill="D47C97" w:themeFill="accent6" w:themeFillTint="7F"/>
      </w:tcPr>
    </w:tblStylePr>
    <w:tblStylePr w:type="band1Horz">
      <w:tblPr/>
      <w:tcPr>
        <w:tcBorders>
          <w:insideH w:val="single" w:sz="6" w:space="0" w:color="7A2842" w:themeColor="accent6"/>
          <w:insideV w:val="single" w:sz="6" w:space="0" w:color="7A2842" w:themeColor="accent6"/>
        </w:tcBorders>
        <w:shd w:val="clear" w:color="auto" w:fill="D47C9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F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F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E2"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E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28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28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C9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C97"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rPr>
        <w:rFonts w:asciiTheme="majorHAnsi" w:eastAsiaTheme="majorEastAsia" w:hAnsiTheme="majorHAnsi" w:cstheme="majorBidi"/>
      </w:rPr>
      <w:tblPr/>
      <w:tcPr>
        <w:tcBorders>
          <w:top w:val="nil"/>
          <w:bottom w:val="single" w:sz="8" w:space="0" w:color="FFAFC6" w:themeColor="accent5"/>
        </w:tcBorders>
      </w:tcPr>
    </w:tblStylePr>
    <w:tblStylePr w:type="lastRow">
      <w:rPr>
        <w:b/>
        <w:bCs/>
        <w:color w:val="000000" w:themeColor="text2"/>
      </w:rPr>
      <w:tblPr/>
      <w:tcPr>
        <w:tcBorders>
          <w:top w:val="single" w:sz="8" w:space="0" w:color="FFAFC6" w:themeColor="accent5"/>
          <w:bottom w:val="single" w:sz="8" w:space="0" w:color="FFAFC6" w:themeColor="accent5"/>
        </w:tcBorders>
      </w:tcPr>
    </w:tblStylePr>
    <w:tblStylePr w:type="firstCol">
      <w:rPr>
        <w:b/>
        <w:bCs/>
      </w:rPr>
    </w:tblStylePr>
    <w:tblStylePr w:type="lastCol">
      <w:rPr>
        <w:b/>
        <w:bCs/>
      </w:rPr>
      <w:tblPr/>
      <w:tcPr>
        <w:tcBorders>
          <w:top w:val="single" w:sz="8" w:space="0" w:color="FFAFC6" w:themeColor="accent5"/>
          <w:bottom w:val="single" w:sz="8" w:space="0" w:color="FFAFC6" w:themeColor="accent5"/>
        </w:tcBorders>
      </w:tcPr>
    </w:tblStylePr>
    <w:tblStylePr w:type="band1Vert">
      <w:tblPr/>
      <w:tcPr>
        <w:shd w:val="clear" w:color="auto" w:fill="FFEBF0" w:themeFill="accent5" w:themeFillTint="3F"/>
      </w:tcPr>
    </w:tblStylePr>
    <w:tblStylePr w:type="band1Horz">
      <w:tblPr/>
      <w:tcPr>
        <w:shd w:val="clear" w:color="auto" w:fill="FFEBF0"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rPr>
        <w:rFonts w:asciiTheme="majorHAnsi" w:eastAsiaTheme="majorEastAsia" w:hAnsiTheme="majorHAnsi" w:cstheme="majorBidi"/>
      </w:rPr>
      <w:tblPr/>
      <w:tcPr>
        <w:tcBorders>
          <w:top w:val="nil"/>
          <w:bottom w:val="single" w:sz="8" w:space="0" w:color="7A2842" w:themeColor="accent6"/>
        </w:tcBorders>
      </w:tcPr>
    </w:tblStylePr>
    <w:tblStylePr w:type="lastRow">
      <w:rPr>
        <w:b/>
        <w:bCs/>
        <w:color w:val="000000" w:themeColor="text2"/>
      </w:rPr>
      <w:tblPr/>
      <w:tcPr>
        <w:tcBorders>
          <w:top w:val="single" w:sz="8" w:space="0" w:color="7A2842" w:themeColor="accent6"/>
          <w:bottom w:val="single" w:sz="8" w:space="0" w:color="7A2842" w:themeColor="accent6"/>
        </w:tcBorders>
      </w:tcPr>
    </w:tblStylePr>
    <w:tblStylePr w:type="firstCol">
      <w:rPr>
        <w:b/>
        <w:bCs/>
      </w:rPr>
    </w:tblStylePr>
    <w:tblStylePr w:type="lastCol">
      <w:rPr>
        <w:b/>
        <w:bCs/>
      </w:rPr>
      <w:tblPr/>
      <w:tcPr>
        <w:tcBorders>
          <w:top w:val="single" w:sz="8" w:space="0" w:color="7A2842" w:themeColor="accent6"/>
          <w:bottom w:val="single" w:sz="8" w:space="0" w:color="7A2842" w:themeColor="accent6"/>
        </w:tcBorders>
      </w:tcPr>
    </w:tblStylePr>
    <w:tblStylePr w:type="band1Vert">
      <w:tblPr/>
      <w:tcPr>
        <w:shd w:val="clear" w:color="auto" w:fill="E9BECB" w:themeFill="accent6" w:themeFillTint="3F"/>
      </w:tcPr>
    </w:tblStylePr>
    <w:tblStylePr w:type="band1Horz">
      <w:tblPr/>
      <w:tcPr>
        <w:shd w:val="clear" w:color="auto" w:fill="E9BECB"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rPr>
        <w:sz w:val="24"/>
        <w:szCs w:val="24"/>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tblPr/>
      <w:tcPr>
        <w:tcBorders>
          <w:top w:val="single" w:sz="8" w:space="0" w:color="FFAF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FC6" w:themeColor="accent5"/>
          <w:insideH w:val="nil"/>
          <w:insideV w:val="nil"/>
        </w:tcBorders>
        <w:shd w:val="clear" w:color="auto" w:fill="FFFFFF" w:themeFill="background1"/>
      </w:tcPr>
    </w:tblStylePr>
    <w:tblStylePr w:type="lastCol">
      <w:tblPr/>
      <w:tcPr>
        <w:tcBorders>
          <w:top w:val="nil"/>
          <w:left w:val="single" w:sz="8" w:space="0" w:color="FFAF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top w:val="nil"/>
          <w:bottom w:val="nil"/>
          <w:insideH w:val="nil"/>
          <w:insideV w:val="nil"/>
        </w:tcBorders>
        <w:shd w:val="clear" w:color="auto" w:fill="FFE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rPr>
        <w:sz w:val="24"/>
        <w:szCs w:val="24"/>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tblPr/>
      <w:tcPr>
        <w:tcBorders>
          <w:top w:val="single" w:sz="8" w:space="0" w:color="7A284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2842" w:themeColor="accent6"/>
          <w:insideH w:val="nil"/>
          <w:insideV w:val="nil"/>
        </w:tcBorders>
        <w:shd w:val="clear" w:color="auto" w:fill="FFFFFF" w:themeFill="background1"/>
      </w:tcPr>
    </w:tblStylePr>
    <w:tblStylePr w:type="lastCol">
      <w:tblPr/>
      <w:tcPr>
        <w:tcBorders>
          <w:top w:val="nil"/>
          <w:left w:val="single" w:sz="8" w:space="0" w:color="7A28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top w:val="nil"/>
          <w:bottom w:val="nil"/>
          <w:insideH w:val="nil"/>
          <w:insideV w:val="nil"/>
        </w:tcBorders>
        <w:shd w:val="clear" w:color="auto" w:fill="E9BE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tblBorders>
    </w:tblPr>
    <w:tblStylePr w:type="firstRow">
      <w:pPr>
        <w:spacing w:before="0" w:after="0" w:line="240" w:lineRule="auto"/>
      </w:pPr>
      <w:rPr>
        <w:b/>
        <w:bCs/>
        <w:color w:val="FFFFFF" w:themeColor="background1"/>
      </w:rPr>
      <w:tblPr/>
      <w:tcPr>
        <w:tc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shd w:val="clear" w:color="auto" w:fill="FFAFC6" w:themeFill="accent5"/>
      </w:tcPr>
    </w:tblStylePr>
    <w:tblStylePr w:type="lastRow">
      <w:pPr>
        <w:spacing w:before="0" w:after="0" w:line="240" w:lineRule="auto"/>
      </w:pPr>
      <w:rPr>
        <w:b/>
        <w:bCs/>
      </w:rPr>
      <w:tblPr/>
      <w:tcPr>
        <w:tcBorders>
          <w:top w:val="double" w:sz="6"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BF0" w:themeFill="accent5" w:themeFillTint="3F"/>
      </w:tcPr>
    </w:tblStylePr>
    <w:tblStylePr w:type="band1Horz">
      <w:tblPr/>
      <w:tcPr>
        <w:tcBorders>
          <w:insideH w:val="nil"/>
          <w:insideV w:val="nil"/>
        </w:tcBorders>
        <w:shd w:val="clear" w:color="auto" w:fill="FFE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tblBorders>
    </w:tblPr>
    <w:tblStylePr w:type="firstRow">
      <w:pPr>
        <w:spacing w:before="0" w:after="0" w:line="240" w:lineRule="auto"/>
      </w:pPr>
      <w:rPr>
        <w:b/>
        <w:bCs/>
        <w:color w:val="FFFFFF" w:themeColor="background1"/>
      </w:rPr>
      <w:tblPr/>
      <w:tcPr>
        <w:tc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shd w:val="clear" w:color="auto" w:fill="7A2842" w:themeFill="accent6"/>
      </w:tcPr>
    </w:tblStylePr>
    <w:tblStylePr w:type="lastRow">
      <w:pPr>
        <w:spacing w:before="0" w:after="0" w:line="240" w:lineRule="auto"/>
      </w:pPr>
      <w:rPr>
        <w:b/>
        <w:bCs/>
      </w:rPr>
      <w:tblPr/>
      <w:tcPr>
        <w:tcBorders>
          <w:top w:val="double" w:sz="6"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BECB" w:themeFill="accent6" w:themeFillTint="3F"/>
      </w:tcPr>
    </w:tblStylePr>
    <w:tblStylePr w:type="band1Horz">
      <w:tblPr/>
      <w:tcPr>
        <w:tcBorders>
          <w:insideH w:val="nil"/>
          <w:insideV w:val="nil"/>
        </w:tcBorders>
        <w:shd w:val="clear" w:color="auto" w:fill="E9BE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F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FC6" w:themeFill="accent5"/>
      </w:tcPr>
    </w:tblStylePr>
    <w:tblStylePr w:type="lastCol">
      <w:rPr>
        <w:b/>
        <w:bCs/>
        <w:color w:val="FFFFFF" w:themeColor="background1"/>
      </w:rPr>
      <w:tblPr/>
      <w:tcPr>
        <w:tcBorders>
          <w:left w:val="nil"/>
          <w:right w:val="nil"/>
          <w:insideH w:val="nil"/>
          <w:insideV w:val="nil"/>
        </w:tcBorders>
        <w:shd w:val="clear" w:color="auto" w:fill="FFAF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28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2842" w:themeFill="accent6"/>
      </w:tcPr>
    </w:tblStylePr>
    <w:tblStylePr w:type="lastCol">
      <w:rPr>
        <w:b/>
        <w:bCs/>
        <w:color w:val="FFFFFF" w:themeColor="background1"/>
      </w:rPr>
      <w:tblPr/>
      <w:tcPr>
        <w:tcBorders>
          <w:left w:val="nil"/>
          <w:right w:val="nil"/>
          <w:insideH w:val="nil"/>
          <w:insideV w:val="nil"/>
        </w:tcBorders>
        <w:shd w:val="clear" w:color="auto" w:fill="7A28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9B3A4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AFC6"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7A2842"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7A2842" w:themeFill="accent6"/>
      <w:spacing w:after="0" w:line="1488" w:lineRule="exact"/>
    </w:pPr>
    <w:rPr>
      <w:b/>
      <w:caps/>
      <w:color w:val="FFAFC6" w:themeColor="accent5"/>
      <w:sz w:val="124"/>
    </w:rPr>
  </w:style>
  <w:style w:type="paragraph" w:customStyle="1" w:styleId="CoverSubtitle">
    <w:name w:val="Cover Subtitle"/>
    <w:basedOn w:val="Normal"/>
    <w:uiPriority w:val="59"/>
    <w:rsid w:val="008E4CD3"/>
    <w:pPr>
      <w:shd w:val="clear" w:color="auto" w:fill="7A2842"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7A2842"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7A2842" w:themeFill="accent6"/>
      <w:spacing w:after="0" w:line="220" w:lineRule="exact"/>
    </w:pPr>
    <w:rPr>
      <w:color w:val="FFAFC6"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character" w:styleId="Emphasis">
    <w:name w:val="Emphasis"/>
    <w:basedOn w:val="DefaultParagraphFont"/>
    <w:uiPriority w:val="20"/>
    <w:qFormat/>
    <w:rsid w:val="00480F47"/>
    <w:rPr>
      <w:b w:val="0"/>
      <w:i/>
      <w:iCs/>
    </w:rPr>
  </w:style>
  <w:style w:type="paragraph" w:customStyle="1" w:styleId="Normal-noBeforeAfter">
    <w:name w:val="Normal - no Before/After"/>
    <w:basedOn w:val="Normal"/>
    <w:qFormat/>
    <w:rsid w:val="00480F47"/>
    <w:pPr>
      <w:spacing w:before="0" w:after="0" w:line="264" w:lineRule="auto"/>
    </w:pPr>
    <w:rPr>
      <w:rFonts w:ascii="Arial" w:eastAsiaTheme="minorHAnsi" w:hAnsi="Arial" w:cstheme="minorBidi"/>
      <w:noProof/>
      <w:color w:val="auto"/>
      <w:szCs w:val="22"/>
    </w:rPr>
  </w:style>
  <w:style w:type="table" w:customStyle="1" w:styleId="PullOutBox1">
    <w:name w:val="Pull Out Box 1"/>
    <w:basedOn w:val="TableNormal"/>
    <w:uiPriority w:val="99"/>
    <w:rsid w:val="00480F47"/>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480F47"/>
    <w:pPr>
      <w:spacing w:before="1680" w:after="0" w:line="264" w:lineRule="auto"/>
    </w:pPr>
    <w:rPr>
      <w:rFonts w:ascii="Arial" w:hAnsi="Arial"/>
      <w:color w:val="auto"/>
      <w:sz w:val="18"/>
      <w:szCs w:val="20"/>
      <w:lang w:eastAsia="en-US"/>
    </w:rPr>
  </w:style>
  <w:style w:type="paragraph" w:customStyle="1" w:styleId="Copyright">
    <w:name w:val="Copyright"/>
    <w:basedOn w:val="Normal"/>
    <w:qFormat/>
    <w:rsid w:val="00480F47"/>
    <w:pPr>
      <w:spacing w:line="264" w:lineRule="auto"/>
    </w:pPr>
    <w:rPr>
      <w:rFonts w:ascii="Arial" w:eastAsiaTheme="minorHAnsi" w:hAnsi="Arial" w:cstheme="minorBidi"/>
      <w:color w:val="auto"/>
      <w:sz w:val="18"/>
      <w:szCs w:val="18"/>
      <w:lang w:eastAsia="en-US"/>
    </w:rPr>
  </w:style>
  <w:style w:type="paragraph" w:styleId="Caption">
    <w:name w:val="caption"/>
    <w:basedOn w:val="Normal"/>
    <w:next w:val="Normal"/>
    <w:uiPriority w:val="35"/>
    <w:qFormat/>
    <w:rsid w:val="00480F47"/>
    <w:pPr>
      <w:spacing w:before="240" w:line="264" w:lineRule="auto"/>
    </w:pPr>
    <w:rPr>
      <w:rFonts w:ascii="Arial" w:eastAsiaTheme="minorHAnsi" w:hAnsi="Arial" w:cstheme="minorBidi"/>
      <w:b/>
      <w:color w:val="auto"/>
      <w:szCs w:val="22"/>
      <w:lang w:eastAsia="en-US"/>
    </w:rPr>
  </w:style>
  <w:style w:type="paragraph" w:styleId="ListBullet4">
    <w:name w:val="List Bullet 4"/>
    <w:basedOn w:val="Normal"/>
    <w:uiPriority w:val="99"/>
    <w:unhideWhenUsed/>
    <w:qFormat/>
    <w:rsid w:val="00480F47"/>
    <w:pPr>
      <w:tabs>
        <w:tab w:val="left" w:pos="1134"/>
      </w:tabs>
      <w:spacing w:line="264" w:lineRule="auto"/>
      <w:ind w:left="1136" w:hanging="284"/>
      <w:contextualSpacing/>
    </w:pPr>
    <w:rPr>
      <w:rFonts w:ascii="Arial" w:eastAsiaTheme="minorHAnsi" w:hAnsi="Arial" w:cstheme="minorBidi"/>
      <w:color w:val="auto"/>
      <w:szCs w:val="22"/>
      <w:lang w:eastAsia="en-US"/>
    </w:rPr>
  </w:style>
  <w:style w:type="character" w:styleId="Strong">
    <w:name w:val="Strong"/>
    <w:basedOn w:val="DefaultParagraphFont"/>
    <w:uiPriority w:val="22"/>
    <w:qFormat/>
    <w:rsid w:val="00480F47"/>
    <w:rPr>
      <w:b/>
      <w:bCs/>
    </w:rPr>
  </w:style>
  <w:style w:type="paragraph" w:customStyle="1" w:styleId="NZSCV-ListBullet-beforeindented">
    <w:name w:val="NZ SCV - List Bullet - before indented"/>
    <w:basedOn w:val="ListBullet"/>
    <w:qFormat/>
    <w:rsid w:val="00480F47"/>
    <w:pPr>
      <w:tabs>
        <w:tab w:val="clear" w:pos="360"/>
      </w:tabs>
      <w:spacing w:before="40" w:after="40" w:line="264" w:lineRule="auto"/>
      <w:ind w:left="360" w:hanging="360"/>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480F47"/>
    <w:pPr>
      <w:tabs>
        <w:tab w:val="clear" w:pos="360"/>
      </w:tabs>
      <w:spacing w:before="40" w:after="240" w:line="264" w:lineRule="auto"/>
      <w:ind w:left="360" w:hanging="360"/>
      <w:contextualSpacing/>
    </w:pPr>
    <w:rPr>
      <w:rFonts w:ascii="Arial" w:hAnsi="Arial"/>
      <w:color w:val="auto"/>
      <w:szCs w:val="20"/>
      <w:lang w:eastAsia="en-US"/>
    </w:rPr>
  </w:style>
  <w:style w:type="paragraph" w:customStyle="1" w:styleId="Heading3-AfterGreyBox">
    <w:name w:val="Heading 3 - After Grey Box"/>
    <w:basedOn w:val="Heading3"/>
    <w:qFormat/>
    <w:rsid w:val="00480F47"/>
    <w:pPr>
      <w:keepNext/>
      <w:keepLines/>
      <w:numPr>
        <w:ilvl w:val="0"/>
        <w:numId w:val="0"/>
      </w:numPr>
      <w:spacing w:before="400" w:after="100" w:line="264" w:lineRule="auto"/>
    </w:pPr>
    <w:rPr>
      <w:rFonts w:ascii="Arial" w:eastAsiaTheme="majorEastAsia" w:hAnsi="Arial" w:cstheme="majorBidi"/>
      <w:bCs w:val="0"/>
      <w:color w:val="7A2842"/>
      <w:sz w:val="22"/>
      <w:lang w:eastAsia="en-US"/>
    </w:rPr>
  </w:style>
  <w:style w:type="table" w:customStyle="1" w:styleId="HELPTables">
    <w:name w:val="HELP Tables"/>
    <w:basedOn w:val="TableNormal"/>
    <w:uiPriority w:val="99"/>
    <w:rsid w:val="00480F47"/>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character" w:customStyle="1" w:styleId="HyperlinkBold-Colour">
    <w:name w:val="Hyperlink Bold - Colour"/>
    <w:basedOn w:val="DefaultParagraphFont"/>
    <w:uiPriority w:val="1"/>
    <w:qFormat/>
    <w:rsid w:val="00480F47"/>
    <w:rPr>
      <w:b/>
      <w:color w:val="7A2842"/>
      <w:u w:val="single"/>
    </w:rPr>
  </w:style>
  <w:style w:type="paragraph" w:customStyle="1" w:styleId="Heading2-SmallBefore">
    <w:name w:val="Heading 2 - Small Before"/>
    <w:basedOn w:val="Heading2"/>
    <w:qFormat/>
    <w:rsid w:val="00480F47"/>
    <w:pPr>
      <w:keepLines/>
      <w:numPr>
        <w:numId w:val="0"/>
      </w:numPr>
      <w:spacing w:before="240" w:after="0" w:line="264" w:lineRule="auto"/>
    </w:pPr>
    <w:rPr>
      <w:rFonts w:ascii="Arial" w:eastAsiaTheme="majorEastAsia" w:hAnsi="Arial" w:cstheme="majorBidi"/>
      <w:caps/>
      <w:color w:val="7A2842"/>
      <w:sz w:val="28"/>
      <w:szCs w:val="26"/>
      <w:lang w:eastAsia="en-US"/>
    </w:rPr>
  </w:style>
  <w:style w:type="character" w:styleId="CommentReference">
    <w:name w:val="annotation reference"/>
    <w:basedOn w:val="DefaultParagraphFont"/>
    <w:uiPriority w:val="99"/>
    <w:semiHidden/>
    <w:rsid w:val="009072DC"/>
    <w:rPr>
      <w:sz w:val="16"/>
      <w:szCs w:val="16"/>
    </w:rPr>
  </w:style>
  <w:style w:type="paragraph" w:styleId="CommentText">
    <w:name w:val="annotation text"/>
    <w:basedOn w:val="Normal"/>
    <w:link w:val="CommentTextChar"/>
    <w:uiPriority w:val="99"/>
    <w:rsid w:val="009072DC"/>
    <w:pPr>
      <w:spacing w:line="240" w:lineRule="auto"/>
    </w:pPr>
    <w:rPr>
      <w:sz w:val="20"/>
      <w:szCs w:val="20"/>
    </w:rPr>
  </w:style>
  <w:style w:type="character" w:customStyle="1" w:styleId="CommentTextChar">
    <w:name w:val="Comment Text Char"/>
    <w:basedOn w:val="DefaultParagraphFont"/>
    <w:link w:val="CommentText"/>
    <w:uiPriority w:val="99"/>
    <w:rsid w:val="009072DC"/>
    <w:rPr>
      <w:rFonts w:eastAsia="Times New Roman" w:cs="Times New Roman"/>
      <w:kern w:val="0"/>
      <w:sz w:val="20"/>
      <w:szCs w:val="20"/>
      <w:lang w:eastAsia="en-AU"/>
      <w14:ligatures w14:val="none"/>
    </w:rPr>
  </w:style>
  <w:style w:type="paragraph" w:customStyle="1" w:styleId="Normal-After12pt">
    <w:name w:val="Normal - After: 12 pt"/>
    <w:basedOn w:val="Normal"/>
    <w:qFormat/>
    <w:rsid w:val="004957BE"/>
    <w:pPr>
      <w:spacing w:after="240" w:line="264" w:lineRule="auto"/>
    </w:pPr>
    <w:rPr>
      <w:rFonts w:ascii="Arial" w:eastAsiaTheme="minorHAnsi" w:hAnsi="Arial" w:cstheme="minorBidi"/>
      <w:color w:val="auto"/>
      <w:szCs w:val="22"/>
      <w:lang w:eastAsia="en-US"/>
    </w:rPr>
  </w:style>
  <w:style w:type="character" w:styleId="FollowedHyperlink">
    <w:name w:val="FollowedHyperlink"/>
    <w:basedOn w:val="DefaultParagraphFont"/>
    <w:rsid w:val="004E7A99"/>
    <w:rPr>
      <w:color w:val="32323E" w:themeColor="followedHyperlink"/>
      <w:u w:val="single"/>
    </w:rPr>
  </w:style>
  <w:style w:type="paragraph" w:styleId="Revision">
    <w:name w:val="Revision"/>
    <w:hidden/>
    <w:uiPriority w:val="99"/>
    <w:semiHidden/>
    <w:rsid w:val="0048780D"/>
    <w:pPr>
      <w:spacing w:before="0" w:after="0" w:line="240" w:lineRule="auto"/>
    </w:pPr>
    <w:rPr>
      <w:rFonts w:eastAsia="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www.studyassist.gov.au/financial-and-study-support/help-publications" TargetMode="External"/><Relationship Id="rId50" Type="http://schemas.openxmlformats.org/officeDocument/2006/relationships/image" Target="media/image170.png"/><Relationship Id="rId55" Type="http://schemas.openxmlformats.org/officeDocument/2006/relationships/hyperlink" Target="https://www.usi.gov.au/students/identification" TargetMode="External"/><Relationship Id="rId63" Type="http://schemas.openxmlformats.org/officeDocument/2006/relationships/hyperlink" Target="https://www.servicesaustralia.gov.au/education" TargetMode="External"/><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image" Target="media/image21.png"/><Relationship Id="rId37" Type="http://schemas.openxmlformats.org/officeDocument/2006/relationships/hyperlink" Target="http://www.StudyAssist.gov.au" TargetMode="External"/><Relationship Id="rId40" Type="http://schemas.openxmlformats.org/officeDocument/2006/relationships/image" Target="media/image25.png"/><Relationship Id="rId53" Type="http://schemas.openxmlformats.org/officeDocument/2006/relationships/image" Target="media/image24.png"/><Relationship Id="rId58" Type="http://schemas.openxmlformats.org/officeDocument/2006/relationships/hyperlink" Target="http://www.courseseeker.edu.au" TargetMode="External"/><Relationship Id="rId66" Type="http://schemas.openxmlformats.org/officeDocument/2006/relationships/hyperlink" Target="http://www.usi.gov.au" TargetMode="External"/><Relationship Id="rId5" Type="http://schemas.openxmlformats.org/officeDocument/2006/relationships/customXml" Target="../customXml/item5.xml"/><Relationship Id="rId61" Type="http://schemas.openxmlformats.org/officeDocument/2006/relationships/hyperlink" Target="https://www.ato.gov.au/forms-and-instructions/partnership-tax-return-2010-instructions/more-information/other-services" TargetMode="External"/><Relationship Id="rId1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7.sv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cid:image001.png@01CC5B5E.C6C84990" TargetMode="External"/><Relationship Id="rId43" Type="http://schemas.openxmlformats.org/officeDocument/2006/relationships/image" Target="media/image150.png"/><Relationship Id="rId56" Type="http://schemas.openxmlformats.org/officeDocument/2006/relationships/hyperlink" Target="http://www.usi.gov.au/students/find-your-usi" TargetMode="External"/><Relationship Id="rId64" Type="http://schemas.openxmlformats.org/officeDocument/2006/relationships/hyperlink" Target="https://www.centrelink.gov.au/apps/clkonline_cof/payment-service-finder/payment-service-finder-start"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studyassist.gov.au/resources/2026-sa-help-information-bookle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svg"/><Relationship Id="rId25" Type="http://schemas.openxmlformats.org/officeDocument/2006/relationships/image" Target="media/image14.png"/><Relationship Id="rId33" Type="http://schemas.openxmlformats.org/officeDocument/2006/relationships/hyperlink" Target="http://www.legislation.gov.au" TargetMode="External"/><Relationship Id="rId38" Type="http://schemas.openxmlformats.org/officeDocument/2006/relationships/image" Target="media/image17.png"/><Relationship Id="rId59" Type="http://schemas.openxmlformats.org/officeDocument/2006/relationships/hyperlink" Target="http://www.comparED.edu.au" TargetMode="External"/><Relationship Id="rId67" Type="http://schemas.openxmlformats.org/officeDocument/2006/relationships/hyperlink" Target="http://www.usi.gov.au" TargetMode="External"/><Relationship Id="rId20" Type="http://schemas.openxmlformats.org/officeDocument/2006/relationships/hyperlink" Target="http://www.studyassist.gov.au" TargetMode="External"/><Relationship Id="rId41" Type="http://schemas.openxmlformats.org/officeDocument/2006/relationships/image" Target="media/image26.png"/><Relationship Id="rId54" Type="http://schemas.openxmlformats.org/officeDocument/2006/relationships/hyperlink" Target="https://portal.usi.gov.au/student/TermsAndConditions?ReturnUrl=%252fstudent%252fUsi%252fForgotten%252fSuccess" TargetMode="External"/><Relationship Id="rId62" Type="http://schemas.openxmlformats.org/officeDocument/2006/relationships/hyperlink" Target="https://www.ato.gov.au/individuals-and-families/study-and-training-support-loa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svg"/><Relationship Id="rId23" Type="http://schemas.openxmlformats.org/officeDocument/2006/relationships/image" Target="media/image8.png"/><Relationship Id="rId28" Type="http://schemas.openxmlformats.org/officeDocument/2006/relationships/image" Target="media/image11.svg"/><Relationship Id="rId36" Type="http://schemas.openxmlformats.org/officeDocument/2006/relationships/hyperlink" Target="https://creativecommons.org/licenses/by/4.0/" TargetMode="External"/><Relationship Id="rId49" Type="http://schemas.openxmlformats.org/officeDocument/2006/relationships/image" Target="media/image160.png"/><Relationship Id="rId57" Type="http://schemas.openxmlformats.org/officeDocument/2006/relationships/hyperlink" Target="http://www.studyassist.gov.au" TargetMode="External"/><Relationship Id="rId10" Type="http://schemas.openxmlformats.org/officeDocument/2006/relationships/footnotes" Target="footnotes.xml"/><Relationship Id="rId31" Type="http://schemas.openxmlformats.org/officeDocument/2006/relationships/image" Target="media/image13.svg"/><Relationship Id="rId44" Type="http://schemas.openxmlformats.org/officeDocument/2006/relationships/image" Target="media/image190.png"/><Relationship Id="rId52" Type="http://schemas.openxmlformats.org/officeDocument/2006/relationships/image" Target="media/image230.png"/><Relationship Id="rId60" Type="http://schemas.openxmlformats.org/officeDocument/2006/relationships/hyperlink" Target="http://www.myHELPbalance.gov.au" TargetMode="External"/><Relationship Id="rId65" Type="http://schemas.openxmlformats.org/officeDocument/2006/relationships/hyperlink" Target="http://www.homeaffairs.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jpeg"/><Relationship Id="rId39" Type="http://schemas.openxmlformats.org/officeDocument/2006/relationships/image" Target="media/image18.svg"/></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HECS-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DBAD9C16B247CE9753D2FF9DAC04AB"/>
        <w:category>
          <w:name w:val="General"/>
          <w:gallery w:val="placeholder"/>
        </w:category>
        <w:types>
          <w:type w:val="bbPlcHdr"/>
        </w:types>
        <w:behaviors>
          <w:behavior w:val="content"/>
        </w:behaviors>
        <w:guid w:val="{AE6B2F76-A3A5-4676-8B2B-EBED632AB308}"/>
      </w:docPartPr>
      <w:docPartBody>
        <w:p w:rsidR="00AD6BEE" w:rsidRDefault="00AD6BEE">
          <w:pPr>
            <w:pStyle w:val="7DDBAD9C16B247CE9753D2FF9DAC04AB"/>
          </w:pPr>
          <w:r w:rsidRPr="007A0E55">
            <w:rPr>
              <w:rStyle w:val="PlaceholderText"/>
            </w:rPr>
            <w:t>[Title]</w:t>
          </w:r>
        </w:p>
      </w:docPartBody>
    </w:docPart>
    <w:docPart>
      <w:docPartPr>
        <w:name w:val="3BF6D9CE5E8240B1891EE0775086E08F"/>
        <w:category>
          <w:name w:val="General"/>
          <w:gallery w:val="placeholder"/>
        </w:category>
        <w:types>
          <w:type w:val="bbPlcHdr"/>
        </w:types>
        <w:behaviors>
          <w:behavior w:val="content"/>
        </w:behaviors>
        <w:guid w:val="{94A41997-6B6F-4F36-B2C2-D84A3EB40060}"/>
      </w:docPartPr>
      <w:docPartBody>
        <w:p w:rsidR="00AD6BEE" w:rsidRDefault="00AD6BEE">
          <w:pPr>
            <w:pStyle w:val="3BF6D9CE5E8240B1891EE0775086E08F"/>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EE"/>
    <w:rsid w:val="000637C9"/>
    <w:rsid w:val="0010465B"/>
    <w:rsid w:val="00150F89"/>
    <w:rsid w:val="001D567F"/>
    <w:rsid w:val="00285594"/>
    <w:rsid w:val="002E1C45"/>
    <w:rsid w:val="0030794E"/>
    <w:rsid w:val="004C3667"/>
    <w:rsid w:val="006039C2"/>
    <w:rsid w:val="006453BD"/>
    <w:rsid w:val="008B7FF0"/>
    <w:rsid w:val="008C4BD7"/>
    <w:rsid w:val="00972196"/>
    <w:rsid w:val="00A50E80"/>
    <w:rsid w:val="00AD6BEE"/>
    <w:rsid w:val="00B626B7"/>
    <w:rsid w:val="00B9051C"/>
    <w:rsid w:val="00BC2CD8"/>
    <w:rsid w:val="00C022EB"/>
    <w:rsid w:val="00C71DCF"/>
    <w:rsid w:val="00CA2CA8"/>
    <w:rsid w:val="00D27401"/>
    <w:rsid w:val="00D41985"/>
    <w:rsid w:val="00D76928"/>
    <w:rsid w:val="00DF67C8"/>
    <w:rsid w:val="00E33800"/>
    <w:rsid w:val="00E53DDF"/>
    <w:rsid w:val="00E57AF4"/>
    <w:rsid w:val="00E7219F"/>
    <w:rsid w:val="00EC1EA8"/>
    <w:rsid w:val="00F924A3"/>
    <w:rsid w:val="00FB6D14"/>
    <w:rsid w:val="00FE2D25"/>
    <w:rsid w:val="00FE53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7DDBAD9C16B247CE9753D2FF9DAC04AB">
    <w:name w:val="7DDBAD9C16B247CE9753D2FF9DAC04AB"/>
  </w:style>
  <w:style w:type="paragraph" w:customStyle="1" w:styleId="3BF6D9CE5E8240B1891EE0775086E08F">
    <w:name w:val="3BF6D9CE5E8240B1891EE0775086E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HEC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FFAFC6"/>
      </a:accent5>
      <a:accent6>
        <a:srgbClr val="7A2842"/>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5" ma:contentTypeDescription="Create a new document." ma:contentTypeScope="" ma:versionID="3d830f1fb1fce66b59c24466b785ea17">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67318227cd6c8c2d5f07ff1de8de08e1"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Numb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e1b4e4-d920-40ac-b95b-4a119ae6f670}"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5020e2f-1e7c-444c-ba66-5d259398e682" xsi:nil="true"/>
    <lcf76f155ced4ddcb4097134ff3c332f xmlns="ee4a207e-7b80-4e90-b194-bce8ab9d81cc">
      <Terms xmlns="http://schemas.microsoft.com/office/infopath/2007/PartnerControls"/>
    </lcf76f155ced4ddcb4097134ff3c332f>
    <Number xmlns="ee4a207e-7b80-4e90-b194-bce8ab9d81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3.xml><?xml version="1.0" encoding="utf-8"?>
<ds:datastoreItem xmlns:ds="http://schemas.openxmlformats.org/officeDocument/2006/customXml" ds:itemID="{90A9F1A6-D171-49A6-ADF7-C24B47731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a207e-7b80-4e90-b194-bce8ab9d81cc"/>
    <ds:schemaRef ds:uri="c5020e2f-1e7c-444c-ba66-5d259398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5.xml><?xml version="1.0" encoding="utf-8"?>
<ds:datastoreItem xmlns:ds="http://schemas.openxmlformats.org/officeDocument/2006/customXml" ds:itemID="{090231D3-F00B-45A9-AB26-85C8A45578D0}">
  <ds:schemaRefs>
    <ds:schemaRef ds:uri="ee4a207e-7b80-4e90-b194-bce8ab9d81cc"/>
    <ds:schemaRef ds:uri="http://purl.org/dc/elements/1.1/"/>
    <ds:schemaRef ds:uri="http://schemas.microsoft.com/office/infopath/2007/PartnerControls"/>
    <ds:schemaRef ds:uri="c5020e2f-1e7c-444c-ba66-5d259398e682"/>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DoE HECS-HELP Booklet.dotx</Template>
  <TotalTime>1</TotalTime>
  <Pages>14</Pages>
  <Words>3952</Words>
  <Characters>22529</Characters>
  <Application>Microsoft Office Word</Application>
  <DocSecurity>0</DocSecurity>
  <Lines>187</Lines>
  <Paragraphs>52</Paragraphs>
  <ScaleCrop>false</ScaleCrop>
  <Company/>
  <LinksUpToDate>false</LinksUpToDate>
  <CharactersWithSpaces>26429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FEE-FREE Uni Ready Course Commonwealth supported place information</dc:title>
  <dc:subject/>
  <dc:creator>SCOTT,Michelle</dc:creator>
  <cp:keywords/>
  <dc:description/>
  <cp:lastModifiedBy>RICKERT,Enya</cp:lastModifiedBy>
  <cp:revision>64</cp:revision>
  <cp:lastPrinted>2025-09-18T05:33:00Z</cp:lastPrinted>
  <dcterms:created xsi:type="dcterms:W3CDTF">2025-01-13T01:22:00Z</dcterms:created>
  <dcterms:modified xsi:type="dcterms:W3CDTF">2025-09-18T05:34:00Z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0x0101007454BC86A8723743B7BA5AC09EB06F0E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2025-01-13T01:22:37Z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28579da5-5fa8-4cff-92d3-c253c7a36560</vt:lpwstr>
  </property>
  <property fmtid="{D5CDD505-2E9C-101B-9397-08002B2CF9AE}" pid="10" name="MSIP_Label_79d889eb-932f-4752-8739-64d25806ef64_ContentBits">
    <vt:lpwstr>0</vt:lpwstr>
  </property>
</Properties>
</file>